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D3695" w14:textId="77777777" w:rsidR="00A709F8" w:rsidRDefault="00083308" w:rsidP="00A709F8">
      <w:pPr>
        <w:pStyle w:val="WTDBArbeitsblatt11pt"/>
      </w:pPr>
      <w:r>
        <w:rPr>
          <w:b w:val="0"/>
          <w:bCs w:val="0"/>
        </w:rPr>
        <w:drawing>
          <wp:anchor distT="0" distB="0" distL="114300" distR="114300" simplePos="0" relativeHeight="252504064" behindDoc="0" locked="0" layoutInCell="1" allowOverlap="1" wp14:anchorId="542B1206" wp14:editId="135F4BF8">
            <wp:simplePos x="0" y="0"/>
            <wp:positionH relativeFrom="column">
              <wp:posOffset>3244424</wp:posOffset>
            </wp:positionH>
            <wp:positionV relativeFrom="paragraph">
              <wp:posOffset>-673735</wp:posOffset>
            </wp:positionV>
            <wp:extent cx="1629104" cy="1295879"/>
            <wp:effectExtent l="0" t="0" r="0" b="0"/>
            <wp:wrapNone/>
            <wp:docPr id="213202168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21685" name="Grafik 21320216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9104" cy="1295879"/>
                    </a:xfrm>
                    <a:prstGeom prst="rect">
                      <a:avLst/>
                    </a:prstGeom>
                  </pic:spPr>
                </pic:pic>
              </a:graphicData>
            </a:graphic>
            <wp14:sizeRelH relativeFrom="margin">
              <wp14:pctWidth>0</wp14:pctWidth>
            </wp14:sizeRelH>
            <wp14:sizeRelV relativeFrom="margin">
              <wp14:pctHeight>0</wp14:pctHeight>
            </wp14:sizeRelV>
          </wp:anchor>
        </w:drawing>
      </w:r>
      <w:r w:rsidR="00A709F8">
        <w:drawing>
          <wp:anchor distT="0" distB="0" distL="114300" distR="114300" simplePos="0" relativeHeight="251976704" behindDoc="0" locked="0" layoutInCell="1" allowOverlap="1" wp14:anchorId="49F23020" wp14:editId="6B2D1CF4">
            <wp:simplePos x="0" y="0"/>
            <wp:positionH relativeFrom="column">
              <wp:posOffset>24765</wp:posOffset>
            </wp:positionH>
            <wp:positionV relativeFrom="paragraph">
              <wp:posOffset>-820129</wp:posOffset>
            </wp:positionV>
            <wp:extent cx="2262532" cy="38721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62532" cy="387212"/>
                    </a:xfrm>
                    <a:prstGeom prst="rect">
                      <a:avLst/>
                    </a:prstGeom>
                  </pic:spPr>
                </pic:pic>
              </a:graphicData>
            </a:graphic>
            <wp14:sizeRelH relativeFrom="margin">
              <wp14:pctWidth>0</wp14:pctWidth>
            </wp14:sizeRelH>
            <wp14:sizeRelV relativeFrom="margin">
              <wp14:pctHeight>0</wp14:pctHeight>
            </wp14:sizeRelV>
          </wp:anchor>
        </w:drawing>
      </w:r>
      <w:r w:rsidR="00A709F8" w:rsidRPr="00136001">
        <w:t>Arbeitsblatt</w:t>
      </w:r>
      <w:r w:rsidR="00A709F8" w:rsidRPr="0065368A">
        <w:t xml:space="preserve"> </w:t>
      </w:r>
      <w:r w:rsidR="00A709F8">
        <w:t>1</w:t>
      </w:r>
    </w:p>
    <w:p w14:paraId="1FF3A71B" w14:textId="77777777" w:rsidR="00A709F8" w:rsidRDefault="004D4E37" w:rsidP="00A709F8">
      <w:pPr>
        <w:pStyle w:val="WTDBHeadline21pt"/>
        <w:rPr>
          <w:noProof/>
        </w:rPr>
      </w:pPr>
      <w:r w:rsidRPr="00E7641A">
        <w:rPr>
          <w:b w:val="0"/>
          <w:bCs/>
          <w:noProof/>
        </w:rPr>
        <w:drawing>
          <wp:anchor distT="0" distB="1905" distL="114300" distR="114935" simplePos="0" relativeHeight="251978752" behindDoc="0" locked="0" layoutInCell="1" allowOverlap="1" wp14:anchorId="3CBCBAF8" wp14:editId="2F5D9F86">
            <wp:simplePos x="0" y="0"/>
            <wp:positionH relativeFrom="column">
              <wp:posOffset>5544820</wp:posOffset>
            </wp:positionH>
            <wp:positionV relativeFrom="paragraph">
              <wp:posOffset>216820</wp:posOffset>
            </wp:positionV>
            <wp:extent cx="359205" cy="557486"/>
            <wp:effectExtent l="0" t="0" r="0" b="1905"/>
            <wp:wrapNone/>
            <wp:docPr id="8"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59205" cy="557486"/>
                    </a:xfrm>
                    <a:prstGeom prst="rect">
                      <a:avLst/>
                    </a:prstGeom>
                  </pic:spPr>
                </pic:pic>
              </a:graphicData>
            </a:graphic>
            <wp14:sizeRelH relativeFrom="margin">
              <wp14:pctWidth>0</wp14:pctWidth>
            </wp14:sizeRelH>
            <wp14:sizeRelV relativeFrom="margin">
              <wp14:pctHeight>0</wp14:pctHeight>
            </wp14:sizeRelV>
          </wp:anchor>
        </w:drawing>
      </w:r>
      <w:r w:rsidR="00A709F8">
        <w:rPr>
          <w:noProof/>
        </w:rPr>
        <w:t>Suchsel</w:t>
      </w:r>
    </w:p>
    <w:tbl>
      <w:tblPr>
        <w:tblStyle w:val="Tabellenraster"/>
        <w:tblW w:w="8789" w:type="dxa"/>
        <w:tblBorders>
          <w:top w:val="single" w:sz="36" w:space="0" w:color="DCE8A9"/>
          <w:left w:val="single" w:sz="36" w:space="0" w:color="DCE8A9"/>
          <w:bottom w:val="single" w:sz="36" w:space="0" w:color="DCE8A9"/>
          <w:right w:val="single" w:sz="36" w:space="0" w:color="DCE8A9"/>
          <w:insideH w:val="single" w:sz="36" w:space="0" w:color="DCE8A9"/>
          <w:insideV w:val="single" w:sz="36" w:space="0" w:color="DCE8A9"/>
        </w:tblBorders>
        <w:tblLayout w:type="fixed"/>
        <w:tblLook w:val="04A0" w:firstRow="1" w:lastRow="0" w:firstColumn="1" w:lastColumn="0" w:noHBand="0" w:noVBand="1"/>
      </w:tblPr>
      <w:tblGrid>
        <w:gridCol w:w="4584"/>
        <w:gridCol w:w="237"/>
        <w:gridCol w:w="441"/>
        <w:gridCol w:w="440"/>
        <w:gridCol w:w="441"/>
        <w:gridCol w:w="441"/>
        <w:gridCol w:w="441"/>
        <w:gridCol w:w="441"/>
        <w:gridCol w:w="441"/>
        <w:gridCol w:w="441"/>
        <w:gridCol w:w="441"/>
      </w:tblGrid>
      <w:tr w:rsidR="00083308" w14:paraId="0F5A013E" w14:textId="77777777" w:rsidTr="00083308">
        <w:trPr>
          <w:trHeight w:hRule="exact" w:val="397"/>
        </w:trPr>
        <w:tc>
          <w:tcPr>
            <w:tcW w:w="4820" w:type="dxa"/>
            <w:vMerge w:val="restart"/>
            <w:tcBorders>
              <w:top w:val="nil"/>
              <w:left w:val="nil"/>
              <w:bottom w:val="nil"/>
              <w:right w:val="nil"/>
            </w:tcBorders>
            <w:tcMar>
              <w:left w:w="0" w:type="dxa"/>
              <w:right w:w="0" w:type="dxa"/>
            </w:tcMar>
          </w:tcPr>
          <w:p w14:paraId="615E7A64" w14:textId="77777777" w:rsidR="00083308" w:rsidRDefault="00083308" w:rsidP="00723A38">
            <w:pPr>
              <w:pStyle w:val="WTDB2024Aufgabenstellung"/>
              <w:rPr>
                <w:rStyle w:val="rot"/>
              </w:rPr>
            </w:pPr>
            <w:r w:rsidRPr="00124B5E">
              <w:t xml:space="preserve">Finde mindestens fünf Wörter, die zur </w:t>
            </w:r>
            <w:r>
              <w:t>G</w:t>
            </w:r>
            <w:r w:rsidRPr="00124B5E">
              <w:t xml:space="preserve">eschichte passen. Markiere Substantive </w:t>
            </w:r>
            <w:r w:rsidRPr="00083308">
              <w:rPr>
                <w:rStyle w:val="rot"/>
              </w:rPr>
              <w:t xml:space="preserve"> </w:t>
            </w:r>
            <w:r w:rsidRPr="00723A38">
              <w:rPr>
                <w:rStyle w:val="rot"/>
                <w:b/>
                <w:bCs w:val="0"/>
              </w:rPr>
              <w:t>rot</w:t>
            </w:r>
            <w:r w:rsidRPr="00083308">
              <w:rPr>
                <w:rStyle w:val="rot"/>
              </w:rPr>
              <w:t xml:space="preserve"> </w:t>
            </w:r>
            <w:r w:rsidRPr="00124B5E">
              <w:t xml:space="preserve">, Verben </w:t>
            </w:r>
            <w:r w:rsidRPr="00083308">
              <w:rPr>
                <w:rStyle w:val="rot"/>
                <w:shd w:val="clear" w:color="auto" w:fill="CDF700"/>
              </w:rPr>
              <w:t xml:space="preserve"> </w:t>
            </w:r>
            <w:r w:rsidRPr="00723A38">
              <w:rPr>
                <w:rStyle w:val="grn"/>
                <w:b/>
                <w:bCs w:val="0"/>
              </w:rPr>
              <w:t>grün</w:t>
            </w:r>
            <w:r w:rsidRPr="00083308">
              <w:rPr>
                <w:rStyle w:val="rot"/>
                <w:color w:val="CDF700"/>
                <w:shd w:val="clear" w:color="auto" w:fill="CDF700"/>
              </w:rPr>
              <w:t>,</w:t>
            </w:r>
            <w:r w:rsidRPr="00083308">
              <w:rPr>
                <w:rStyle w:val="rot"/>
                <w:shd w:val="clear" w:color="auto" w:fill="CDF700"/>
              </w:rPr>
              <w:t xml:space="preserve">    </w:t>
            </w:r>
          </w:p>
          <w:p w14:paraId="008A4864" w14:textId="77777777" w:rsidR="00083308" w:rsidRPr="001824A3" w:rsidRDefault="00083308" w:rsidP="00723A38">
            <w:pPr>
              <w:pStyle w:val="WTDB2024Aufgabenstellung"/>
              <w:rPr>
                <w:rStyle w:val="WTDBNumerierungfarbiggro"/>
              </w:rPr>
            </w:pPr>
            <w:r w:rsidRPr="00124B5E">
              <w:t xml:space="preserve">und Adjektive </w:t>
            </w:r>
            <w:r w:rsidRPr="00083308">
              <w:rPr>
                <w:rStyle w:val="blau"/>
              </w:rPr>
              <w:t xml:space="preserve"> </w:t>
            </w:r>
            <w:r w:rsidRPr="00723A38">
              <w:rPr>
                <w:rStyle w:val="blau"/>
                <w:b/>
                <w:bCs w:val="0"/>
              </w:rPr>
              <w:t>blau</w:t>
            </w:r>
            <w:r w:rsidRPr="00083308">
              <w:rPr>
                <w:rStyle w:val="grn"/>
                <w:shd w:val="clear" w:color="auto" w:fill="00E0FF"/>
              </w:rPr>
              <w:t xml:space="preserve"> </w:t>
            </w:r>
            <w:r w:rsidRPr="00124B5E">
              <w:t>. Suche aus allen gefundenen Wörtern drei aus, und schreibe je einen Satz mit ihnen.</w:t>
            </w:r>
          </w:p>
          <w:p w14:paraId="5407D3AF" w14:textId="77777777" w:rsidR="00083308" w:rsidRDefault="00083308" w:rsidP="00083308">
            <w:pPr>
              <w:rPr>
                <w:rStyle w:val="WTDBNumerierungfarbiggro"/>
              </w:rPr>
            </w:pPr>
          </w:p>
          <w:p w14:paraId="4B50B29F" w14:textId="77777777" w:rsidR="00083308" w:rsidRDefault="00083308" w:rsidP="00083308">
            <w:pPr>
              <w:pStyle w:val="WTDBSchreiblinien"/>
              <w:spacing w:after="120" w:line="342" w:lineRule="exact"/>
              <w:rPr>
                <w:rStyle w:val="WTDBSchreiblinie"/>
              </w:rPr>
            </w:pPr>
            <w:r w:rsidRPr="004B0491">
              <w:rPr>
                <w:rStyle w:val="WTDBNumerierungfarbiggro"/>
                <w:b/>
                <w:bCs/>
              </w:rPr>
              <w:t>1</w:t>
            </w:r>
            <w:r w:rsidRPr="004B0491">
              <w:rPr>
                <w:rStyle w:val="WTDBNumerierungfarbiggro"/>
              </w:rPr>
              <w:t xml:space="preserve"> </w:t>
            </w:r>
            <w:r w:rsidRPr="004B0491">
              <w:rPr>
                <w:rStyle w:val="WTDBSchreiblinie"/>
              </w:rPr>
              <w:t>___________________________________</w:t>
            </w:r>
          </w:p>
          <w:p w14:paraId="71E15F17" w14:textId="77777777" w:rsidR="00083308" w:rsidRDefault="00083308" w:rsidP="00083308">
            <w:pPr>
              <w:pStyle w:val="WTDBSchreiblinien"/>
              <w:spacing w:after="120" w:line="342" w:lineRule="exact"/>
              <w:rPr>
                <w:rStyle w:val="WTDBSchreiblinie"/>
              </w:rPr>
            </w:pPr>
            <w:r w:rsidRPr="004B0491">
              <w:rPr>
                <w:rStyle w:val="WTDBNumerierungfarbiggro"/>
                <w:b/>
                <w:bCs/>
                <w:color w:val="FFFFFF" w:themeColor="background1"/>
              </w:rPr>
              <w:t>1</w:t>
            </w:r>
            <w:r w:rsidRPr="004B0491">
              <w:rPr>
                <w:rStyle w:val="WTDBNumerierungfarbiggro"/>
              </w:rPr>
              <w:t xml:space="preserve"> </w:t>
            </w:r>
            <w:r w:rsidRPr="00124B5E">
              <w:rPr>
                <w:rStyle w:val="WTDBSchreiblinie"/>
              </w:rPr>
              <w:t>______________</w:t>
            </w:r>
            <w:r>
              <w:rPr>
                <w:rStyle w:val="WTDBSchreiblinie"/>
              </w:rPr>
              <w:t>_________</w:t>
            </w:r>
            <w:r w:rsidRPr="00124B5E">
              <w:rPr>
                <w:rStyle w:val="WTDBSchreiblinie"/>
              </w:rPr>
              <w:t>________</w:t>
            </w:r>
            <w:r>
              <w:rPr>
                <w:rStyle w:val="WTDBSchreiblinie"/>
              </w:rPr>
              <w:t>_</w:t>
            </w:r>
            <w:r w:rsidRPr="00124B5E">
              <w:rPr>
                <w:rStyle w:val="WTDBSchreiblinie"/>
              </w:rPr>
              <w:t>___</w:t>
            </w:r>
          </w:p>
          <w:p w14:paraId="6E09F3AF" w14:textId="77777777" w:rsidR="00083308" w:rsidRDefault="00083308" w:rsidP="00083308">
            <w:pPr>
              <w:pStyle w:val="WTDBSchreiblinien"/>
              <w:spacing w:after="120" w:line="342" w:lineRule="exact"/>
              <w:rPr>
                <w:rStyle w:val="WTDBSchreiblinie"/>
              </w:rPr>
            </w:pPr>
            <w:r w:rsidRPr="004B0491">
              <w:rPr>
                <w:rStyle w:val="WTDBNumerierungfarbiggro"/>
                <w:b/>
                <w:bCs/>
              </w:rPr>
              <w:t>2</w:t>
            </w:r>
            <w:r w:rsidRPr="004B0491">
              <w:rPr>
                <w:rStyle w:val="WTDBNumerierungfarbiggro"/>
              </w:rPr>
              <w:t xml:space="preserve"> </w:t>
            </w:r>
            <w:r w:rsidRPr="00124B5E">
              <w:rPr>
                <w:rStyle w:val="WTDBSchreiblinie"/>
              </w:rPr>
              <w:t>______________</w:t>
            </w:r>
            <w:r>
              <w:rPr>
                <w:rStyle w:val="WTDBSchreiblinie"/>
              </w:rPr>
              <w:t>_________</w:t>
            </w:r>
            <w:r w:rsidRPr="00124B5E">
              <w:rPr>
                <w:rStyle w:val="WTDBSchreiblinie"/>
              </w:rPr>
              <w:t>________</w:t>
            </w:r>
            <w:r>
              <w:rPr>
                <w:rStyle w:val="WTDBSchreiblinie"/>
              </w:rPr>
              <w:t>_</w:t>
            </w:r>
            <w:r w:rsidRPr="00124B5E">
              <w:rPr>
                <w:rStyle w:val="WTDBSchreiblinie"/>
              </w:rPr>
              <w:t>___</w:t>
            </w:r>
          </w:p>
          <w:p w14:paraId="0ED66402" w14:textId="77777777" w:rsidR="00083308" w:rsidRDefault="00083308" w:rsidP="00083308">
            <w:pPr>
              <w:pStyle w:val="WTDBSchreiblinien"/>
              <w:spacing w:after="120" w:line="342" w:lineRule="exact"/>
              <w:rPr>
                <w:rStyle w:val="WTDBSchreiblinie"/>
              </w:rPr>
            </w:pPr>
            <w:r w:rsidRPr="004B0491">
              <w:rPr>
                <w:rStyle w:val="WTDBNumerierungfarbiggro"/>
                <w:b/>
                <w:bCs/>
                <w:color w:val="FFFFFF" w:themeColor="background1"/>
              </w:rPr>
              <w:t>1</w:t>
            </w:r>
            <w:r w:rsidRPr="004B0491">
              <w:rPr>
                <w:rStyle w:val="WTDBNumerierungfarbiggro"/>
              </w:rPr>
              <w:t xml:space="preserve"> </w:t>
            </w:r>
            <w:r w:rsidRPr="00124B5E">
              <w:rPr>
                <w:rStyle w:val="WTDBSchreiblinie"/>
              </w:rPr>
              <w:t>______________</w:t>
            </w:r>
            <w:r>
              <w:rPr>
                <w:rStyle w:val="WTDBSchreiblinie"/>
              </w:rPr>
              <w:t>_________</w:t>
            </w:r>
            <w:r w:rsidRPr="00124B5E">
              <w:rPr>
                <w:rStyle w:val="WTDBSchreiblinie"/>
              </w:rPr>
              <w:t>________</w:t>
            </w:r>
            <w:r>
              <w:rPr>
                <w:rStyle w:val="WTDBSchreiblinie"/>
              </w:rPr>
              <w:t>_</w:t>
            </w:r>
            <w:r w:rsidRPr="00124B5E">
              <w:rPr>
                <w:rStyle w:val="WTDBSchreiblinie"/>
              </w:rPr>
              <w:t>___</w:t>
            </w:r>
          </w:p>
          <w:p w14:paraId="51C755B3" w14:textId="77777777" w:rsidR="00083308" w:rsidRDefault="00083308" w:rsidP="00083308">
            <w:pPr>
              <w:pStyle w:val="WTDBSchreiblinien"/>
              <w:spacing w:after="120" w:line="342" w:lineRule="exact"/>
              <w:rPr>
                <w:rStyle w:val="WTDBSchreiblinie"/>
              </w:rPr>
            </w:pPr>
            <w:r w:rsidRPr="004B0491">
              <w:rPr>
                <w:rStyle w:val="WTDBNumerierungfarbiggro"/>
                <w:b/>
                <w:bCs/>
              </w:rPr>
              <w:t>3</w:t>
            </w:r>
            <w:r w:rsidRPr="004B0491">
              <w:rPr>
                <w:rStyle w:val="WTDBNumerierungfarbiggro"/>
              </w:rPr>
              <w:t xml:space="preserve"> </w:t>
            </w:r>
            <w:r w:rsidRPr="00124B5E">
              <w:rPr>
                <w:rStyle w:val="WTDBSchreiblinie"/>
              </w:rPr>
              <w:t>______________</w:t>
            </w:r>
            <w:r>
              <w:rPr>
                <w:rStyle w:val="WTDBSchreiblinie"/>
              </w:rPr>
              <w:t>_________</w:t>
            </w:r>
            <w:r w:rsidRPr="00124B5E">
              <w:rPr>
                <w:rStyle w:val="WTDBSchreiblinie"/>
              </w:rPr>
              <w:t>________</w:t>
            </w:r>
            <w:r>
              <w:rPr>
                <w:rStyle w:val="WTDBSchreiblinie"/>
              </w:rPr>
              <w:t>_</w:t>
            </w:r>
            <w:r w:rsidRPr="00124B5E">
              <w:rPr>
                <w:rStyle w:val="WTDBSchreiblinie"/>
              </w:rPr>
              <w:t>___</w:t>
            </w:r>
          </w:p>
          <w:p w14:paraId="672F9DF9" w14:textId="77777777" w:rsidR="00083308" w:rsidRDefault="00083308" w:rsidP="00083308">
            <w:pPr>
              <w:pStyle w:val="WTDBSchreiblinien"/>
              <w:spacing w:after="120" w:line="342" w:lineRule="exact"/>
              <w:rPr>
                <w:rStyle w:val="WTDBSchreiblinie"/>
              </w:rPr>
            </w:pPr>
            <w:r w:rsidRPr="00083308">
              <w:rPr>
                <w:rStyle w:val="WTDBNumerierungfarbiggro"/>
                <w:b/>
                <w:bCs/>
                <w:color w:val="FFFFFF" w:themeColor="background1"/>
              </w:rPr>
              <w:t>1</w:t>
            </w:r>
            <w:r>
              <w:rPr>
                <w:rStyle w:val="WTDBNumerierungfarbiggro"/>
              </w:rPr>
              <w:t xml:space="preserve"> </w:t>
            </w:r>
            <w:r w:rsidRPr="00124B5E">
              <w:rPr>
                <w:rStyle w:val="WTDBSchreiblinie"/>
              </w:rPr>
              <w:t>______________</w:t>
            </w:r>
            <w:r>
              <w:rPr>
                <w:rStyle w:val="WTDBSchreiblinie"/>
              </w:rPr>
              <w:t>_________</w:t>
            </w:r>
            <w:r w:rsidRPr="00124B5E">
              <w:rPr>
                <w:rStyle w:val="WTDBSchreiblinie"/>
              </w:rPr>
              <w:t>________</w:t>
            </w:r>
            <w:r>
              <w:rPr>
                <w:rStyle w:val="WTDBSchreiblinie"/>
              </w:rPr>
              <w:t>_</w:t>
            </w:r>
            <w:r w:rsidRPr="00124B5E">
              <w:rPr>
                <w:rStyle w:val="WTDBSchreiblinie"/>
              </w:rPr>
              <w:t>___</w:t>
            </w:r>
          </w:p>
          <w:p w14:paraId="28CC5384" w14:textId="77777777" w:rsidR="00083308" w:rsidRDefault="00083308" w:rsidP="00083308">
            <w:pPr>
              <w:pStyle w:val="WTDBSchreiblinien"/>
              <w:spacing w:after="120" w:line="342" w:lineRule="exact"/>
              <w:rPr>
                <w:rStyle w:val="WTDBSchreiblinie"/>
              </w:rPr>
            </w:pPr>
          </w:p>
          <w:p w14:paraId="41ACC4AC" w14:textId="77777777" w:rsidR="00083308" w:rsidRPr="001824A3" w:rsidRDefault="00083308" w:rsidP="00083308">
            <w:pPr>
              <w:pStyle w:val="WTDBSchreiblinien"/>
              <w:rPr>
                <w:rStyle w:val="WTDBNumerierungfarbiggro"/>
              </w:rPr>
            </w:pPr>
          </w:p>
        </w:tc>
        <w:tc>
          <w:tcPr>
            <w:tcW w:w="236" w:type="dxa"/>
            <w:tcBorders>
              <w:top w:val="nil"/>
              <w:left w:val="nil"/>
              <w:bottom w:val="nil"/>
              <w:right w:val="single" w:sz="8" w:space="0" w:color="002060"/>
            </w:tcBorders>
          </w:tcPr>
          <w:p w14:paraId="1C01CC89"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002060"/>
              <w:left w:val="single" w:sz="8" w:space="0" w:color="002060"/>
              <w:bottom w:val="single" w:sz="8" w:space="0" w:color="B68AEF"/>
              <w:right w:val="single" w:sz="8" w:space="0" w:color="B68AEF"/>
            </w:tcBorders>
            <w:vAlign w:val="center"/>
          </w:tcPr>
          <w:p w14:paraId="0C10534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P</w:t>
            </w:r>
          </w:p>
        </w:tc>
        <w:tc>
          <w:tcPr>
            <w:tcW w:w="451" w:type="dxa"/>
            <w:tcBorders>
              <w:top w:val="single" w:sz="8" w:space="0" w:color="002060"/>
              <w:left w:val="single" w:sz="8" w:space="0" w:color="B68AEF"/>
              <w:bottom w:val="single" w:sz="8" w:space="0" w:color="B68AEF"/>
              <w:right w:val="single" w:sz="8" w:space="0" w:color="B68AEF"/>
            </w:tcBorders>
            <w:vAlign w:val="center"/>
          </w:tcPr>
          <w:p w14:paraId="69578469"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002060"/>
              <w:left w:val="single" w:sz="8" w:space="0" w:color="B68AEF"/>
              <w:bottom w:val="single" w:sz="8" w:space="0" w:color="B68AEF"/>
              <w:right w:val="single" w:sz="8" w:space="0" w:color="B68AEF"/>
            </w:tcBorders>
            <w:vAlign w:val="center"/>
          </w:tcPr>
          <w:p w14:paraId="5D7FA422"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O</w:t>
            </w:r>
          </w:p>
        </w:tc>
        <w:tc>
          <w:tcPr>
            <w:tcW w:w="452" w:type="dxa"/>
            <w:tcBorders>
              <w:top w:val="single" w:sz="8" w:space="0" w:color="002060"/>
              <w:left w:val="single" w:sz="8" w:space="0" w:color="B68AEF"/>
              <w:bottom w:val="single" w:sz="8" w:space="0" w:color="B68AEF"/>
              <w:right w:val="single" w:sz="8" w:space="0" w:color="B68AEF"/>
            </w:tcBorders>
            <w:vAlign w:val="center"/>
          </w:tcPr>
          <w:p w14:paraId="04C88D1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B</w:t>
            </w:r>
          </w:p>
        </w:tc>
        <w:tc>
          <w:tcPr>
            <w:tcW w:w="452" w:type="dxa"/>
            <w:tcBorders>
              <w:top w:val="single" w:sz="8" w:space="0" w:color="002060"/>
              <w:left w:val="single" w:sz="8" w:space="0" w:color="B68AEF"/>
              <w:bottom w:val="single" w:sz="8" w:space="0" w:color="B68AEF"/>
              <w:right w:val="single" w:sz="8" w:space="0" w:color="B68AEF"/>
            </w:tcBorders>
            <w:vAlign w:val="center"/>
          </w:tcPr>
          <w:p w14:paraId="1CD94B9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O</w:t>
            </w:r>
          </w:p>
        </w:tc>
        <w:tc>
          <w:tcPr>
            <w:tcW w:w="452" w:type="dxa"/>
            <w:tcBorders>
              <w:top w:val="single" w:sz="8" w:space="0" w:color="002060"/>
              <w:left w:val="single" w:sz="8" w:space="0" w:color="B68AEF"/>
              <w:bottom w:val="single" w:sz="8" w:space="0" w:color="B68AEF"/>
              <w:right w:val="single" w:sz="8" w:space="0" w:color="B68AEF"/>
            </w:tcBorders>
            <w:vAlign w:val="center"/>
          </w:tcPr>
          <w:p w14:paraId="57352449"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T</w:t>
            </w:r>
          </w:p>
        </w:tc>
        <w:tc>
          <w:tcPr>
            <w:tcW w:w="452" w:type="dxa"/>
            <w:tcBorders>
              <w:top w:val="single" w:sz="8" w:space="0" w:color="002060"/>
              <w:left w:val="single" w:sz="8" w:space="0" w:color="B68AEF"/>
              <w:bottom w:val="single" w:sz="8" w:space="0" w:color="B68AEF"/>
              <w:right w:val="single" w:sz="8" w:space="0" w:color="B68AEF"/>
            </w:tcBorders>
            <w:vAlign w:val="center"/>
          </w:tcPr>
          <w:p w14:paraId="2CBDF53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 xml:space="preserve">E </w:t>
            </w:r>
          </w:p>
        </w:tc>
        <w:tc>
          <w:tcPr>
            <w:tcW w:w="452" w:type="dxa"/>
            <w:tcBorders>
              <w:top w:val="single" w:sz="8" w:space="0" w:color="002060"/>
              <w:left w:val="single" w:sz="8" w:space="0" w:color="B68AEF"/>
              <w:bottom w:val="single" w:sz="8" w:space="0" w:color="B68AEF"/>
              <w:right w:val="single" w:sz="8" w:space="0" w:color="B68AEF"/>
            </w:tcBorders>
            <w:vAlign w:val="center"/>
          </w:tcPr>
          <w:p w14:paraId="0E74F9A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002060"/>
              <w:left w:val="single" w:sz="8" w:space="0" w:color="B68AEF"/>
              <w:bottom w:val="single" w:sz="8" w:space="0" w:color="B68AEF"/>
              <w:right w:val="single" w:sz="8" w:space="0" w:color="002060"/>
            </w:tcBorders>
            <w:vAlign w:val="center"/>
          </w:tcPr>
          <w:p w14:paraId="389A37C3"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A</w:t>
            </w:r>
          </w:p>
        </w:tc>
      </w:tr>
      <w:tr w:rsidR="00083308" w14:paraId="37EA8ADE" w14:textId="77777777" w:rsidTr="00083308">
        <w:trPr>
          <w:trHeight w:hRule="exact" w:val="397"/>
        </w:trPr>
        <w:tc>
          <w:tcPr>
            <w:tcW w:w="4820" w:type="dxa"/>
            <w:vMerge/>
            <w:tcBorders>
              <w:top w:val="nil"/>
              <w:left w:val="nil"/>
              <w:bottom w:val="nil"/>
              <w:right w:val="nil"/>
            </w:tcBorders>
            <w:tcMar>
              <w:left w:w="0" w:type="dxa"/>
              <w:right w:w="0" w:type="dxa"/>
            </w:tcMar>
          </w:tcPr>
          <w:p w14:paraId="0AEE735B"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78CC16A3"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B68AEF"/>
              <w:right w:val="single" w:sz="8" w:space="0" w:color="B68AEF"/>
            </w:tcBorders>
            <w:vAlign w:val="center"/>
          </w:tcPr>
          <w:p w14:paraId="488D6E5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H</w:t>
            </w:r>
          </w:p>
        </w:tc>
        <w:tc>
          <w:tcPr>
            <w:tcW w:w="451" w:type="dxa"/>
            <w:tcBorders>
              <w:top w:val="single" w:sz="8" w:space="0" w:color="B68AEF"/>
              <w:left w:val="single" w:sz="8" w:space="0" w:color="B68AEF"/>
              <w:bottom w:val="single" w:sz="8" w:space="0" w:color="B68AEF"/>
              <w:right w:val="single" w:sz="8" w:space="0" w:color="B68AEF"/>
            </w:tcBorders>
            <w:vAlign w:val="center"/>
          </w:tcPr>
          <w:p w14:paraId="74CED4A5"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c>
          <w:tcPr>
            <w:tcW w:w="452" w:type="dxa"/>
            <w:tcBorders>
              <w:top w:val="single" w:sz="8" w:space="0" w:color="B68AEF"/>
              <w:left w:val="single" w:sz="8" w:space="0" w:color="B68AEF"/>
              <w:bottom w:val="single" w:sz="8" w:space="0" w:color="B68AEF"/>
              <w:right w:val="single" w:sz="8" w:space="0" w:color="B68AEF"/>
            </w:tcBorders>
            <w:vAlign w:val="center"/>
          </w:tcPr>
          <w:p w14:paraId="3DC0C45D"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K</w:t>
            </w:r>
          </w:p>
        </w:tc>
        <w:tc>
          <w:tcPr>
            <w:tcW w:w="452" w:type="dxa"/>
            <w:tcBorders>
              <w:top w:val="single" w:sz="8" w:space="0" w:color="B68AEF"/>
              <w:left w:val="single" w:sz="8" w:space="0" w:color="B68AEF"/>
              <w:bottom w:val="single" w:sz="8" w:space="0" w:color="B68AEF"/>
              <w:right w:val="single" w:sz="8" w:space="0" w:color="B68AEF"/>
            </w:tcBorders>
            <w:vAlign w:val="center"/>
          </w:tcPr>
          <w:p w14:paraId="2739F888"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K</w:t>
            </w:r>
          </w:p>
        </w:tc>
        <w:tc>
          <w:tcPr>
            <w:tcW w:w="452" w:type="dxa"/>
            <w:tcBorders>
              <w:top w:val="single" w:sz="8" w:space="0" w:color="B68AEF"/>
              <w:left w:val="single" w:sz="8" w:space="0" w:color="B68AEF"/>
              <w:bottom w:val="single" w:sz="8" w:space="0" w:color="B68AEF"/>
              <w:right w:val="single" w:sz="8" w:space="0" w:color="B68AEF"/>
            </w:tcBorders>
            <w:vAlign w:val="center"/>
          </w:tcPr>
          <w:p w14:paraId="76003D9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L</w:t>
            </w:r>
          </w:p>
        </w:tc>
        <w:tc>
          <w:tcPr>
            <w:tcW w:w="452" w:type="dxa"/>
            <w:tcBorders>
              <w:top w:val="single" w:sz="8" w:space="0" w:color="B68AEF"/>
              <w:left w:val="single" w:sz="8" w:space="0" w:color="B68AEF"/>
              <w:bottom w:val="single" w:sz="8" w:space="0" w:color="B68AEF"/>
              <w:right w:val="single" w:sz="8" w:space="0" w:color="B68AEF"/>
            </w:tcBorders>
            <w:vAlign w:val="center"/>
          </w:tcPr>
          <w:p w14:paraId="0247AEF0"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P</w:t>
            </w:r>
          </w:p>
        </w:tc>
        <w:tc>
          <w:tcPr>
            <w:tcW w:w="452" w:type="dxa"/>
            <w:tcBorders>
              <w:top w:val="single" w:sz="8" w:space="0" w:color="B68AEF"/>
              <w:left w:val="single" w:sz="8" w:space="0" w:color="B68AEF"/>
              <w:bottom w:val="single" w:sz="8" w:space="0" w:color="B68AEF"/>
              <w:right w:val="single" w:sz="8" w:space="0" w:color="B68AEF"/>
            </w:tcBorders>
            <w:vAlign w:val="center"/>
          </w:tcPr>
          <w:p w14:paraId="130EE20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F</w:t>
            </w:r>
          </w:p>
        </w:tc>
        <w:tc>
          <w:tcPr>
            <w:tcW w:w="452" w:type="dxa"/>
            <w:tcBorders>
              <w:top w:val="single" w:sz="8" w:space="0" w:color="B68AEF"/>
              <w:left w:val="single" w:sz="8" w:space="0" w:color="B68AEF"/>
              <w:bottom w:val="single" w:sz="8" w:space="0" w:color="B68AEF"/>
              <w:right w:val="single" w:sz="8" w:space="0" w:color="B68AEF"/>
            </w:tcBorders>
            <w:vAlign w:val="center"/>
          </w:tcPr>
          <w:p w14:paraId="3D01691B"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J</w:t>
            </w:r>
          </w:p>
        </w:tc>
        <w:tc>
          <w:tcPr>
            <w:tcW w:w="452" w:type="dxa"/>
            <w:tcBorders>
              <w:top w:val="single" w:sz="8" w:space="0" w:color="B68AEF"/>
              <w:left w:val="single" w:sz="8" w:space="0" w:color="B68AEF"/>
              <w:bottom w:val="single" w:sz="8" w:space="0" w:color="B68AEF"/>
              <w:right w:val="single" w:sz="8" w:space="0" w:color="002060"/>
            </w:tcBorders>
            <w:vAlign w:val="center"/>
          </w:tcPr>
          <w:p w14:paraId="7A29FD62"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C</w:t>
            </w:r>
          </w:p>
        </w:tc>
      </w:tr>
      <w:tr w:rsidR="00083308" w14:paraId="18A245E7" w14:textId="77777777" w:rsidTr="00083308">
        <w:trPr>
          <w:trHeight w:hRule="exact" w:val="397"/>
        </w:trPr>
        <w:tc>
          <w:tcPr>
            <w:tcW w:w="4820" w:type="dxa"/>
            <w:vMerge/>
            <w:tcBorders>
              <w:top w:val="nil"/>
              <w:left w:val="nil"/>
              <w:bottom w:val="nil"/>
              <w:right w:val="nil"/>
            </w:tcBorders>
            <w:tcMar>
              <w:left w:w="0" w:type="dxa"/>
              <w:right w:w="0" w:type="dxa"/>
            </w:tcMar>
          </w:tcPr>
          <w:p w14:paraId="3BDE40A3"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58628CD2"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B68AEF"/>
              <w:right w:val="single" w:sz="8" w:space="0" w:color="B68AEF"/>
            </w:tcBorders>
            <w:vAlign w:val="center"/>
          </w:tcPr>
          <w:p w14:paraId="57C14BCC"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c>
          <w:tcPr>
            <w:tcW w:w="451" w:type="dxa"/>
            <w:tcBorders>
              <w:top w:val="single" w:sz="8" w:space="0" w:color="B68AEF"/>
              <w:left w:val="single" w:sz="8" w:space="0" w:color="B68AEF"/>
              <w:bottom w:val="single" w:sz="8" w:space="0" w:color="B68AEF"/>
              <w:right w:val="single" w:sz="8" w:space="0" w:color="B68AEF"/>
            </w:tcBorders>
            <w:vAlign w:val="center"/>
          </w:tcPr>
          <w:p w14:paraId="2D85C673"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B68AEF"/>
              <w:left w:val="single" w:sz="8" w:space="0" w:color="B68AEF"/>
              <w:bottom w:val="single" w:sz="8" w:space="0" w:color="B68AEF"/>
              <w:right w:val="single" w:sz="8" w:space="0" w:color="B68AEF"/>
            </w:tcBorders>
            <w:vAlign w:val="center"/>
          </w:tcPr>
          <w:p w14:paraId="001AEE7E"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F</w:t>
            </w:r>
          </w:p>
        </w:tc>
        <w:tc>
          <w:tcPr>
            <w:tcW w:w="452" w:type="dxa"/>
            <w:tcBorders>
              <w:top w:val="single" w:sz="8" w:space="0" w:color="B68AEF"/>
              <w:left w:val="single" w:sz="8" w:space="0" w:color="B68AEF"/>
              <w:bottom w:val="single" w:sz="8" w:space="0" w:color="B68AEF"/>
              <w:right w:val="single" w:sz="8" w:space="0" w:color="B68AEF"/>
            </w:tcBorders>
            <w:vAlign w:val="center"/>
          </w:tcPr>
          <w:p w14:paraId="243BFA8B"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I</w:t>
            </w:r>
          </w:p>
        </w:tc>
        <w:tc>
          <w:tcPr>
            <w:tcW w:w="452" w:type="dxa"/>
            <w:tcBorders>
              <w:top w:val="single" w:sz="8" w:space="0" w:color="B68AEF"/>
              <w:left w:val="single" w:sz="8" w:space="0" w:color="B68AEF"/>
              <w:bottom w:val="single" w:sz="8" w:space="0" w:color="B68AEF"/>
              <w:right w:val="single" w:sz="8" w:space="0" w:color="B68AEF"/>
            </w:tcBorders>
            <w:vAlign w:val="center"/>
          </w:tcPr>
          <w:p w14:paraId="2C0764C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N</w:t>
            </w:r>
          </w:p>
        </w:tc>
        <w:tc>
          <w:tcPr>
            <w:tcW w:w="452" w:type="dxa"/>
            <w:tcBorders>
              <w:top w:val="single" w:sz="8" w:space="0" w:color="B68AEF"/>
              <w:left w:val="single" w:sz="8" w:space="0" w:color="B68AEF"/>
              <w:bottom w:val="single" w:sz="8" w:space="0" w:color="B68AEF"/>
              <w:right w:val="single" w:sz="8" w:space="0" w:color="B68AEF"/>
            </w:tcBorders>
            <w:vAlign w:val="center"/>
          </w:tcPr>
          <w:p w14:paraId="32B172E5"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D</w:t>
            </w:r>
          </w:p>
        </w:tc>
        <w:tc>
          <w:tcPr>
            <w:tcW w:w="452" w:type="dxa"/>
            <w:tcBorders>
              <w:top w:val="single" w:sz="8" w:space="0" w:color="B68AEF"/>
              <w:left w:val="single" w:sz="8" w:space="0" w:color="B68AEF"/>
              <w:bottom w:val="single" w:sz="8" w:space="0" w:color="B68AEF"/>
              <w:right w:val="single" w:sz="8" w:space="0" w:color="B68AEF"/>
            </w:tcBorders>
            <w:vAlign w:val="center"/>
          </w:tcPr>
          <w:p w14:paraId="5C917DCD"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 xml:space="preserve">E </w:t>
            </w:r>
          </w:p>
        </w:tc>
        <w:tc>
          <w:tcPr>
            <w:tcW w:w="452" w:type="dxa"/>
            <w:tcBorders>
              <w:top w:val="single" w:sz="8" w:space="0" w:color="B68AEF"/>
              <w:left w:val="single" w:sz="8" w:space="0" w:color="B68AEF"/>
              <w:bottom w:val="single" w:sz="8" w:space="0" w:color="B68AEF"/>
              <w:right w:val="single" w:sz="8" w:space="0" w:color="B68AEF"/>
            </w:tcBorders>
            <w:vAlign w:val="center"/>
          </w:tcPr>
          <w:p w14:paraId="54940DAB"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N</w:t>
            </w:r>
          </w:p>
        </w:tc>
        <w:tc>
          <w:tcPr>
            <w:tcW w:w="452" w:type="dxa"/>
            <w:tcBorders>
              <w:top w:val="single" w:sz="8" w:space="0" w:color="B68AEF"/>
              <w:left w:val="single" w:sz="8" w:space="0" w:color="B68AEF"/>
              <w:bottom w:val="single" w:sz="8" w:space="0" w:color="B68AEF"/>
              <w:right w:val="single" w:sz="8" w:space="0" w:color="002060"/>
            </w:tcBorders>
            <w:vAlign w:val="center"/>
          </w:tcPr>
          <w:p w14:paraId="4EDD3E0D"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K</w:t>
            </w:r>
          </w:p>
        </w:tc>
      </w:tr>
      <w:tr w:rsidR="00083308" w14:paraId="28E3A14E" w14:textId="77777777" w:rsidTr="00083308">
        <w:trPr>
          <w:trHeight w:hRule="exact" w:val="397"/>
        </w:trPr>
        <w:tc>
          <w:tcPr>
            <w:tcW w:w="4820" w:type="dxa"/>
            <w:vMerge/>
            <w:tcBorders>
              <w:top w:val="nil"/>
              <w:left w:val="nil"/>
              <w:bottom w:val="nil"/>
              <w:right w:val="nil"/>
            </w:tcBorders>
            <w:tcMar>
              <w:left w:w="0" w:type="dxa"/>
              <w:right w:w="0" w:type="dxa"/>
            </w:tcMar>
          </w:tcPr>
          <w:p w14:paraId="246065D8"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212FC86B"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B68AEF"/>
              <w:right w:val="single" w:sz="8" w:space="0" w:color="B68AEF"/>
            </w:tcBorders>
            <w:vAlign w:val="center"/>
          </w:tcPr>
          <w:p w14:paraId="41286625"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L</w:t>
            </w:r>
          </w:p>
        </w:tc>
        <w:tc>
          <w:tcPr>
            <w:tcW w:w="451" w:type="dxa"/>
            <w:tcBorders>
              <w:top w:val="single" w:sz="8" w:space="0" w:color="B68AEF"/>
              <w:left w:val="single" w:sz="8" w:space="0" w:color="B68AEF"/>
              <w:bottom w:val="single" w:sz="8" w:space="0" w:color="B68AEF"/>
              <w:right w:val="single" w:sz="8" w:space="0" w:color="B68AEF"/>
            </w:tcBorders>
            <w:vAlign w:val="center"/>
          </w:tcPr>
          <w:p w14:paraId="45E378E6"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Y</w:t>
            </w:r>
          </w:p>
        </w:tc>
        <w:tc>
          <w:tcPr>
            <w:tcW w:w="452" w:type="dxa"/>
            <w:tcBorders>
              <w:top w:val="single" w:sz="8" w:space="0" w:color="B68AEF"/>
              <w:left w:val="single" w:sz="8" w:space="0" w:color="B68AEF"/>
              <w:bottom w:val="single" w:sz="8" w:space="0" w:color="B68AEF"/>
              <w:right w:val="single" w:sz="8" w:space="0" w:color="B68AEF"/>
            </w:tcBorders>
            <w:vAlign w:val="center"/>
          </w:tcPr>
          <w:p w14:paraId="42A1F921"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c>
          <w:tcPr>
            <w:tcW w:w="452" w:type="dxa"/>
            <w:tcBorders>
              <w:top w:val="single" w:sz="8" w:space="0" w:color="B68AEF"/>
              <w:left w:val="single" w:sz="8" w:space="0" w:color="B68AEF"/>
              <w:bottom w:val="single" w:sz="8" w:space="0" w:color="B68AEF"/>
              <w:right w:val="single" w:sz="8" w:space="0" w:color="B68AEF"/>
            </w:tcBorders>
            <w:vAlign w:val="center"/>
          </w:tcPr>
          <w:p w14:paraId="5ADF3E3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K</w:t>
            </w:r>
          </w:p>
        </w:tc>
        <w:tc>
          <w:tcPr>
            <w:tcW w:w="452" w:type="dxa"/>
            <w:tcBorders>
              <w:top w:val="single" w:sz="8" w:space="0" w:color="B68AEF"/>
              <w:left w:val="single" w:sz="8" w:space="0" w:color="B68AEF"/>
              <w:bottom w:val="single" w:sz="8" w:space="0" w:color="B68AEF"/>
              <w:right w:val="single" w:sz="8" w:space="0" w:color="B68AEF"/>
            </w:tcBorders>
            <w:vAlign w:val="center"/>
          </w:tcPr>
          <w:p w14:paraId="41623B3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W</w:t>
            </w:r>
          </w:p>
        </w:tc>
        <w:tc>
          <w:tcPr>
            <w:tcW w:w="452" w:type="dxa"/>
            <w:tcBorders>
              <w:top w:val="single" w:sz="8" w:space="0" w:color="B68AEF"/>
              <w:left w:val="single" w:sz="8" w:space="0" w:color="B68AEF"/>
              <w:bottom w:val="single" w:sz="8" w:space="0" w:color="B68AEF"/>
              <w:right w:val="single" w:sz="8" w:space="0" w:color="B68AEF"/>
            </w:tcBorders>
            <w:vAlign w:val="center"/>
          </w:tcPr>
          <w:p w14:paraId="70867D2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B68AEF"/>
              <w:left w:val="single" w:sz="8" w:space="0" w:color="B68AEF"/>
              <w:bottom w:val="single" w:sz="8" w:space="0" w:color="B68AEF"/>
              <w:right w:val="single" w:sz="8" w:space="0" w:color="B68AEF"/>
            </w:tcBorders>
            <w:vAlign w:val="center"/>
          </w:tcPr>
          <w:p w14:paraId="727C28A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Y</w:t>
            </w:r>
          </w:p>
        </w:tc>
        <w:tc>
          <w:tcPr>
            <w:tcW w:w="452" w:type="dxa"/>
            <w:tcBorders>
              <w:top w:val="single" w:sz="8" w:space="0" w:color="B68AEF"/>
              <w:left w:val="single" w:sz="8" w:space="0" w:color="B68AEF"/>
              <w:bottom w:val="single" w:sz="8" w:space="0" w:color="B68AEF"/>
              <w:right w:val="single" w:sz="8" w:space="0" w:color="B68AEF"/>
            </w:tcBorders>
            <w:vAlign w:val="center"/>
          </w:tcPr>
          <w:p w14:paraId="203015F0"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Z</w:t>
            </w:r>
          </w:p>
        </w:tc>
        <w:tc>
          <w:tcPr>
            <w:tcW w:w="452" w:type="dxa"/>
            <w:tcBorders>
              <w:top w:val="single" w:sz="8" w:space="0" w:color="B68AEF"/>
              <w:left w:val="single" w:sz="8" w:space="0" w:color="B68AEF"/>
              <w:bottom w:val="single" w:sz="8" w:space="0" w:color="B68AEF"/>
              <w:right w:val="single" w:sz="8" w:space="0" w:color="002060"/>
            </w:tcBorders>
            <w:vAlign w:val="center"/>
          </w:tcPr>
          <w:p w14:paraId="6FC6637D"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A</w:t>
            </w:r>
          </w:p>
        </w:tc>
      </w:tr>
      <w:tr w:rsidR="00083308" w14:paraId="32BA5E57" w14:textId="77777777" w:rsidTr="00083308">
        <w:trPr>
          <w:trHeight w:hRule="exact" w:val="397"/>
        </w:trPr>
        <w:tc>
          <w:tcPr>
            <w:tcW w:w="4820" w:type="dxa"/>
            <w:vMerge/>
            <w:tcBorders>
              <w:top w:val="nil"/>
              <w:left w:val="nil"/>
              <w:bottom w:val="nil"/>
              <w:right w:val="nil"/>
            </w:tcBorders>
            <w:tcMar>
              <w:left w:w="0" w:type="dxa"/>
              <w:right w:w="0" w:type="dxa"/>
            </w:tcMar>
          </w:tcPr>
          <w:p w14:paraId="3FB00095"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5E132666"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B68AEF"/>
              <w:right w:val="single" w:sz="8" w:space="0" w:color="B68AEF"/>
            </w:tcBorders>
            <w:vAlign w:val="center"/>
          </w:tcPr>
          <w:p w14:paraId="1FB501D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F</w:t>
            </w:r>
          </w:p>
        </w:tc>
        <w:tc>
          <w:tcPr>
            <w:tcW w:w="451" w:type="dxa"/>
            <w:tcBorders>
              <w:top w:val="single" w:sz="8" w:space="0" w:color="B68AEF"/>
              <w:left w:val="single" w:sz="8" w:space="0" w:color="B68AEF"/>
              <w:bottom w:val="single" w:sz="8" w:space="0" w:color="B68AEF"/>
              <w:right w:val="single" w:sz="8" w:space="0" w:color="B68AEF"/>
            </w:tcBorders>
            <w:vAlign w:val="center"/>
          </w:tcPr>
          <w:p w14:paraId="7E13F5A2"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N</w:t>
            </w:r>
          </w:p>
        </w:tc>
        <w:tc>
          <w:tcPr>
            <w:tcW w:w="452" w:type="dxa"/>
            <w:tcBorders>
              <w:top w:val="single" w:sz="8" w:space="0" w:color="B68AEF"/>
              <w:left w:val="single" w:sz="8" w:space="0" w:color="B68AEF"/>
              <w:bottom w:val="single" w:sz="8" w:space="0" w:color="B68AEF"/>
              <w:right w:val="single" w:sz="8" w:space="0" w:color="B68AEF"/>
            </w:tcBorders>
            <w:vAlign w:val="center"/>
          </w:tcPr>
          <w:p w14:paraId="5EC33CF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T</w:t>
            </w:r>
          </w:p>
        </w:tc>
        <w:tc>
          <w:tcPr>
            <w:tcW w:w="452" w:type="dxa"/>
            <w:tcBorders>
              <w:top w:val="single" w:sz="8" w:space="0" w:color="B68AEF"/>
              <w:left w:val="single" w:sz="8" w:space="0" w:color="B68AEF"/>
              <w:bottom w:val="single" w:sz="8" w:space="0" w:color="B68AEF"/>
              <w:right w:val="single" w:sz="8" w:space="0" w:color="B68AEF"/>
            </w:tcBorders>
            <w:vAlign w:val="center"/>
          </w:tcPr>
          <w:p w14:paraId="0306A5FA"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B68AEF"/>
              <w:left w:val="single" w:sz="8" w:space="0" w:color="B68AEF"/>
              <w:bottom w:val="single" w:sz="8" w:space="0" w:color="B68AEF"/>
              <w:right w:val="single" w:sz="8" w:space="0" w:color="B68AEF"/>
            </w:tcBorders>
            <w:vAlign w:val="center"/>
          </w:tcPr>
          <w:p w14:paraId="311A1DEB"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A</w:t>
            </w:r>
          </w:p>
        </w:tc>
        <w:tc>
          <w:tcPr>
            <w:tcW w:w="452" w:type="dxa"/>
            <w:tcBorders>
              <w:top w:val="single" w:sz="8" w:space="0" w:color="B68AEF"/>
              <w:left w:val="single" w:sz="8" w:space="0" w:color="B68AEF"/>
              <w:bottom w:val="single" w:sz="8" w:space="0" w:color="B68AEF"/>
              <w:right w:val="single" w:sz="8" w:space="0" w:color="B68AEF"/>
            </w:tcBorders>
            <w:vAlign w:val="center"/>
          </w:tcPr>
          <w:p w14:paraId="51FA9FC2"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U</w:t>
            </w:r>
          </w:p>
        </w:tc>
        <w:tc>
          <w:tcPr>
            <w:tcW w:w="452" w:type="dxa"/>
            <w:tcBorders>
              <w:top w:val="single" w:sz="8" w:space="0" w:color="B68AEF"/>
              <w:left w:val="single" w:sz="8" w:space="0" w:color="B68AEF"/>
              <w:bottom w:val="single" w:sz="8" w:space="0" w:color="B68AEF"/>
              <w:right w:val="single" w:sz="8" w:space="0" w:color="B68AEF"/>
            </w:tcBorders>
            <w:vAlign w:val="center"/>
          </w:tcPr>
          <w:p w14:paraId="16CFA8BA"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B68AEF"/>
              <w:left w:val="single" w:sz="8" w:space="0" w:color="B68AEF"/>
              <w:bottom w:val="single" w:sz="8" w:space="0" w:color="B68AEF"/>
              <w:right w:val="single" w:sz="8" w:space="0" w:color="B68AEF"/>
            </w:tcBorders>
            <w:vAlign w:val="center"/>
          </w:tcPr>
          <w:p w14:paraId="3788937B"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I</w:t>
            </w:r>
          </w:p>
        </w:tc>
        <w:tc>
          <w:tcPr>
            <w:tcW w:w="452" w:type="dxa"/>
            <w:tcBorders>
              <w:top w:val="single" w:sz="8" w:space="0" w:color="B68AEF"/>
              <w:left w:val="single" w:sz="8" w:space="0" w:color="B68AEF"/>
              <w:bottom w:val="single" w:sz="8" w:space="0" w:color="B68AEF"/>
              <w:right w:val="single" w:sz="8" w:space="0" w:color="002060"/>
            </w:tcBorders>
            <w:vAlign w:val="center"/>
          </w:tcPr>
          <w:p w14:paraId="0D8E9A19"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G</w:t>
            </w:r>
          </w:p>
        </w:tc>
      </w:tr>
      <w:tr w:rsidR="00083308" w14:paraId="5714EDC3" w14:textId="77777777" w:rsidTr="00083308">
        <w:trPr>
          <w:trHeight w:hRule="exact" w:val="397"/>
        </w:trPr>
        <w:tc>
          <w:tcPr>
            <w:tcW w:w="4820" w:type="dxa"/>
            <w:vMerge/>
            <w:tcBorders>
              <w:top w:val="nil"/>
              <w:left w:val="nil"/>
              <w:bottom w:val="nil"/>
              <w:right w:val="nil"/>
            </w:tcBorders>
            <w:tcMar>
              <w:left w:w="0" w:type="dxa"/>
              <w:right w:w="0" w:type="dxa"/>
            </w:tcMar>
          </w:tcPr>
          <w:p w14:paraId="32C1FE5B"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5747BF3A"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B68AEF"/>
              <w:right w:val="single" w:sz="8" w:space="0" w:color="B68AEF"/>
            </w:tcBorders>
            <w:vAlign w:val="center"/>
          </w:tcPr>
          <w:p w14:paraId="767FE98F"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c>
          <w:tcPr>
            <w:tcW w:w="451" w:type="dxa"/>
            <w:tcBorders>
              <w:top w:val="single" w:sz="8" w:space="0" w:color="B68AEF"/>
              <w:left w:val="single" w:sz="8" w:space="0" w:color="B68AEF"/>
              <w:bottom w:val="single" w:sz="8" w:space="0" w:color="B68AEF"/>
              <w:right w:val="single" w:sz="8" w:space="0" w:color="B68AEF"/>
            </w:tcBorders>
            <w:vAlign w:val="center"/>
          </w:tcPr>
          <w:p w14:paraId="24301CD2"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S</w:t>
            </w:r>
          </w:p>
        </w:tc>
        <w:tc>
          <w:tcPr>
            <w:tcW w:w="452" w:type="dxa"/>
            <w:tcBorders>
              <w:top w:val="single" w:sz="8" w:space="0" w:color="B68AEF"/>
              <w:left w:val="single" w:sz="8" w:space="0" w:color="B68AEF"/>
              <w:bottom w:val="single" w:sz="8" w:space="0" w:color="B68AEF"/>
              <w:right w:val="single" w:sz="8" w:space="0" w:color="B68AEF"/>
            </w:tcBorders>
            <w:vAlign w:val="center"/>
          </w:tcPr>
          <w:p w14:paraId="64CE6028"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c>
          <w:tcPr>
            <w:tcW w:w="452" w:type="dxa"/>
            <w:tcBorders>
              <w:top w:val="single" w:sz="8" w:space="0" w:color="B68AEF"/>
              <w:left w:val="single" w:sz="8" w:space="0" w:color="B68AEF"/>
              <w:bottom w:val="single" w:sz="8" w:space="0" w:color="B68AEF"/>
              <w:right w:val="single" w:sz="8" w:space="0" w:color="B68AEF"/>
            </w:tcBorders>
            <w:vAlign w:val="center"/>
          </w:tcPr>
          <w:p w14:paraId="5C4BBD6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N</w:t>
            </w:r>
          </w:p>
        </w:tc>
        <w:tc>
          <w:tcPr>
            <w:tcW w:w="452" w:type="dxa"/>
            <w:tcBorders>
              <w:top w:val="single" w:sz="8" w:space="0" w:color="B68AEF"/>
              <w:left w:val="single" w:sz="8" w:space="0" w:color="B68AEF"/>
              <w:bottom w:val="single" w:sz="8" w:space="0" w:color="B68AEF"/>
              <w:right w:val="single" w:sz="8" w:space="0" w:color="B68AEF"/>
            </w:tcBorders>
            <w:vAlign w:val="center"/>
          </w:tcPr>
          <w:p w14:paraId="60AD7D8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K</w:t>
            </w:r>
          </w:p>
        </w:tc>
        <w:tc>
          <w:tcPr>
            <w:tcW w:w="452" w:type="dxa"/>
            <w:tcBorders>
              <w:top w:val="single" w:sz="8" w:space="0" w:color="B68AEF"/>
              <w:left w:val="single" w:sz="8" w:space="0" w:color="B68AEF"/>
              <w:bottom w:val="single" w:sz="8" w:space="0" w:color="B68AEF"/>
              <w:right w:val="single" w:sz="8" w:space="0" w:color="B68AEF"/>
            </w:tcBorders>
            <w:vAlign w:val="center"/>
          </w:tcPr>
          <w:p w14:paraId="7AB52923"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L</w:t>
            </w:r>
          </w:p>
        </w:tc>
        <w:tc>
          <w:tcPr>
            <w:tcW w:w="452" w:type="dxa"/>
            <w:tcBorders>
              <w:top w:val="single" w:sz="8" w:space="0" w:color="B68AEF"/>
              <w:left w:val="single" w:sz="8" w:space="0" w:color="B68AEF"/>
              <w:bottom w:val="single" w:sz="8" w:space="0" w:color="B68AEF"/>
              <w:right w:val="single" w:sz="8" w:space="0" w:color="B68AEF"/>
            </w:tcBorders>
            <w:vAlign w:val="center"/>
          </w:tcPr>
          <w:p w14:paraId="12F80B0B"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T</w:t>
            </w:r>
          </w:p>
        </w:tc>
        <w:tc>
          <w:tcPr>
            <w:tcW w:w="452" w:type="dxa"/>
            <w:tcBorders>
              <w:top w:val="single" w:sz="8" w:space="0" w:color="B68AEF"/>
              <w:left w:val="single" w:sz="8" w:space="0" w:color="B68AEF"/>
              <w:bottom w:val="single" w:sz="8" w:space="0" w:color="B68AEF"/>
              <w:right w:val="single" w:sz="8" w:space="0" w:color="B68AEF"/>
            </w:tcBorders>
            <w:vAlign w:val="center"/>
          </w:tcPr>
          <w:p w14:paraId="50CC6B0E"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K</w:t>
            </w:r>
          </w:p>
        </w:tc>
        <w:tc>
          <w:tcPr>
            <w:tcW w:w="452" w:type="dxa"/>
            <w:tcBorders>
              <w:top w:val="single" w:sz="8" w:space="0" w:color="B68AEF"/>
              <w:left w:val="single" w:sz="8" w:space="0" w:color="B68AEF"/>
              <w:bottom w:val="single" w:sz="8" w:space="0" w:color="B68AEF"/>
              <w:right w:val="single" w:sz="8" w:space="0" w:color="002060"/>
            </w:tcBorders>
            <w:vAlign w:val="center"/>
          </w:tcPr>
          <w:p w14:paraId="4D33CB8E"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r>
      <w:tr w:rsidR="00083308" w14:paraId="04C5CDDB" w14:textId="77777777" w:rsidTr="00083308">
        <w:trPr>
          <w:trHeight w:hRule="exact" w:val="397"/>
        </w:trPr>
        <w:tc>
          <w:tcPr>
            <w:tcW w:w="4820" w:type="dxa"/>
            <w:vMerge/>
            <w:tcBorders>
              <w:top w:val="nil"/>
              <w:left w:val="nil"/>
              <w:bottom w:val="nil"/>
              <w:right w:val="nil"/>
            </w:tcBorders>
            <w:tcMar>
              <w:left w:w="0" w:type="dxa"/>
              <w:right w:w="0" w:type="dxa"/>
            </w:tcMar>
          </w:tcPr>
          <w:p w14:paraId="58F23040"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5E31DBFE"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B68AEF"/>
              <w:right w:val="single" w:sz="8" w:space="0" w:color="B68AEF"/>
            </w:tcBorders>
            <w:vAlign w:val="center"/>
          </w:tcPr>
          <w:p w14:paraId="39D189D2"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N</w:t>
            </w:r>
          </w:p>
        </w:tc>
        <w:tc>
          <w:tcPr>
            <w:tcW w:w="451" w:type="dxa"/>
            <w:tcBorders>
              <w:top w:val="single" w:sz="8" w:space="0" w:color="B68AEF"/>
              <w:left w:val="single" w:sz="8" w:space="0" w:color="B68AEF"/>
              <w:bottom w:val="single" w:sz="8" w:space="0" w:color="B68AEF"/>
              <w:right w:val="single" w:sz="8" w:space="0" w:color="B68AEF"/>
            </w:tcBorders>
            <w:vAlign w:val="center"/>
          </w:tcPr>
          <w:p w14:paraId="36A1225E"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B68AEF"/>
              <w:left w:val="single" w:sz="8" w:space="0" w:color="B68AEF"/>
              <w:bottom w:val="single" w:sz="8" w:space="0" w:color="B68AEF"/>
              <w:right w:val="single" w:sz="8" w:space="0" w:color="B68AEF"/>
            </w:tcBorders>
            <w:vAlign w:val="center"/>
          </w:tcPr>
          <w:p w14:paraId="5EB04B42"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L</w:t>
            </w:r>
          </w:p>
        </w:tc>
        <w:tc>
          <w:tcPr>
            <w:tcW w:w="452" w:type="dxa"/>
            <w:tcBorders>
              <w:top w:val="single" w:sz="8" w:space="0" w:color="B68AEF"/>
              <w:left w:val="single" w:sz="8" w:space="0" w:color="B68AEF"/>
              <w:bottom w:val="single" w:sz="8" w:space="0" w:color="B68AEF"/>
              <w:right w:val="single" w:sz="8" w:space="0" w:color="B68AEF"/>
            </w:tcBorders>
            <w:vAlign w:val="center"/>
          </w:tcPr>
          <w:p w14:paraId="2C441E63"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B68AEF"/>
              <w:left w:val="single" w:sz="8" w:space="0" w:color="B68AEF"/>
              <w:bottom w:val="single" w:sz="8" w:space="0" w:color="B68AEF"/>
              <w:right w:val="single" w:sz="8" w:space="0" w:color="B68AEF"/>
            </w:tcBorders>
            <w:vAlign w:val="center"/>
          </w:tcPr>
          <w:p w14:paraId="4C4E75A9"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c>
          <w:tcPr>
            <w:tcW w:w="452" w:type="dxa"/>
            <w:tcBorders>
              <w:top w:val="single" w:sz="8" w:space="0" w:color="B68AEF"/>
              <w:left w:val="single" w:sz="8" w:space="0" w:color="B68AEF"/>
              <w:bottom w:val="single" w:sz="8" w:space="0" w:color="B68AEF"/>
              <w:right w:val="single" w:sz="8" w:space="0" w:color="B68AEF"/>
            </w:tcBorders>
            <w:vAlign w:val="center"/>
          </w:tcPr>
          <w:p w14:paraId="7904A8FC"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U</w:t>
            </w:r>
          </w:p>
        </w:tc>
        <w:tc>
          <w:tcPr>
            <w:tcW w:w="452" w:type="dxa"/>
            <w:tcBorders>
              <w:top w:val="single" w:sz="8" w:space="0" w:color="B68AEF"/>
              <w:left w:val="single" w:sz="8" w:space="0" w:color="B68AEF"/>
              <w:bottom w:val="single" w:sz="8" w:space="0" w:color="B68AEF"/>
              <w:right w:val="single" w:sz="8" w:space="0" w:color="B68AEF"/>
            </w:tcBorders>
            <w:vAlign w:val="center"/>
          </w:tcPr>
          <w:p w14:paraId="42D3CE86"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T</w:t>
            </w:r>
          </w:p>
        </w:tc>
        <w:tc>
          <w:tcPr>
            <w:tcW w:w="452" w:type="dxa"/>
            <w:tcBorders>
              <w:top w:val="single" w:sz="8" w:space="0" w:color="B68AEF"/>
              <w:left w:val="single" w:sz="8" w:space="0" w:color="B68AEF"/>
              <w:bottom w:val="single" w:sz="8" w:space="0" w:color="B68AEF"/>
              <w:right w:val="single" w:sz="8" w:space="0" w:color="B68AEF"/>
            </w:tcBorders>
            <w:vAlign w:val="center"/>
          </w:tcPr>
          <w:p w14:paraId="52A6B1A3"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I</w:t>
            </w:r>
          </w:p>
        </w:tc>
        <w:tc>
          <w:tcPr>
            <w:tcW w:w="452" w:type="dxa"/>
            <w:tcBorders>
              <w:top w:val="single" w:sz="8" w:space="0" w:color="B68AEF"/>
              <w:left w:val="single" w:sz="8" w:space="0" w:color="B68AEF"/>
              <w:bottom w:val="single" w:sz="8" w:space="0" w:color="B68AEF"/>
              <w:right w:val="single" w:sz="8" w:space="0" w:color="002060"/>
            </w:tcBorders>
            <w:vAlign w:val="center"/>
          </w:tcPr>
          <w:p w14:paraId="5FF9949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F</w:t>
            </w:r>
          </w:p>
        </w:tc>
      </w:tr>
      <w:tr w:rsidR="00083308" w14:paraId="740DA4ED" w14:textId="77777777" w:rsidTr="00083308">
        <w:trPr>
          <w:trHeight w:hRule="exact" w:val="397"/>
        </w:trPr>
        <w:tc>
          <w:tcPr>
            <w:tcW w:w="4820" w:type="dxa"/>
            <w:vMerge/>
            <w:tcBorders>
              <w:top w:val="nil"/>
              <w:left w:val="nil"/>
              <w:bottom w:val="nil"/>
              <w:right w:val="nil"/>
            </w:tcBorders>
            <w:tcMar>
              <w:left w:w="0" w:type="dxa"/>
              <w:right w:w="0" w:type="dxa"/>
            </w:tcMar>
          </w:tcPr>
          <w:p w14:paraId="3377071A"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7858414A"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B68AEF"/>
              <w:right w:val="single" w:sz="8" w:space="0" w:color="B68AEF"/>
            </w:tcBorders>
            <w:vAlign w:val="center"/>
          </w:tcPr>
          <w:p w14:paraId="6CCDB3B5"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U</w:t>
            </w:r>
          </w:p>
        </w:tc>
        <w:tc>
          <w:tcPr>
            <w:tcW w:w="451" w:type="dxa"/>
            <w:tcBorders>
              <w:top w:val="single" w:sz="8" w:space="0" w:color="B68AEF"/>
              <w:left w:val="single" w:sz="8" w:space="0" w:color="B68AEF"/>
              <w:bottom w:val="single" w:sz="8" w:space="0" w:color="B68AEF"/>
              <w:right w:val="single" w:sz="8" w:space="0" w:color="B68AEF"/>
            </w:tcBorders>
            <w:vAlign w:val="center"/>
          </w:tcPr>
          <w:p w14:paraId="2A742276"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c>
          <w:tcPr>
            <w:tcW w:w="452" w:type="dxa"/>
            <w:tcBorders>
              <w:top w:val="single" w:sz="8" w:space="0" w:color="B68AEF"/>
              <w:left w:val="single" w:sz="8" w:space="0" w:color="B68AEF"/>
              <w:bottom w:val="single" w:sz="8" w:space="0" w:color="B68AEF"/>
              <w:right w:val="single" w:sz="8" w:space="0" w:color="B68AEF"/>
            </w:tcBorders>
            <w:vAlign w:val="center"/>
          </w:tcPr>
          <w:p w14:paraId="445ADE83"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L</w:t>
            </w:r>
          </w:p>
        </w:tc>
        <w:tc>
          <w:tcPr>
            <w:tcW w:w="452" w:type="dxa"/>
            <w:tcBorders>
              <w:top w:val="single" w:sz="8" w:space="0" w:color="B68AEF"/>
              <w:left w:val="single" w:sz="8" w:space="0" w:color="B68AEF"/>
              <w:bottom w:val="single" w:sz="8" w:space="0" w:color="B68AEF"/>
              <w:right w:val="single" w:sz="8" w:space="0" w:color="B68AEF"/>
            </w:tcBorders>
            <w:vAlign w:val="center"/>
          </w:tcPr>
          <w:p w14:paraId="6D1712AA"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W</w:t>
            </w:r>
          </w:p>
        </w:tc>
        <w:tc>
          <w:tcPr>
            <w:tcW w:w="452" w:type="dxa"/>
            <w:tcBorders>
              <w:top w:val="single" w:sz="8" w:space="0" w:color="B68AEF"/>
              <w:left w:val="single" w:sz="8" w:space="0" w:color="B68AEF"/>
              <w:bottom w:val="single" w:sz="8" w:space="0" w:color="B68AEF"/>
              <w:right w:val="single" w:sz="8" w:space="0" w:color="B68AEF"/>
            </w:tcBorders>
            <w:vAlign w:val="center"/>
          </w:tcPr>
          <w:p w14:paraId="2934041D"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 xml:space="preserve"> R</w:t>
            </w:r>
          </w:p>
        </w:tc>
        <w:tc>
          <w:tcPr>
            <w:tcW w:w="452" w:type="dxa"/>
            <w:tcBorders>
              <w:top w:val="single" w:sz="8" w:space="0" w:color="B68AEF"/>
              <w:left w:val="single" w:sz="8" w:space="0" w:color="B68AEF"/>
              <w:bottom w:val="single" w:sz="8" w:space="0" w:color="B68AEF"/>
              <w:right w:val="single" w:sz="8" w:space="0" w:color="B68AEF"/>
            </w:tcBorders>
            <w:vAlign w:val="center"/>
          </w:tcPr>
          <w:p w14:paraId="4B8E85DB"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C</w:t>
            </w:r>
          </w:p>
        </w:tc>
        <w:tc>
          <w:tcPr>
            <w:tcW w:w="452" w:type="dxa"/>
            <w:tcBorders>
              <w:top w:val="single" w:sz="8" w:space="0" w:color="B68AEF"/>
              <w:left w:val="single" w:sz="8" w:space="0" w:color="B68AEF"/>
              <w:bottom w:val="single" w:sz="8" w:space="0" w:color="B68AEF"/>
              <w:right w:val="single" w:sz="8" w:space="0" w:color="B68AEF"/>
            </w:tcBorders>
            <w:vAlign w:val="center"/>
          </w:tcPr>
          <w:p w14:paraId="35B1FAAD"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 xml:space="preserve">I </w:t>
            </w:r>
          </w:p>
        </w:tc>
        <w:tc>
          <w:tcPr>
            <w:tcW w:w="452" w:type="dxa"/>
            <w:tcBorders>
              <w:top w:val="single" w:sz="8" w:space="0" w:color="B68AEF"/>
              <w:left w:val="single" w:sz="8" w:space="0" w:color="B68AEF"/>
              <w:bottom w:val="single" w:sz="8" w:space="0" w:color="B68AEF"/>
              <w:right w:val="single" w:sz="8" w:space="0" w:color="B68AEF"/>
            </w:tcBorders>
            <w:vAlign w:val="center"/>
          </w:tcPr>
          <w:p w14:paraId="07EA89B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J</w:t>
            </w:r>
          </w:p>
        </w:tc>
        <w:tc>
          <w:tcPr>
            <w:tcW w:w="452" w:type="dxa"/>
            <w:tcBorders>
              <w:top w:val="single" w:sz="8" w:space="0" w:color="B68AEF"/>
              <w:left w:val="single" w:sz="8" w:space="0" w:color="B68AEF"/>
              <w:bottom w:val="single" w:sz="8" w:space="0" w:color="B68AEF"/>
              <w:right w:val="single" w:sz="8" w:space="0" w:color="002060"/>
            </w:tcBorders>
            <w:vAlign w:val="center"/>
          </w:tcPr>
          <w:p w14:paraId="4BB18379"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Ü</w:t>
            </w:r>
          </w:p>
        </w:tc>
      </w:tr>
      <w:tr w:rsidR="00083308" w14:paraId="4900E0EB" w14:textId="77777777" w:rsidTr="00083308">
        <w:trPr>
          <w:trHeight w:hRule="exact" w:val="397"/>
        </w:trPr>
        <w:tc>
          <w:tcPr>
            <w:tcW w:w="4820" w:type="dxa"/>
            <w:vMerge/>
            <w:tcBorders>
              <w:top w:val="nil"/>
              <w:left w:val="nil"/>
              <w:bottom w:val="nil"/>
              <w:right w:val="nil"/>
            </w:tcBorders>
            <w:tcMar>
              <w:left w:w="0" w:type="dxa"/>
              <w:right w:w="0" w:type="dxa"/>
            </w:tcMar>
          </w:tcPr>
          <w:p w14:paraId="4A7D0E7C"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3AA18496"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B68AEF"/>
              <w:right w:val="single" w:sz="8" w:space="0" w:color="B68AEF"/>
            </w:tcBorders>
            <w:vAlign w:val="center"/>
          </w:tcPr>
          <w:p w14:paraId="61684AA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F</w:t>
            </w:r>
          </w:p>
        </w:tc>
        <w:tc>
          <w:tcPr>
            <w:tcW w:w="451" w:type="dxa"/>
            <w:tcBorders>
              <w:top w:val="single" w:sz="8" w:space="0" w:color="B68AEF"/>
              <w:left w:val="single" w:sz="8" w:space="0" w:color="B68AEF"/>
              <w:bottom w:val="single" w:sz="8" w:space="0" w:color="B68AEF"/>
              <w:right w:val="single" w:sz="8" w:space="0" w:color="B68AEF"/>
            </w:tcBorders>
            <w:vAlign w:val="center"/>
          </w:tcPr>
          <w:p w14:paraId="7904D28A"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B68AEF"/>
              <w:left w:val="single" w:sz="8" w:space="0" w:color="B68AEF"/>
              <w:bottom w:val="single" w:sz="8" w:space="0" w:color="B68AEF"/>
              <w:right w:val="single" w:sz="8" w:space="0" w:color="B68AEF"/>
            </w:tcBorders>
            <w:vAlign w:val="center"/>
          </w:tcPr>
          <w:p w14:paraId="490DEB39"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O</w:t>
            </w:r>
          </w:p>
        </w:tc>
        <w:tc>
          <w:tcPr>
            <w:tcW w:w="452" w:type="dxa"/>
            <w:tcBorders>
              <w:top w:val="single" w:sz="8" w:space="0" w:color="B68AEF"/>
              <w:left w:val="single" w:sz="8" w:space="0" w:color="B68AEF"/>
              <w:bottom w:val="single" w:sz="8" w:space="0" w:color="B68AEF"/>
              <w:right w:val="single" w:sz="8" w:space="0" w:color="B68AEF"/>
            </w:tcBorders>
            <w:vAlign w:val="center"/>
          </w:tcPr>
          <w:p w14:paraId="3605C38C"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H</w:t>
            </w:r>
          </w:p>
        </w:tc>
        <w:tc>
          <w:tcPr>
            <w:tcW w:w="452" w:type="dxa"/>
            <w:tcBorders>
              <w:top w:val="single" w:sz="8" w:space="0" w:color="B68AEF"/>
              <w:left w:val="single" w:sz="8" w:space="0" w:color="B68AEF"/>
              <w:bottom w:val="single" w:sz="8" w:space="0" w:color="B68AEF"/>
              <w:right w:val="single" w:sz="8" w:space="0" w:color="B68AEF"/>
            </w:tcBorders>
            <w:vAlign w:val="center"/>
          </w:tcPr>
          <w:p w14:paraId="162BA389"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L</w:t>
            </w:r>
          </w:p>
        </w:tc>
        <w:tc>
          <w:tcPr>
            <w:tcW w:w="452" w:type="dxa"/>
            <w:tcBorders>
              <w:top w:val="single" w:sz="8" w:space="0" w:color="B68AEF"/>
              <w:left w:val="single" w:sz="8" w:space="0" w:color="B68AEF"/>
              <w:bottom w:val="single" w:sz="8" w:space="0" w:color="B68AEF"/>
              <w:right w:val="single" w:sz="8" w:space="0" w:color="B68AEF"/>
            </w:tcBorders>
            <w:vAlign w:val="center"/>
          </w:tcPr>
          <w:p w14:paraId="232D71CC"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c>
          <w:tcPr>
            <w:tcW w:w="452" w:type="dxa"/>
            <w:tcBorders>
              <w:top w:val="single" w:sz="8" w:space="0" w:color="B68AEF"/>
              <w:left w:val="single" w:sz="8" w:space="0" w:color="B68AEF"/>
              <w:bottom w:val="single" w:sz="8" w:space="0" w:color="B68AEF"/>
              <w:right w:val="single" w:sz="8" w:space="0" w:color="B68AEF"/>
            </w:tcBorders>
            <w:vAlign w:val="center"/>
          </w:tcPr>
          <w:p w14:paraId="21736D56"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X</w:t>
            </w:r>
          </w:p>
        </w:tc>
        <w:tc>
          <w:tcPr>
            <w:tcW w:w="452" w:type="dxa"/>
            <w:tcBorders>
              <w:top w:val="single" w:sz="8" w:space="0" w:color="B68AEF"/>
              <w:left w:val="single" w:sz="8" w:space="0" w:color="B68AEF"/>
              <w:bottom w:val="single" w:sz="8" w:space="0" w:color="B68AEF"/>
              <w:right w:val="single" w:sz="8" w:space="0" w:color="B68AEF"/>
            </w:tcBorders>
            <w:vAlign w:val="center"/>
          </w:tcPr>
          <w:p w14:paraId="643647FE"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c>
          <w:tcPr>
            <w:tcW w:w="452" w:type="dxa"/>
            <w:tcBorders>
              <w:top w:val="single" w:sz="8" w:space="0" w:color="B68AEF"/>
              <w:left w:val="single" w:sz="8" w:space="0" w:color="B68AEF"/>
              <w:bottom w:val="single" w:sz="8" w:space="0" w:color="B68AEF"/>
              <w:right w:val="single" w:sz="8" w:space="0" w:color="002060"/>
            </w:tcBorders>
            <w:vAlign w:val="center"/>
          </w:tcPr>
          <w:p w14:paraId="1174CD9E"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H</w:t>
            </w:r>
          </w:p>
        </w:tc>
      </w:tr>
      <w:tr w:rsidR="00083308" w14:paraId="4228D4E8" w14:textId="77777777" w:rsidTr="00083308">
        <w:trPr>
          <w:trHeight w:hRule="exact" w:val="397"/>
        </w:trPr>
        <w:tc>
          <w:tcPr>
            <w:tcW w:w="4820" w:type="dxa"/>
            <w:vMerge/>
            <w:tcBorders>
              <w:top w:val="nil"/>
              <w:left w:val="nil"/>
              <w:bottom w:val="nil"/>
              <w:right w:val="nil"/>
            </w:tcBorders>
            <w:tcMar>
              <w:left w:w="0" w:type="dxa"/>
              <w:right w:w="0" w:type="dxa"/>
            </w:tcMar>
          </w:tcPr>
          <w:p w14:paraId="41C16BE4"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3454DF79"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B68AEF"/>
              <w:right w:val="single" w:sz="8" w:space="0" w:color="B68AEF"/>
            </w:tcBorders>
            <w:vAlign w:val="center"/>
          </w:tcPr>
          <w:p w14:paraId="370DF009"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W</w:t>
            </w:r>
          </w:p>
        </w:tc>
        <w:tc>
          <w:tcPr>
            <w:tcW w:w="451" w:type="dxa"/>
            <w:tcBorders>
              <w:top w:val="single" w:sz="8" w:space="0" w:color="B68AEF"/>
              <w:left w:val="single" w:sz="8" w:space="0" w:color="B68AEF"/>
              <w:bottom w:val="single" w:sz="8" w:space="0" w:color="B68AEF"/>
              <w:right w:val="single" w:sz="8" w:space="0" w:color="B68AEF"/>
            </w:tcBorders>
            <w:vAlign w:val="center"/>
          </w:tcPr>
          <w:p w14:paraId="2CBE6343"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N</w:t>
            </w:r>
          </w:p>
        </w:tc>
        <w:tc>
          <w:tcPr>
            <w:tcW w:w="452" w:type="dxa"/>
            <w:tcBorders>
              <w:top w:val="single" w:sz="8" w:space="0" w:color="B68AEF"/>
              <w:left w:val="single" w:sz="8" w:space="0" w:color="B68AEF"/>
              <w:bottom w:val="single" w:sz="8" w:space="0" w:color="B68AEF"/>
              <w:right w:val="single" w:sz="8" w:space="0" w:color="B68AEF"/>
            </w:tcBorders>
            <w:vAlign w:val="center"/>
          </w:tcPr>
          <w:p w14:paraId="1EF2BA96"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P</w:t>
            </w:r>
          </w:p>
        </w:tc>
        <w:tc>
          <w:tcPr>
            <w:tcW w:w="452" w:type="dxa"/>
            <w:tcBorders>
              <w:top w:val="single" w:sz="8" w:space="0" w:color="B68AEF"/>
              <w:left w:val="single" w:sz="8" w:space="0" w:color="B68AEF"/>
              <w:bottom w:val="single" w:sz="8" w:space="0" w:color="B68AEF"/>
              <w:right w:val="single" w:sz="8" w:space="0" w:color="B68AEF"/>
            </w:tcBorders>
            <w:vAlign w:val="center"/>
          </w:tcPr>
          <w:p w14:paraId="60ECDDA3"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Z</w:t>
            </w:r>
          </w:p>
        </w:tc>
        <w:tc>
          <w:tcPr>
            <w:tcW w:w="452" w:type="dxa"/>
            <w:tcBorders>
              <w:top w:val="single" w:sz="8" w:space="0" w:color="B68AEF"/>
              <w:left w:val="single" w:sz="8" w:space="0" w:color="B68AEF"/>
              <w:bottom w:val="single" w:sz="8" w:space="0" w:color="B68AEF"/>
              <w:right w:val="single" w:sz="8" w:space="0" w:color="B68AEF"/>
            </w:tcBorders>
            <w:vAlign w:val="center"/>
          </w:tcPr>
          <w:p w14:paraId="79FFAB8D"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 xml:space="preserve"> U</w:t>
            </w:r>
          </w:p>
        </w:tc>
        <w:tc>
          <w:tcPr>
            <w:tcW w:w="452" w:type="dxa"/>
            <w:tcBorders>
              <w:top w:val="single" w:sz="8" w:space="0" w:color="B68AEF"/>
              <w:left w:val="single" w:sz="8" w:space="0" w:color="B68AEF"/>
              <w:bottom w:val="single" w:sz="8" w:space="0" w:color="B68AEF"/>
              <w:right w:val="single" w:sz="8" w:space="0" w:color="B68AEF"/>
            </w:tcBorders>
            <w:vAlign w:val="center"/>
          </w:tcPr>
          <w:p w14:paraId="60652B4B"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 xml:space="preserve">U </w:t>
            </w:r>
          </w:p>
        </w:tc>
        <w:tc>
          <w:tcPr>
            <w:tcW w:w="452" w:type="dxa"/>
            <w:tcBorders>
              <w:top w:val="single" w:sz="8" w:space="0" w:color="B68AEF"/>
              <w:left w:val="single" w:sz="8" w:space="0" w:color="B68AEF"/>
              <w:bottom w:val="single" w:sz="8" w:space="0" w:color="B68AEF"/>
              <w:right w:val="single" w:sz="8" w:space="0" w:color="B68AEF"/>
            </w:tcBorders>
            <w:vAlign w:val="center"/>
          </w:tcPr>
          <w:p w14:paraId="243ACBD1"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 xml:space="preserve">C </w:t>
            </w:r>
          </w:p>
        </w:tc>
        <w:tc>
          <w:tcPr>
            <w:tcW w:w="452" w:type="dxa"/>
            <w:tcBorders>
              <w:top w:val="single" w:sz="8" w:space="0" w:color="B68AEF"/>
              <w:left w:val="single" w:sz="8" w:space="0" w:color="B68AEF"/>
              <w:bottom w:val="single" w:sz="8" w:space="0" w:color="B68AEF"/>
              <w:right w:val="single" w:sz="8" w:space="0" w:color="B68AEF"/>
            </w:tcBorders>
            <w:vAlign w:val="center"/>
          </w:tcPr>
          <w:p w14:paraId="7EA9D628"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B68AEF"/>
              <w:left w:val="single" w:sz="8" w:space="0" w:color="B68AEF"/>
              <w:bottom w:val="single" w:sz="8" w:space="0" w:color="B68AEF"/>
              <w:right w:val="single" w:sz="8" w:space="0" w:color="002060"/>
            </w:tcBorders>
            <w:vAlign w:val="center"/>
          </w:tcPr>
          <w:p w14:paraId="5489B670"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L</w:t>
            </w:r>
          </w:p>
        </w:tc>
      </w:tr>
      <w:tr w:rsidR="00083308" w14:paraId="2EB17E3D" w14:textId="77777777" w:rsidTr="00083308">
        <w:trPr>
          <w:trHeight w:hRule="exact" w:val="397"/>
        </w:trPr>
        <w:tc>
          <w:tcPr>
            <w:tcW w:w="4820" w:type="dxa"/>
            <w:vMerge/>
            <w:tcBorders>
              <w:top w:val="nil"/>
              <w:left w:val="nil"/>
              <w:bottom w:val="nil"/>
              <w:right w:val="nil"/>
            </w:tcBorders>
            <w:tcMar>
              <w:left w:w="0" w:type="dxa"/>
              <w:right w:w="0" w:type="dxa"/>
            </w:tcMar>
          </w:tcPr>
          <w:p w14:paraId="337CA98A" w14:textId="77777777" w:rsidR="00083308" w:rsidRPr="00124B5E" w:rsidRDefault="00083308" w:rsidP="00083308">
            <w:pPr>
              <w:jc w:val="center"/>
              <w:rPr>
                <w:rFonts w:ascii="Arial" w:hAnsi="Arial" w:cs="Arial"/>
                <w:b/>
                <w:bCs/>
                <w:color w:val="8D982A"/>
                <w:sz w:val="18"/>
              </w:rPr>
            </w:pPr>
          </w:p>
        </w:tc>
        <w:tc>
          <w:tcPr>
            <w:tcW w:w="236" w:type="dxa"/>
            <w:tcBorders>
              <w:top w:val="nil"/>
              <w:left w:val="nil"/>
              <w:bottom w:val="nil"/>
              <w:right w:val="single" w:sz="8" w:space="0" w:color="002060"/>
            </w:tcBorders>
          </w:tcPr>
          <w:p w14:paraId="5080E421" w14:textId="77777777" w:rsidR="00083308" w:rsidRPr="00124B5E" w:rsidRDefault="00083308" w:rsidP="00083308">
            <w:pPr>
              <w:jc w:val="center"/>
              <w:rPr>
                <w:rFonts w:ascii="Arial" w:hAnsi="Arial" w:cs="Arial"/>
                <w:b/>
                <w:bCs/>
                <w:color w:val="8D982A"/>
                <w:sz w:val="18"/>
              </w:rPr>
            </w:pPr>
          </w:p>
        </w:tc>
        <w:tc>
          <w:tcPr>
            <w:tcW w:w="451" w:type="dxa"/>
            <w:tcBorders>
              <w:top w:val="single" w:sz="8" w:space="0" w:color="B68AEF"/>
              <w:left w:val="single" w:sz="8" w:space="0" w:color="002060"/>
              <w:bottom w:val="single" w:sz="8" w:space="0" w:color="002060"/>
              <w:right w:val="single" w:sz="8" w:space="0" w:color="B68AEF"/>
            </w:tcBorders>
            <w:vAlign w:val="center"/>
          </w:tcPr>
          <w:p w14:paraId="7BBCAD63"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G</w:t>
            </w:r>
          </w:p>
        </w:tc>
        <w:tc>
          <w:tcPr>
            <w:tcW w:w="451" w:type="dxa"/>
            <w:tcBorders>
              <w:top w:val="single" w:sz="8" w:space="0" w:color="B68AEF"/>
              <w:left w:val="single" w:sz="8" w:space="0" w:color="B68AEF"/>
              <w:bottom w:val="single" w:sz="8" w:space="0" w:color="002060"/>
              <w:right w:val="single" w:sz="8" w:space="0" w:color="B68AEF"/>
            </w:tcBorders>
            <w:vAlign w:val="center"/>
          </w:tcPr>
          <w:p w14:paraId="1054A248"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P</w:t>
            </w:r>
          </w:p>
        </w:tc>
        <w:tc>
          <w:tcPr>
            <w:tcW w:w="452" w:type="dxa"/>
            <w:tcBorders>
              <w:top w:val="single" w:sz="8" w:space="0" w:color="B68AEF"/>
              <w:left w:val="single" w:sz="8" w:space="0" w:color="B68AEF"/>
              <w:bottom w:val="single" w:sz="8" w:space="0" w:color="002060"/>
              <w:right w:val="single" w:sz="8" w:space="0" w:color="B68AEF"/>
            </w:tcBorders>
            <w:vAlign w:val="center"/>
          </w:tcPr>
          <w:p w14:paraId="19E26C9D"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R</w:t>
            </w:r>
          </w:p>
        </w:tc>
        <w:tc>
          <w:tcPr>
            <w:tcW w:w="452" w:type="dxa"/>
            <w:tcBorders>
              <w:top w:val="single" w:sz="8" w:space="0" w:color="B68AEF"/>
              <w:left w:val="single" w:sz="8" w:space="0" w:color="B68AEF"/>
              <w:bottom w:val="single" w:sz="8" w:space="0" w:color="002060"/>
              <w:right w:val="single" w:sz="8" w:space="0" w:color="B68AEF"/>
            </w:tcBorders>
            <w:vAlign w:val="center"/>
          </w:tcPr>
          <w:p w14:paraId="1E6D8F51"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O</w:t>
            </w:r>
          </w:p>
        </w:tc>
        <w:tc>
          <w:tcPr>
            <w:tcW w:w="452" w:type="dxa"/>
            <w:tcBorders>
              <w:top w:val="single" w:sz="8" w:space="0" w:color="B68AEF"/>
              <w:left w:val="single" w:sz="8" w:space="0" w:color="B68AEF"/>
              <w:bottom w:val="single" w:sz="8" w:space="0" w:color="002060"/>
              <w:right w:val="single" w:sz="8" w:space="0" w:color="B68AEF"/>
            </w:tcBorders>
            <w:vAlign w:val="center"/>
          </w:tcPr>
          <w:p w14:paraId="6C1FC674"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B</w:t>
            </w:r>
          </w:p>
        </w:tc>
        <w:tc>
          <w:tcPr>
            <w:tcW w:w="452" w:type="dxa"/>
            <w:tcBorders>
              <w:top w:val="single" w:sz="8" w:space="0" w:color="B68AEF"/>
              <w:left w:val="single" w:sz="8" w:space="0" w:color="B68AEF"/>
              <w:bottom w:val="single" w:sz="8" w:space="0" w:color="002060"/>
              <w:right w:val="single" w:sz="8" w:space="0" w:color="B68AEF"/>
            </w:tcBorders>
            <w:vAlign w:val="center"/>
          </w:tcPr>
          <w:p w14:paraId="1A0D3A8B"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L</w:t>
            </w:r>
          </w:p>
        </w:tc>
        <w:tc>
          <w:tcPr>
            <w:tcW w:w="452" w:type="dxa"/>
            <w:tcBorders>
              <w:top w:val="single" w:sz="8" w:space="0" w:color="B68AEF"/>
              <w:left w:val="single" w:sz="8" w:space="0" w:color="B68AEF"/>
              <w:bottom w:val="single" w:sz="8" w:space="0" w:color="002060"/>
              <w:right w:val="single" w:sz="8" w:space="0" w:color="B68AEF"/>
            </w:tcBorders>
            <w:vAlign w:val="center"/>
          </w:tcPr>
          <w:p w14:paraId="088B9747"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 xml:space="preserve">E </w:t>
            </w:r>
          </w:p>
        </w:tc>
        <w:tc>
          <w:tcPr>
            <w:tcW w:w="452" w:type="dxa"/>
            <w:tcBorders>
              <w:top w:val="single" w:sz="8" w:space="0" w:color="B68AEF"/>
              <w:left w:val="single" w:sz="8" w:space="0" w:color="B68AEF"/>
              <w:bottom w:val="single" w:sz="8" w:space="0" w:color="002060"/>
              <w:right w:val="single" w:sz="8" w:space="0" w:color="B68AEF"/>
            </w:tcBorders>
            <w:vAlign w:val="center"/>
          </w:tcPr>
          <w:p w14:paraId="6E373BC8"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M</w:t>
            </w:r>
          </w:p>
        </w:tc>
        <w:tc>
          <w:tcPr>
            <w:tcW w:w="452" w:type="dxa"/>
            <w:tcBorders>
              <w:top w:val="single" w:sz="8" w:space="0" w:color="B68AEF"/>
              <w:left w:val="single" w:sz="8" w:space="0" w:color="B68AEF"/>
              <w:bottom w:val="single" w:sz="8" w:space="0" w:color="002060"/>
              <w:right w:val="single" w:sz="8" w:space="0" w:color="002060"/>
            </w:tcBorders>
            <w:vAlign w:val="center"/>
          </w:tcPr>
          <w:p w14:paraId="57FD6250" w14:textId="77777777" w:rsidR="00083308" w:rsidRPr="00083308" w:rsidRDefault="00083308" w:rsidP="00083308">
            <w:pPr>
              <w:jc w:val="center"/>
              <w:rPr>
                <w:rFonts w:ascii="Arial" w:hAnsi="Arial" w:cs="Arial"/>
                <w:b/>
                <w:bCs/>
                <w:color w:val="ED254E"/>
                <w:sz w:val="19"/>
                <w:szCs w:val="19"/>
              </w:rPr>
            </w:pPr>
            <w:r w:rsidRPr="00083308">
              <w:rPr>
                <w:rFonts w:ascii="Arial" w:hAnsi="Arial" w:cs="Arial"/>
                <w:b/>
                <w:bCs/>
                <w:color w:val="ED254E"/>
                <w:sz w:val="19"/>
                <w:szCs w:val="19"/>
              </w:rPr>
              <w:t>E</w:t>
            </w:r>
          </w:p>
        </w:tc>
      </w:tr>
    </w:tbl>
    <w:p w14:paraId="6A44C891" w14:textId="77777777" w:rsidR="00A709F8" w:rsidRDefault="001822C8" w:rsidP="00A709F8">
      <w:pPr>
        <w:pStyle w:val="WTDBHeadline21pt"/>
        <w:rPr>
          <w:noProof/>
        </w:rPr>
      </w:pPr>
      <w:r>
        <w:rPr>
          <w:noProof/>
          <w:w w:val="100"/>
        </w:rPr>
        <mc:AlternateContent>
          <mc:Choice Requires="wpg">
            <w:drawing>
              <wp:anchor distT="0" distB="0" distL="114300" distR="114300" simplePos="0" relativeHeight="252509184" behindDoc="0" locked="1" layoutInCell="1" allowOverlap="1" wp14:anchorId="35BDB2F1" wp14:editId="4986AA88">
                <wp:simplePos x="0" y="0"/>
                <wp:positionH relativeFrom="column">
                  <wp:posOffset>3052445</wp:posOffset>
                </wp:positionH>
                <wp:positionV relativeFrom="paragraph">
                  <wp:posOffset>100330</wp:posOffset>
                </wp:positionV>
                <wp:extent cx="3228340" cy="1353185"/>
                <wp:effectExtent l="0" t="0" r="10160" b="5715"/>
                <wp:wrapNone/>
                <wp:docPr id="2025825818" name="Gruppieren 3"/>
                <wp:cNvGraphicFramePr/>
                <a:graphic xmlns:a="http://schemas.openxmlformats.org/drawingml/2006/main">
                  <a:graphicData uri="http://schemas.microsoft.com/office/word/2010/wordprocessingGroup">
                    <wpg:wgp>
                      <wpg:cNvGrpSpPr/>
                      <wpg:grpSpPr>
                        <a:xfrm>
                          <a:off x="0" y="0"/>
                          <a:ext cx="3228340" cy="1353185"/>
                          <a:chOff x="24267" y="0"/>
                          <a:chExt cx="3227339" cy="1353031"/>
                        </a:xfrm>
                      </wpg:grpSpPr>
                      <wps:wsp>
                        <wps:cNvPr id="1937410601" name="Textfeld 1"/>
                        <wps:cNvSpPr txBox="1"/>
                        <wps:spPr>
                          <a:xfrm>
                            <a:off x="24267" y="0"/>
                            <a:ext cx="3227339" cy="1093076"/>
                          </a:xfrm>
                          <a:prstGeom prst="rect">
                            <a:avLst/>
                          </a:prstGeom>
                          <a:solidFill>
                            <a:schemeClr val="lt1"/>
                          </a:solidFill>
                          <a:ln w="15240">
                            <a:solidFill>
                              <a:srgbClr val="B68AEF"/>
                            </a:solidFill>
                          </a:ln>
                        </wps:spPr>
                        <wps:txbx>
                          <w:txbxContent>
                            <w:p w14:paraId="69A467F9" w14:textId="77777777" w:rsidR="001822C8" w:rsidRDefault="001822C8" w:rsidP="001822C8">
                              <w:r>
                                <w:t>kommt vom Planeten Maturn</w:t>
                              </w:r>
                              <w:r w:rsidR="002E0D0A">
                                <w:t xml:space="preserve"> </w:t>
                              </w:r>
                              <w:r w:rsidRPr="001822C8">
                                <w:rPr>
                                  <w:b/>
                                  <w:bCs/>
                                  <w:color w:val="ED254E"/>
                                </w:rPr>
                                <w:t>·</w:t>
                              </w:r>
                              <w:r>
                                <w:t xml:space="preserve"> </w:t>
                              </w:r>
                              <w:r w:rsidR="002E0D0A">
                                <w:t xml:space="preserve"> </w:t>
                              </w:r>
                              <w:r>
                                <w:t xml:space="preserve">repariert alles  </w:t>
                              </w:r>
                              <w:r w:rsidRPr="001822C8">
                                <w:rPr>
                                  <w:b/>
                                  <w:bCs/>
                                  <w:color w:val="ED254E"/>
                                </w:rPr>
                                <w:t>·</w:t>
                              </w:r>
                              <w:r w:rsidRPr="001822C8">
                                <w:rPr>
                                  <w:color w:val="ED254E"/>
                                </w:rPr>
                                <w:t xml:space="preserve"> </w:t>
                              </w:r>
                              <w:r>
                                <w:t xml:space="preserve"> gibt Pflanzen Namen </w:t>
                              </w:r>
                              <w:r w:rsidRPr="001822C8">
                                <w:rPr>
                                  <w:b/>
                                  <w:bCs/>
                                  <w:color w:val="ED254E"/>
                                </w:rPr>
                                <w:t>·</w:t>
                              </w:r>
                              <w:r w:rsidRPr="001822C8">
                                <w:rPr>
                                  <w:color w:val="ED254E"/>
                                </w:rPr>
                                <w:t xml:space="preserve"> </w:t>
                              </w:r>
                              <w:r>
                                <w:t xml:space="preserve"> Roboterkind </w:t>
                              </w:r>
                              <w:r w:rsidRPr="001822C8">
                                <w:rPr>
                                  <w:b/>
                                  <w:bCs/>
                                  <w:color w:val="ED254E"/>
                                </w:rPr>
                                <w:t>·</w:t>
                              </w:r>
                              <w:r w:rsidRPr="001822C8">
                                <w:rPr>
                                  <w:color w:val="ED254E"/>
                                </w:rPr>
                                <w:t xml:space="preserve"> </w:t>
                              </w:r>
                              <w:r>
                                <w:t xml:space="preserve"> sieht Problemlösungen </w:t>
                              </w:r>
                              <w:r>
                                <w:br/>
                                <w:t xml:space="preserve">als Foto-Plopp </w:t>
                              </w:r>
                              <w:r w:rsidRPr="001822C8">
                                <w:rPr>
                                  <w:b/>
                                  <w:bCs/>
                                  <w:color w:val="ED254E"/>
                                </w:rPr>
                                <w:t>·</w:t>
                              </w:r>
                              <w:r w:rsidRPr="001822C8">
                                <w:rPr>
                                  <w:color w:val="ED254E"/>
                                </w:rPr>
                                <w:t xml:space="preserve"> </w:t>
                              </w:r>
                              <w:r>
                                <w:t xml:space="preserve"> hat die besten Ideen</w:t>
                              </w:r>
                              <w:r w:rsidR="002E0D0A">
                                <w:t xml:space="preserve"> </w:t>
                              </w:r>
                              <w:r>
                                <w:t xml:space="preserve"> </w:t>
                              </w:r>
                              <w:r w:rsidRPr="001822C8">
                                <w:rPr>
                                  <w:b/>
                                  <w:bCs/>
                                  <w:color w:val="ED254E"/>
                                </w:rPr>
                                <w:t>·</w:t>
                              </w:r>
                              <w:r w:rsidRPr="001822C8">
                                <w:rPr>
                                  <w:color w:val="ED254E"/>
                                </w:rPr>
                                <w:t xml:space="preserve"> </w:t>
                              </w:r>
                              <w:r>
                                <w:t xml:space="preserve"> hilft gern anderen</w:t>
                              </w:r>
                              <w:r w:rsidR="00BD133F">
                                <w:t xml:space="preserve"> </w:t>
                              </w:r>
                              <w:r w:rsidRPr="001822C8">
                                <w:rPr>
                                  <w:b/>
                                  <w:bCs/>
                                  <w:color w:val="ED254E"/>
                                </w:rPr>
                                <w:t>·</w:t>
                              </w:r>
                              <w:r w:rsidRPr="001822C8">
                                <w:rPr>
                                  <w:color w:val="ED254E"/>
                                </w:rPr>
                                <w:t xml:space="preserve"> </w:t>
                              </w:r>
                              <w:r>
                                <w:t xml:space="preserve"> versteckt seine Gefühle </w:t>
                              </w:r>
                              <w:r w:rsidRPr="001822C8">
                                <w:rPr>
                                  <w:b/>
                                  <w:bCs/>
                                  <w:color w:val="ED254E"/>
                                </w:rPr>
                                <w:t>·</w:t>
                              </w:r>
                              <w:r w:rsidRPr="001822C8">
                                <w:rPr>
                                  <w:color w:val="ED254E"/>
                                </w:rPr>
                                <w:t xml:space="preserve"> </w:t>
                              </w:r>
                              <w:r>
                                <w:t xml:space="preserve"> gründet mit Mila die Glücksagentur  </w:t>
                              </w:r>
                              <w:r w:rsidRPr="001822C8">
                                <w:rPr>
                                  <w:b/>
                                  <w:bCs/>
                                  <w:color w:val="ED254E"/>
                                </w:rPr>
                                <w:t>·</w:t>
                              </w:r>
                              <w:r w:rsidRPr="001822C8">
                                <w:rPr>
                                  <w:color w:val="ED254E"/>
                                </w:rPr>
                                <w:t xml:space="preserve"> </w:t>
                              </w:r>
                              <w:r>
                                <w:t xml:space="preserve"> hat Heimweh </w:t>
                              </w:r>
                              <w:r w:rsidRPr="001822C8">
                                <w:rPr>
                                  <w:b/>
                                  <w:bCs/>
                                  <w:color w:val="ED254E"/>
                                </w:rPr>
                                <w:t>·</w:t>
                              </w:r>
                              <w:r w:rsidRPr="001822C8">
                                <w:rPr>
                                  <w:color w:val="ED254E"/>
                                </w:rPr>
                                <w:t xml:space="preserve"> </w:t>
                              </w:r>
                              <w:r>
                                <w:t xml:space="preserve"> ist nach Deutschland geflüchtet </w:t>
                              </w:r>
                              <w:r w:rsidRPr="001822C8">
                                <w:rPr>
                                  <w:b/>
                                  <w:bCs/>
                                  <w:color w:val="ED254E"/>
                                </w:rPr>
                                <w:t>·</w:t>
                              </w:r>
                              <w:r w:rsidRPr="001822C8">
                                <w:rPr>
                                  <w:color w:val="ED254E"/>
                                </w:rPr>
                                <w:t xml:space="preserve"> </w:t>
                              </w:r>
                              <w:r>
                                <w:t xml:space="preserve"> hat das Gewächshaus geschenkt bekommen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983252"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6200000" flipV="1">
                            <a:off x="1408471" y="1176183"/>
                            <a:ext cx="265430" cy="88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BDB2F1" id="Gruppieren 3" o:spid="_x0000_s1026" style="position:absolute;margin-left:240.35pt;margin-top:7.9pt;width:254.2pt;height:106.55pt;z-index:252509184;mso-width-relative:margin;mso-height-relative:margin" coordorigin="242" coordsize="32273,13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">
                <v:shapetype id="_x0000_t202" coordsize="21600,21600" o:spt="202" path="m,l,21600r21600,l21600,xe">
                  <v:stroke joinstyle="miter"/>
                  <v:path gradientshapeok="t" o:connecttype="rect"/>
                </v:shapetype>
                <v:shape id="_x0000_s1027" type="#_x0000_t202" style="position:absolute;left:242;width:32274;height:10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" fillcolor="white [3201]" strokecolor="#b68aef" strokeweight="1.2pt">
                  <v:textbox>
                    <w:txbxContent>
                      <w:p w14:paraId="69A467F9" w14:textId="77777777" w:rsidR="001822C8" w:rsidRDefault="001822C8" w:rsidP="001822C8">
                        <w:r>
                          <w:t>kommt vom Planeten Maturn</w:t>
                        </w:r>
                        <w:r w:rsidR="002E0D0A">
                          <w:t xml:space="preserve"> </w:t>
                        </w:r>
                        <w:r w:rsidRPr="001822C8">
                          <w:rPr>
                            <w:b/>
                            <w:bCs/>
                            <w:color w:val="ED254E"/>
                          </w:rPr>
                          <w:t>·</w:t>
                        </w:r>
                        <w:r>
                          <w:t xml:space="preserve"> </w:t>
                        </w:r>
                        <w:r w:rsidR="002E0D0A">
                          <w:t xml:space="preserve"> </w:t>
                        </w:r>
                        <w:r>
                          <w:t xml:space="preserve">repariert alles  </w:t>
                        </w:r>
                        <w:r w:rsidRPr="001822C8">
                          <w:rPr>
                            <w:b/>
                            <w:bCs/>
                            <w:color w:val="ED254E"/>
                          </w:rPr>
                          <w:t>·</w:t>
                        </w:r>
                        <w:r w:rsidRPr="001822C8">
                          <w:rPr>
                            <w:color w:val="ED254E"/>
                          </w:rPr>
                          <w:t xml:space="preserve"> </w:t>
                        </w:r>
                        <w:r>
                          <w:t xml:space="preserve"> gibt Pflanzen Namen </w:t>
                        </w:r>
                        <w:r w:rsidRPr="001822C8">
                          <w:rPr>
                            <w:b/>
                            <w:bCs/>
                            <w:color w:val="ED254E"/>
                          </w:rPr>
                          <w:t>·</w:t>
                        </w:r>
                        <w:r w:rsidRPr="001822C8">
                          <w:rPr>
                            <w:color w:val="ED254E"/>
                          </w:rPr>
                          <w:t xml:space="preserve"> </w:t>
                        </w:r>
                        <w:r>
                          <w:t xml:space="preserve"> Roboterkind </w:t>
                        </w:r>
                        <w:r w:rsidRPr="001822C8">
                          <w:rPr>
                            <w:b/>
                            <w:bCs/>
                            <w:color w:val="ED254E"/>
                          </w:rPr>
                          <w:t>·</w:t>
                        </w:r>
                        <w:r w:rsidRPr="001822C8">
                          <w:rPr>
                            <w:color w:val="ED254E"/>
                          </w:rPr>
                          <w:t xml:space="preserve"> </w:t>
                        </w:r>
                        <w:r>
                          <w:t xml:space="preserve"> sieht Problemlösungen </w:t>
                        </w:r>
                        <w:r>
                          <w:br/>
                          <w:t xml:space="preserve">als Foto-Plopp </w:t>
                        </w:r>
                        <w:r w:rsidRPr="001822C8">
                          <w:rPr>
                            <w:b/>
                            <w:bCs/>
                            <w:color w:val="ED254E"/>
                          </w:rPr>
                          <w:t>·</w:t>
                        </w:r>
                        <w:r w:rsidRPr="001822C8">
                          <w:rPr>
                            <w:color w:val="ED254E"/>
                          </w:rPr>
                          <w:t xml:space="preserve"> </w:t>
                        </w:r>
                        <w:r>
                          <w:t xml:space="preserve"> hat die besten Ideen</w:t>
                        </w:r>
                        <w:r w:rsidR="002E0D0A">
                          <w:t xml:space="preserve"> </w:t>
                        </w:r>
                        <w:r>
                          <w:t xml:space="preserve"> </w:t>
                        </w:r>
                        <w:r w:rsidRPr="001822C8">
                          <w:rPr>
                            <w:b/>
                            <w:bCs/>
                            <w:color w:val="ED254E"/>
                          </w:rPr>
                          <w:t>·</w:t>
                        </w:r>
                        <w:r w:rsidRPr="001822C8">
                          <w:rPr>
                            <w:color w:val="ED254E"/>
                          </w:rPr>
                          <w:t xml:space="preserve"> </w:t>
                        </w:r>
                        <w:r>
                          <w:t xml:space="preserve"> hilft gern anderen</w:t>
                        </w:r>
                        <w:r w:rsidR="00BD133F">
                          <w:t xml:space="preserve"> </w:t>
                        </w:r>
                        <w:r w:rsidRPr="001822C8">
                          <w:rPr>
                            <w:b/>
                            <w:bCs/>
                            <w:color w:val="ED254E"/>
                          </w:rPr>
                          <w:t>·</w:t>
                        </w:r>
                        <w:r w:rsidRPr="001822C8">
                          <w:rPr>
                            <w:color w:val="ED254E"/>
                          </w:rPr>
                          <w:t xml:space="preserve"> </w:t>
                        </w:r>
                        <w:r>
                          <w:t xml:space="preserve"> versteckt seine Gefühle </w:t>
                        </w:r>
                        <w:r w:rsidRPr="001822C8">
                          <w:rPr>
                            <w:b/>
                            <w:bCs/>
                            <w:color w:val="ED254E"/>
                          </w:rPr>
                          <w:t>·</w:t>
                        </w:r>
                        <w:r w:rsidRPr="001822C8">
                          <w:rPr>
                            <w:color w:val="ED254E"/>
                          </w:rPr>
                          <w:t xml:space="preserve"> </w:t>
                        </w:r>
                        <w:r>
                          <w:t xml:space="preserve"> gründet mit Mila die Glücksagentur  </w:t>
                        </w:r>
                        <w:r w:rsidRPr="001822C8">
                          <w:rPr>
                            <w:b/>
                            <w:bCs/>
                            <w:color w:val="ED254E"/>
                          </w:rPr>
                          <w:t>·</w:t>
                        </w:r>
                        <w:r w:rsidRPr="001822C8">
                          <w:rPr>
                            <w:color w:val="ED254E"/>
                          </w:rPr>
                          <w:t xml:space="preserve"> </w:t>
                        </w:r>
                        <w:r>
                          <w:t xml:space="preserve"> hat Heimweh </w:t>
                        </w:r>
                        <w:r w:rsidRPr="001822C8">
                          <w:rPr>
                            <w:b/>
                            <w:bCs/>
                            <w:color w:val="ED254E"/>
                          </w:rPr>
                          <w:t>·</w:t>
                        </w:r>
                        <w:r w:rsidRPr="001822C8">
                          <w:rPr>
                            <w:color w:val="ED254E"/>
                          </w:rPr>
                          <w:t xml:space="preserve"> </w:t>
                        </w:r>
                        <w:r>
                          <w:t xml:space="preserve"> ist nach Deutschland geflüchtet </w:t>
                        </w:r>
                        <w:r w:rsidRPr="001822C8">
                          <w:rPr>
                            <w:b/>
                            <w:bCs/>
                            <w:color w:val="ED254E"/>
                          </w:rPr>
                          <w:t>·</w:t>
                        </w:r>
                        <w:r w:rsidRPr="001822C8">
                          <w:rPr>
                            <w:color w:val="ED254E"/>
                          </w:rPr>
                          <w:t xml:space="preserve"> </w:t>
                        </w:r>
                        <w:r>
                          <w:t xml:space="preserve"> hat das Gewächshaus geschenkt bekommen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14085;top:11761;width:2654;height:88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">
                  <v:imagedata r:id="rId17" o:title=""/>
                </v:shape>
                <w10:anchorlock/>
              </v:group>
            </w:pict>
          </mc:Fallback>
        </mc:AlternateContent>
      </w:r>
      <w:r w:rsidR="00A709F8">
        <w:rPr>
          <w:noProof/>
        </w:rPr>
        <w:br/>
      </w:r>
      <w:r w:rsidR="00083308">
        <w:rPr>
          <w:noProof/>
        </w:rPr>
        <w:t>Was passt zu wem?</w:t>
      </w:r>
    </w:p>
    <w:p w14:paraId="6BCF5DC8" w14:textId="77777777" w:rsidR="004D4E37" w:rsidRPr="00083308" w:rsidRDefault="00BD133F" w:rsidP="00723A38">
      <w:pPr>
        <w:pStyle w:val="WTDB2024Aufgabenstellung"/>
      </w:pPr>
      <w:r w:rsidRPr="00E7641A">
        <w:drawing>
          <wp:anchor distT="0" distB="1905" distL="114300" distR="114935" simplePos="0" relativeHeight="252507136" behindDoc="0" locked="0" layoutInCell="1" allowOverlap="1" wp14:anchorId="4E48FB39" wp14:editId="60DA8F0C">
            <wp:simplePos x="0" y="0"/>
            <wp:positionH relativeFrom="column">
              <wp:posOffset>5511222</wp:posOffset>
            </wp:positionH>
            <wp:positionV relativeFrom="paragraph">
              <wp:posOffset>1101815</wp:posOffset>
            </wp:positionV>
            <wp:extent cx="379478" cy="588952"/>
            <wp:effectExtent l="0" t="0" r="1905" b="0"/>
            <wp:wrapNone/>
            <wp:docPr id="62" name="Grafik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Grafik 62"/>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79478" cy="588952"/>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g">
            <w:drawing>
              <wp:anchor distT="0" distB="0" distL="114300" distR="114300" simplePos="0" relativeHeight="252495872" behindDoc="0" locked="1" layoutInCell="1" allowOverlap="1" wp14:anchorId="3BAEBB4B" wp14:editId="0DB3A8A5">
                <wp:simplePos x="0" y="0"/>
                <wp:positionH relativeFrom="column">
                  <wp:posOffset>1876425</wp:posOffset>
                </wp:positionH>
                <wp:positionV relativeFrom="paragraph">
                  <wp:posOffset>402118</wp:posOffset>
                </wp:positionV>
                <wp:extent cx="1364400" cy="1436400"/>
                <wp:effectExtent l="0" t="0" r="0" b="0"/>
                <wp:wrapNone/>
                <wp:docPr id="443682736" name="Gruppieren 6"/>
                <wp:cNvGraphicFramePr/>
                <a:graphic xmlns:a="http://schemas.openxmlformats.org/drawingml/2006/main">
                  <a:graphicData uri="http://schemas.microsoft.com/office/word/2010/wordprocessingGroup">
                    <wpg:wgp>
                      <wpg:cNvGrpSpPr/>
                      <wpg:grpSpPr>
                        <a:xfrm>
                          <a:off x="0" y="0"/>
                          <a:ext cx="1364400" cy="1436400"/>
                          <a:chOff x="0" y="107079"/>
                          <a:chExt cx="1365885" cy="1437504"/>
                        </a:xfrm>
                      </wpg:grpSpPr>
                      <pic:pic xmlns:pic="http://schemas.openxmlformats.org/drawingml/2006/picture">
                        <pic:nvPicPr>
                          <pic:cNvPr id="1138307349" name="Grafik 5"/>
                          <pic:cNvPicPr>
                            <a:picLocks noChangeAspect="1"/>
                          </pic:cNvPicPr>
                        </pic:nvPicPr>
                        <pic:blipFill rotWithShape="1">
                          <a:blip r:embed="rId18" cstate="print">
                            <a:extLst>
                              <a:ext uri="{28A0092B-C50C-407E-A947-70E740481C1C}">
                                <a14:useLocalDpi xmlns:a14="http://schemas.microsoft.com/office/drawing/2010/main" val="0"/>
                              </a:ext>
                            </a:extLst>
                          </a:blip>
                          <a:srcRect t="-2604"/>
                          <a:stretch/>
                        </pic:blipFill>
                        <pic:spPr>
                          <a:xfrm>
                            <a:off x="0" y="107079"/>
                            <a:ext cx="578069" cy="1163743"/>
                          </a:xfrm>
                          <a:prstGeom prst="rect">
                            <a:avLst/>
                          </a:prstGeom>
                        </pic:spPr>
                      </pic:pic>
                      <pic:pic xmlns:pic="http://schemas.openxmlformats.org/drawingml/2006/picture">
                        <pic:nvPicPr>
                          <pic:cNvPr id="441534681" name="Grafik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303283"/>
                            <a:ext cx="1365885" cy="241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99C8B0" id="Gruppieren 6" o:spid="_x0000_s1026" style="position:absolute;margin-left:147.75pt;margin-top:31.65pt;width:107.45pt;height:113.1pt;z-index:252495872;mso-width-relative:margin;mso-height-relative:margin" coordorigin=",1070" coordsize="13658,1437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">
                <v:shape id="Grafik 5" o:spid="_x0000_s1027" type="#_x0000_t75" style="position:absolute;top:1070;width:5780;height:1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">
                  <v:imagedata r:id="rId20" o:title="" croptop="-1707f"/>
                </v:shape>
                <v:shape id="Grafik 1" o:spid="_x0000_s1028" type="#_x0000_t75" style="position:absolute;top:13032;width:13658;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">
                  <v:imagedata r:id="rId21" o:title=""/>
                </v:shape>
                <w10:anchorlock/>
              </v:group>
            </w:pict>
          </mc:Fallback>
        </mc:AlternateContent>
      </w:r>
      <w:r>
        <mc:AlternateContent>
          <mc:Choice Requires="wpg">
            <w:drawing>
              <wp:anchor distT="0" distB="0" distL="114300" distR="114300" simplePos="0" relativeHeight="252493824" behindDoc="0" locked="1" layoutInCell="1" allowOverlap="1" wp14:anchorId="6438B12B" wp14:editId="66B01F75">
                <wp:simplePos x="0" y="0"/>
                <wp:positionH relativeFrom="column">
                  <wp:posOffset>-24765</wp:posOffset>
                </wp:positionH>
                <wp:positionV relativeFrom="paragraph">
                  <wp:posOffset>263688</wp:posOffset>
                </wp:positionV>
                <wp:extent cx="1364400" cy="1576800"/>
                <wp:effectExtent l="0" t="0" r="0" b="0"/>
                <wp:wrapNone/>
                <wp:docPr id="228725618" name="Gruppieren 6"/>
                <wp:cNvGraphicFramePr/>
                <a:graphic xmlns:a="http://schemas.openxmlformats.org/drawingml/2006/main">
                  <a:graphicData uri="http://schemas.microsoft.com/office/word/2010/wordprocessingGroup">
                    <wpg:wgp>
                      <wpg:cNvGrpSpPr/>
                      <wpg:grpSpPr>
                        <a:xfrm>
                          <a:off x="0" y="0"/>
                          <a:ext cx="1364400" cy="1576800"/>
                          <a:chOff x="0" y="-31540"/>
                          <a:chExt cx="1365885" cy="1576123"/>
                        </a:xfrm>
                      </wpg:grpSpPr>
                      <pic:pic xmlns:pic="http://schemas.openxmlformats.org/drawingml/2006/picture">
                        <pic:nvPicPr>
                          <pic:cNvPr id="1159610438" name="Grafik 5"/>
                          <pic:cNvPicPr>
                            <a:picLocks noChangeAspect="1"/>
                          </pic:cNvPicPr>
                        </pic:nvPicPr>
                        <pic:blipFill rotWithShape="1">
                          <a:blip r:embed="rId22" cstate="print">
                            <a:extLst>
                              <a:ext uri="{28A0092B-C50C-407E-A947-70E740481C1C}">
                                <a14:useLocalDpi xmlns:a14="http://schemas.microsoft.com/office/drawing/2010/main" val="0"/>
                              </a:ext>
                            </a:extLst>
                          </a:blip>
                          <a:srcRect t="-10880"/>
                          <a:stretch/>
                        </pic:blipFill>
                        <pic:spPr>
                          <a:xfrm>
                            <a:off x="0" y="-31540"/>
                            <a:ext cx="756285" cy="1302385"/>
                          </a:xfrm>
                          <a:prstGeom prst="rect">
                            <a:avLst/>
                          </a:prstGeom>
                        </pic:spPr>
                      </pic:pic>
                      <pic:pic xmlns:pic="http://schemas.openxmlformats.org/drawingml/2006/picture">
                        <pic:nvPicPr>
                          <pic:cNvPr id="1832637869" name="Grafik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303283"/>
                            <a:ext cx="1365885" cy="241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3B8AE6" id="Gruppieren 6" o:spid="_x0000_s1026" style="position:absolute;margin-left:-1.95pt;margin-top:20.75pt;width:107.45pt;height:124.15pt;z-index:252493824;mso-width-relative:margin;mso-height-relative:margin" coordorigin=",-315" coordsize="13658,1576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">
                <v:shape id="Grafik 5" o:spid="_x0000_s1027" type="#_x0000_t75" style="position:absolute;top:-315;width:7562;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">
                  <v:imagedata r:id="rId23" o:title="" croptop="-7130f"/>
                </v:shape>
                <v:shape id="Grafik 1" o:spid="_x0000_s1028" type="#_x0000_t75" style="position:absolute;top:13032;width:13658;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">
                  <v:imagedata r:id="rId21" o:title=""/>
                </v:shape>
                <w10:anchorlock/>
              </v:group>
            </w:pict>
          </mc:Fallback>
        </mc:AlternateContent>
      </w:r>
      <w:r w:rsidR="00083308" w:rsidRPr="00083308">
        <w:t xml:space="preserve">Schreibe die Namen zu den Bildern. Ordne </w:t>
      </w:r>
      <w:r>
        <w:br/>
      </w:r>
      <w:r w:rsidR="00083308" w:rsidRPr="00083308">
        <w:t xml:space="preserve">jeder Figur vier passende </w:t>
      </w:r>
      <w:r>
        <w:t>Beschreibungen zu.</w:t>
      </w:r>
      <w:r w:rsidR="004D4E37" w:rsidRPr="004D4E37">
        <w:t xml:space="preserve"> </w:t>
      </w:r>
    </w:p>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222"/>
        <w:gridCol w:w="2782"/>
        <w:gridCol w:w="222"/>
        <w:gridCol w:w="2782"/>
      </w:tblGrid>
      <w:tr w:rsidR="00083308" w14:paraId="169AF83D" w14:textId="77777777" w:rsidTr="00D32BD0">
        <w:trPr>
          <w:trHeight w:val="2268"/>
        </w:trPr>
        <w:tc>
          <w:tcPr>
            <w:tcW w:w="0" w:type="auto"/>
            <w:tcMar>
              <w:left w:w="0" w:type="dxa"/>
              <w:right w:w="0" w:type="dxa"/>
            </w:tcMar>
          </w:tcPr>
          <w:p w14:paraId="0D4DAC35" w14:textId="77777777" w:rsidR="00083308" w:rsidRDefault="00083308" w:rsidP="004D4E37">
            <w:pPr>
              <w:pStyle w:val="WTDBWortboxtext"/>
              <w:jc w:val="left"/>
            </w:pPr>
          </w:p>
        </w:tc>
        <w:tc>
          <w:tcPr>
            <w:tcW w:w="222" w:type="dxa"/>
            <w:tcMar>
              <w:left w:w="0" w:type="dxa"/>
              <w:right w:w="0" w:type="dxa"/>
            </w:tcMar>
          </w:tcPr>
          <w:p w14:paraId="77D42C1E" w14:textId="77777777" w:rsidR="00083308" w:rsidRDefault="00083308" w:rsidP="004D4E37">
            <w:pPr>
              <w:pStyle w:val="WTDBWortboxtext"/>
              <w:jc w:val="left"/>
            </w:pPr>
          </w:p>
        </w:tc>
        <w:tc>
          <w:tcPr>
            <w:tcW w:w="0" w:type="auto"/>
            <w:tcMar>
              <w:left w:w="0" w:type="dxa"/>
              <w:right w:w="0" w:type="dxa"/>
            </w:tcMar>
          </w:tcPr>
          <w:p w14:paraId="21AD63F3" w14:textId="77777777" w:rsidR="00083308" w:rsidRDefault="00083308" w:rsidP="004D4E37">
            <w:pPr>
              <w:pStyle w:val="WTDBWortboxtext"/>
              <w:jc w:val="left"/>
            </w:pPr>
          </w:p>
        </w:tc>
        <w:tc>
          <w:tcPr>
            <w:tcW w:w="222" w:type="dxa"/>
            <w:tcMar>
              <w:left w:w="0" w:type="dxa"/>
              <w:right w:w="0" w:type="dxa"/>
            </w:tcMar>
          </w:tcPr>
          <w:p w14:paraId="13E02E3B" w14:textId="77777777" w:rsidR="00083308" w:rsidRDefault="00083308" w:rsidP="004D4E37">
            <w:pPr>
              <w:pStyle w:val="WTDBWortboxtext"/>
              <w:jc w:val="left"/>
            </w:pPr>
          </w:p>
        </w:tc>
        <w:tc>
          <w:tcPr>
            <w:tcW w:w="0" w:type="auto"/>
            <w:tcMar>
              <w:left w:w="0" w:type="dxa"/>
              <w:right w:w="0" w:type="dxa"/>
            </w:tcMar>
          </w:tcPr>
          <w:p w14:paraId="1A5A55D1" w14:textId="77777777" w:rsidR="00083308" w:rsidRDefault="00BD133F" w:rsidP="004D4E37">
            <w:pPr>
              <w:pStyle w:val="WTDBWortboxtext"/>
              <w:jc w:val="left"/>
            </w:pPr>
            <w:r>
              <w:rPr>
                <w:b w:val="0"/>
                <w:bCs w:val="0"/>
              </w:rPr>
              <mc:AlternateContent>
                <mc:Choice Requires="wpg">
                  <w:drawing>
                    <wp:anchor distT="0" distB="0" distL="114300" distR="114300" simplePos="0" relativeHeight="252497920" behindDoc="0" locked="1" layoutInCell="1" allowOverlap="1" wp14:anchorId="6941AF3A" wp14:editId="444A050A">
                      <wp:simplePos x="0" y="0"/>
                      <wp:positionH relativeFrom="column">
                        <wp:posOffset>-359410</wp:posOffset>
                      </wp:positionH>
                      <wp:positionV relativeFrom="paragraph">
                        <wp:posOffset>272595</wp:posOffset>
                      </wp:positionV>
                      <wp:extent cx="1681200" cy="1245600"/>
                      <wp:effectExtent l="0" t="0" r="0" b="0"/>
                      <wp:wrapNone/>
                      <wp:docPr id="964640140" name="Gruppieren 6"/>
                      <wp:cNvGraphicFramePr/>
                      <a:graphic xmlns:a="http://schemas.openxmlformats.org/drawingml/2006/main">
                        <a:graphicData uri="http://schemas.microsoft.com/office/word/2010/wordprocessingGroup">
                          <wpg:wgp>
                            <wpg:cNvGrpSpPr/>
                            <wpg:grpSpPr>
                              <a:xfrm>
                                <a:off x="0" y="0"/>
                                <a:ext cx="1681200" cy="1245600"/>
                                <a:chOff x="-315314" y="297391"/>
                                <a:chExt cx="1681199" cy="1247192"/>
                              </a:xfrm>
                            </wpg:grpSpPr>
                            <pic:pic xmlns:pic="http://schemas.openxmlformats.org/drawingml/2006/picture">
                              <pic:nvPicPr>
                                <pic:cNvPr id="1292435350" name="Grafik 5"/>
                                <pic:cNvPicPr>
                                  <a:picLocks noChangeAspect="1"/>
                                </pic:cNvPicPr>
                              </pic:nvPicPr>
                              <pic:blipFill rotWithShape="1">
                                <a:blip r:embed="rId24" cstate="print">
                                  <a:extLst>
                                    <a:ext uri="{28A0092B-C50C-407E-A947-70E740481C1C}">
                                      <a14:useLocalDpi xmlns:a14="http://schemas.microsoft.com/office/drawing/2010/main" val="0"/>
                                    </a:ext>
                                  </a:extLst>
                                </a:blip>
                                <a:srcRect l="-4869" t="-6349" r="-3714" b="-90"/>
                                <a:stretch/>
                              </pic:blipFill>
                              <pic:spPr>
                                <a:xfrm>
                                  <a:off x="-315314" y="297391"/>
                                  <a:ext cx="987972" cy="1058512"/>
                                </a:xfrm>
                                <a:prstGeom prst="rect">
                                  <a:avLst/>
                                </a:prstGeom>
                              </pic:spPr>
                            </pic:pic>
                            <pic:pic xmlns:pic="http://schemas.openxmlformats.org/drawingml/2006/picture">
                              <pic:nvPicPr>
                                <pic:cNvPr id="321057178" name="Grafik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303283"/>
                                  <a:ext cx="1365885" cy="241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0542FF" id="Gruppieren 6" o:spid="_x0000_s1026" style="position:absolute;margin-left:-28.3pt;margin-top:21.45pt;width:132.4pt;height:98.1pt;z-index:252497920;mso-width-relative:margin;mso-height-relative:margin" coordorigin="-3153,2973" coordsize="16811,1247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">
                      <v:shape id="Grafik 5" o:spid="_x0000_s1027" type="#_x0000_t75" style="position:absolute;left:-3153;top:2973;width:9879;height:1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">
                        <v:imagedata r:id="rId25" o:title="" croptop="-4161f" cropbottom="-59f" cropleft="-3191f" cropright="-2434f"/>
                      </v:shape>
                      <v:shape id="Grafik 1" o:spid="_x0000_s1028" type="#_x0000_t75" style="position:absolute;top:13032;width:13658;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">
                        <v:imagedata r:id="rId21" o:title=""/>
                      </v:shape>
                      <w10:anchorlock/>
                    </v:group>
                  </w:pict>
                </mc:Fallback>
              </mc:AlternateContent>
            </w:r>
          </w:p>
        </w:tc>
      </w:tr>
      <w:tr w:rsidR="00083308" w14:paraId="7CD1A08D" w14:textId="77777777" w:rsidTr="00D32BD0">
        <w:trPr>
          <w:trHeight w:val="4666"/>
        </w:trPr>
        <w:tc>
          <w:tcPr>
            <w:tcW w:w="0" w:type="auto"/>
            <w:tcMar>
              <w:left w:w="0" w:type="dxa"/>
              <w:right w:w="0" w:type="dxa"/>
            </w:tcMar>
            <w:vAlign w:val="bottom"/>
          </w:tcPr>
          <w:p w14:paraId="5231F04F" w14:textId="77777777" w:rsidR="00083308" w:rsidRPr="00083308" w:rsidRDefault="00BD133F" w:rsidP="00083308">
            <w:pPr>
              <w:pStyle w:val="WTDBSchreiblinien"/>
              <w:rPr>
                <w:rStyle w:val="WTDBSchreiblinie"/>
              </w:rPr>
            </w:pPr>
            <w:r>
              <w:rPr>
                <w:b w:val="0"/>
                <w:bCs w:val="0"/>
                <w:noProof/>
                <w:sz w:val="24"/>
                <w:szCs w:val="24"/>
              </w:rPr>
              <w:drawing>
                <wp:anchor distT="0" distB="0" distL="114300" distR="114300" simplePos="0" relativeHeight="252498944" behindDoc="0" locked="0" layoutInCell="1" allowOverlap="1" wp14:anchorId="59BFB43E" wp14:editId="2A72A762">
                  <wp:simplePos x="0" y="0"/>
                  <wp:positionH relativeFrom="column">
                    <wp:posOffset>1905</wp:posOffset>
                  </wp:positionH>
                  <wp:positionV relativeFrom="paragraph">
                    <wp:posOffset>-2395220</wp:posOffset>
                  </wp:positionV>
                  <wp:extent cx="1765300" cy="2626360"/>
                  <wp:effectExtent l="0" t="0" r="0" b="2540"/>
                  <wp:wrapNone/>
                  <wp:docPr id="31399959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99595" name="Grafik 7"/>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765300" cy="2626360"/>
                          </a:xfrm>
                          <a:prstGeom prst="rect">
                            <a:avLst/>
                          </a:prstGeom>
                        </pic:spPr>
                      </pic:pic>
                    </a:graphicData>
                  </a:graphic>
                  <wp14:sizeRelH relativeFrom="margin">
                    <wp14:pctWidth>0</wp14:pctWidth>
                  </wp14:sizeRelH>
                  <wp14:sizeRelV relativeFrom="margin">
                    <wp14:pctHeight>0</wp14:pctHeight>
                  </wp14:sizeRelV>
                </wp:anchor>
              </w:drawing>
            </w:r>
          </w:p>
        </w:tc>
        <w:tc>
          <w:tcPr>
            <w:tcW w:w="222" w:type="dxa"/>
            <w:tcMar>
              <w:left w:w="0" w:type="dxa"/>
              <w:right w:w="0" w:type="dxa"/>
            </w:tcMar>
            <w:vAlign w:val="bottom"/>
          </w:tcPr>
          <w:p w14:paraId="60DCF0B9" w14:textId="77777777" w:rsidR="00083308" w:rsidRDefault="001822C8" w:rsidP="004D4E37">
            <w:pPr>
              <w:pStyle w:val="WTDBWortboxtext"/>
              <w:jc w:val="left"/>
            </w:pPr>
            <w:r>
              <w:rPr>
                <w:b w:val="0"/>
                <w:bCs w:val="0"/>
                <w:sz w:val="24"/>
                <w:szCs w:val="24"/>
              </w:rPr>
              <w:drawing>
                <wp:anchor distT="0" distB="0" distL="114300" distR="114300" simplePos="0" relativeHeight="252500992" behindDoc="0" locked="0" layoutInCell="1" allowOverlap="1" wp14:anchorId="0B8C33EB" wp14:editId="1CB085A1">
                  <wp:simplePos x="0" y="0"/>
                  <wp:positionH relativeFrom="column">
                    <wp:posOffset>127635</wp:posOffset>
                  </wp:positionH>
                  <wp:positionV relativeFrom="paragraph">
                    <wp:posOffset>206725</wp:posOffset>
                  </wp:positionV>
                  <wp:extent cx="1765300" cy="2626360"/>
                  <wp:effectExtent l="0" t="0" r="0" b="2540"/>
                  <wp:wrapNone/>
                  <wp:docPr id="23407112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99595" name="Grafik 7"/>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765300" cy="262636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Mar>
              <w:left w:w="0" w:type="dxa"/>
              <w:right w:w="0" w:type="dxa"/>
            </w:tcMar>
            <w:vAlign w:val="bottom"/>
          </w:tcPr>
          <w:p w14:paraId="170BC3E0" w14:textId="77777777" w:rsidR="00083308" w:rsidRDefault="00083308" w:rsidP="004D4E37">
            <w:pPr>
              <w:pStyle w:val="WTDBWortboxtext"/>
              <w:jc w:val="left"/>
            </w:pPr>
          </w:p>
        </w:tc>
        <w:tc>
          <w:tcPr>
            <w:tcW w:w="222" w:type="dxa"/>
            <w:tcMar>
              <w:left w:w="0" w:type="dxa"/>
              <w:right w:w="0" w:type="dxa"/>
            </w:tcMar>
            <w:vAlign w:val="bottom"/>
          </w:tcPr>
          <w:p w14:paraId="3966139C" w14:textId="77777777" w:rsidR="00083308" w:rsidRDefault="001822C8" w:rsidP="004D4E37">
            <w:pPr>
              <w:pStyle w:val="WTDBWortboxtext"/>
              <w:jc w:val="left"/>
            </w:pPr>
            <w:r>
              <w:rPr>
                <w:b w:val="0"/>
                <w:bCs w:val="0"/>
                <w:sz w:val="24"/>
                <w:szCs w:val="24"/>
              </w:rPr>
              <w:drawing>
                <wp:anchor distT="0" distB="0" distL="114300" distR="114300" simplePos="0" relativeHeight="252503040" behindDoc="0" locked="0" layoutInCell="1" allowOverlap="1" wp14:anchorId="3B03415D" wp14:editId="06EF5864">
                  <wp:simplePos x="0" y="0"/>
                  <wp:positionH relativeFrom="column">
                    <wp:posOffset>133350</wp:posOffset>
                  </wp:positionH>
                  <wp:positionV relativeFrom="paragraph">
                    <wp:posOffset>212440</wp:posOffset>
                  </wp:positionV>
                  <wp:extent cx="1765300" cy="2626360"/>
                  <wp:effectExtent l="0" t="0" r="0" b="2540"/>
                  <wp:wrapNone/>
                  <wp:docPr id="15571720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99595" name="Grafik 7"/>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765300" cy="262636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Mar>
              <w:left w:w="0" w:type="dxa"/>
              <w:right w:w="0" w:type="dxa"/>
            </w:tcMar>
            <w:vAlign w:val="bottom"/>
          </w:tcPr>
          <w:p w14:paraId="1C0B1A18" w14:textId="77777777" w:rsidR="00083308" w:rsidRDefault="00083308" w:rsidP="004D4E37">
            <w:pPr>
              <w:pStyle w:val="WTDBWortboxtext"/>
              <w:jc w:val="left"/>
            </w:pPr>
          </w:p>
          <w:p w14:paraId="70F4DD10" w14:textId="77777777" w:rsidR="00083308" w:rsidRDefault="00083308" w:rsidP="004D4E37">
            <w:pPr>
              <w:jc w:val="right"/>
            </w:pPr>
          </w:p>
        </w:tc>
      </w:tr>
    </w:tbl>
    <w:p w14:paraId="1109373D" w14:textId="77777777" w:rsidR="00A709F8" w:rsidRDefault="00A709F8" w:rsidP="004D4E37">
      <w:pPr>
        <w:pStyle w:val="WTDBWortboxtext"/>
        <w:jc w:val="left"/>
        <w:rPr>
          <w:sz w:val="23"/>
          <w:szCs w:val="22"/>
        </w:rPr>
      </w:pPr>
      <w:r>
        <w:br w:type="page"/>
      </w:r>
    </w:p>
    <w:p w14:paraId="2998D5EF" w14:textId="77777777" w:rsidR="00F71854" w:rsidRDefault="00A84886" w:rsidP="00F71854">
      <w:pPr>
        <w:pStyle w:val="WTDBArbeitsblatt11pt"/>
      </w:pPr>
      <w:r>
        <w:lastRenderedPageBreak/>
        <w:drawing>
          <wp:anchor distT="0" distB="0" distL="114300" distR="114300" simplePos="0" relativeHeight="252024832" behindDoc="0" locked="0" layoutInCell="1" allowOverlap="1" wp14:anchorId="271EB25F" wp14:editId="5FADA945">
            <wp:simplePos x="0" y="0"/>
            <wp:positionH relativeFrom="column">
              <wp:posOffset>24765</wp:posOffset>
            </wp:positionH>
            <wp:positionV relativeFrom="paragraph">
              <wp:posOffset>-805613</wp:posOffset>
            </wp:positionV>
            <wp:extent cx="2262505" cy="386715"/>
            <wp:effectExtent l="0" t="0" r="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62505" cy="386715"/>
                    </a:xfrm>
                    <a:prstGeom prst="rect">
                      <a:avLst/>
                    </a:prstGeom>
                  </pic:spPr>
                </pic:pic>
              </a:graphicData>
            </a:graphic>
            <wp14:sizeRelH relativeFrom="margin">
              <wp14:pctWidth>0</wp14:pctWidth>
            </wp14:sizeRelH>
            <wp14:sizeRelV relativeFrom="margin">
              <wp14:pctHeight>0</wp14:pctHeight>
            </wp14:sizeRelV>
          </wp:anchor>
        </w:drawing>
      </w:r>
      <w:r w:rsidR="00F71854" w:rsidRPr="00136001">
        <w:t>Arbeitsblatt</w:t>
      </w:r>
      <w:r w:rsidR="00F71854" w:rsidRPr="0065368A">
        <w:t xml:space="preserve"> </w:t>
      </w:r>
      <w:r w:rsidR="00F71854">
        <w:t>2</w:t>
      </w:r>
    </w:p>
    <w:p w14:paraId="67540332" w14:textId="77777777" w:rsidR="001822C8" w:rsidRPr="001822C8" w:rsidRDefault="00BD133F" w:rsidP="001822C8">
      <w:pPr>
        <w:pStyle w:val="WTDBHeadline21pt"/>
        <w:rPr>
          <w:bCs/>
          <w:noProof/>
        </w:rPr>
      </w:pPr>
      <w:r>
        <w:rPr>
          <w:bCs/>
          <w:noProof/>
          <w:w w:val="100"/>
        </w:rPr>
        <mc:AlternateContent>
          <mc:Choice Requires="wpg">
            <w:drawing>
              <wp:anchor distT="0" distB="0" distL="114300" distR="114300" simplePos="0" relativeHeight="252786688" behindDoc="0" locked="0" layoutInCell="1" allowOverlap="1" wp14:anchorId="2443B634" wp14:editId="54B19F36">
                <wp:simplePos x="0" y="0"/>
                <wp:positionH relativeFrom="column">
                  <wp:posOffset>2534588</wp:posOffset>
                </wp:positionH>
                <wp:positionV relativeFrom="paragraph">
                  <wp:posOffset>434166</wp:posOffset>
                </wp:positionV>
                <wp:extent cx="2872870" cy="3091461"/>
                <wp:effectExtent l="0" t="0" r="10160" b="7620"/>
                <wp:wrapNone/>
                <wp:docPr id="1791365323" name="Gruppieren 2"/>
                <wp:cNvGraphicFramePr/>
                <a:graphic xmlns:a="http://schemas.openxmlformats.org/drawingml/2006/main">
                  <a:graphicData uri="http://schemas.microsoft.com/office/word/2010/wordprocessingGroup">
                    <wpg:wgp>
                      <wpg:cNvGrpSpPr/>
                      <wpg:grpSpPr>
                        <a:xfrm>
                          <a:off x="0" y="0"/>
                          <a:ext cx="2872870" cy="3091461"/>
                          <a:chOff x="0" y="0"/>
                          <a:chExt cx="2872870" cy="3091461"/>
                        </a:xfrm>
                      </wpg:grpSpPr>
                      <wpg:grpSp>
                        <wpg:cNvPr id="822349978" name="Gruppieren 6"/>
                        <wpg:cNvGrpSpPr/>
                        <wpg:grpSpPr>
                          <a:xfrm>
                            <a:off x="971045" y="0"/>
                            <a:ext cx="1901825" cy="1242695"/>
                            <a:chOff x="0" y="0"/>
                            <a:chExt cx="1902039" cy="1242895"/>
                          </a:xfrm>
                        </wpg:grpSpPr>
                        <wps:wsp>
                          <wps:cNvPr id="918933339" name="Textfeld 1"/>
                          <wps:cNvSpPr txBox="1"/>
                          <wps:spPr>
                            <a:xfrm>
                              <a:off x="486624" y="501215"/>
                              <a:ext cx="1415415" cy="741680"/>
                            </a:xfrm>
                            <a:prstGeom prst="rect">
                              <a:avLst/>
                            </a:prstGeom>
                            <a:solidFill>
                              <a:schemeClr val="lt1"/>
                            </a:solidFill>
                            <a:ln w="15240">
                              <a:solidFill>
                                <a:srgbClr val="B68AEF"/>
                              </a:solidFill>
                            </a:ln>
                          </wps:spPr>
                          <wps:txbx>
                            <w:txbxContent>
                              <w:p w14:paraId="1A11F1C2" w14:textId="77777777" w:rsidR="001822C8" w:rsidRPr="001822C8" w:rsidRDefault="001822C8" w:rsidP="001822C8">
                                <w:r>
                                  <w:t>Mila und Baran schreiben einen Antwortbrief mit der Lösung des</w:t>
                                </w:r>
                                <w:r w:rsidR="004B0491">
                                  <w:t xml:space="preserve"> </w:t>
                                </w:r>
                                <w:r>
                                  <w:t>Problems</w:t>
                                </w:r>
                                <w:r w:rsidR="004B049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582013782" name="Grafik 4"/>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10800000" flipH="1" flipV="1">
                              <a:off x="0" y="0"/>
                              <a:ext cx="788670" cy="526415"/>
                            </a:xfrm>
                            <a:prstGeom prst="rect">
                              <a:avLst/>
                            </a:prstGeom>
                          </pic:spPr>
                        </pic:pic>
                      </wpg:grpSp>
                      <wpg:grpSp>
                        <wpg:cNvPr id="371431641" name="Gruppieren 5"/>
                        <wpg:cNvGrpSpPr/>
                        <wpg:grpSpPr>
                          <a:xfrm>
                            <a:off x="962953" y="1205713"/>
                            <a:ext cx="1901825" cy="1089025"/>
                            <a:chOff x="22126" y="1"/>
                            <a:chExt cx="1903147" cy="1089313"/>
                          </a:xfrm>
                        </wpg:grpSpPr>
                        <wps:wsp>
                          <wps:cNvPr id="1791092472" name="Textfeld 1"/>
                          <wps:cNvSpPr txBox="1"/>
                          <wps:spPr>
                            <a:xfrm>
                              <a:off x="522278" y="347634"/>
                              <a:ext cx="1402995" cy="741680"/>
                            </a:xfrm>
                            <a:prstGeom prst="rect">
                              <a:avLst/>
                            </a:prstGeom>
                            <a:solidFill>
                              <a:schemeClr val="lt1"/>
                            </a:solidFill>
                            <a:ln w="15240">
                              <a:solidFill>
                                <a:srgbClr val="B68AEF"/>
                              </a:solidFill>
                            </a:ln>
                          </wps:spPr>
                          <wps:txbx>
                            <w:txbxContent>
                              <w:p w14:paraId="33EF7D2F" w14:textId="77777777" w:rsidR="00BD133F" w:rsidRPr="001822C8" w:rsidRDefault="00BD133F" w:rsidP="00BD133F">
                                <w:r>
                                  <w:t>Die Post der Glücksagentur kommt an. Das Problem kann gelöst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463579409" name="Grafik 4"/>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flipV="1">
                              <a:off x="-119161" y="141288"/>
                              <a:ext cx="810260" cy="527685"/>
                            </a:xfrm>
                            <a:prstGeom prst="rect">
                              <a:avLst/>
                            </a:prstGeom>
                          </pic:spPr>
                        </pic:pic>
                      </wpg:grpSp>
                      <wpg:grpSp>
                        <wpg:cNvPr id="467655303" name="Gruppieren 9"/>
                        <wpg:cNvGrpSpPr/>
                        <wpg:grpSpPr>
                          <a:xfrm>
                            <a:off x="0" y="2508531"/>
                            <a:ext cx="2865120" cy="582930"/>
                            <a:chOff x="-154860" y="0"/>
                            <a:chExt cx="2867610" cy="582930"/>
                          </a:xfrm>
                        </wpg:grpSpPr>
                        <wps:wsp>
                          <wps:cNvPr id="1178035662" name="Textfeld 1"/>
                          <wps:cNvSpPr txBox="1"/>
                          <wps:spPr>
                            <a:xfrm>
                              <a:off x="722660" y="0"/>
                              <a:ext cx="1990090" cy="582930"/>
                            </a:xfrm>
                            <a:prstGeom prst="rect">
                              <a:avLst/>
                            </a:prstGeom>
                            <a:solidFill>
                              <a:schemeClr val="lt1"/>
                            </a:solidFill>
                            <a:ln w="15240">
                              <a:solidFill>
                                <a:srgbClr val="B68AEF"/>
                              </a:solidFill>
                            </a:ln>
                          </wps:spPr>
                          <wps:txbx>
                            <w:txbxContent>
                              <w:p w14:paraId="3B3E2217" w14:textId="77777777" w:rsidR="00BD133F" w:rsidRPr="001822C8" w:rsidRDefault="00BD133F" w:rsidP="00BD133F">
                                <w:r>
                                  <w:t>Die Person, die ein Problem hat, schreibt einen Brief an die Glücksagentur.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113326059" name="Grafik 8"/>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10800000">
                              <a:off x="-154860" y="848"/>
                              <a:ext cx="867330" cy="573582"/>
                            </a:xfrm>
                            <a:prstGeom prst="rect">
                              <a:avLst/>
                            </a:prstGeom>
                          </pic:spPr>
                        </pic:pic>
                      </wpg:grpSp>
                    </wpg:wgp>
                  </a:graphicData>
                </a:graphic>
              </wp:anchor>
            </w:drawing>
          </mc:Choice>
          <mc:Fallback>
            <w:pict>
              <v:group w14:anchorId="2443B634" id="Gruppieren 2" o:spid="_x0000_s1029" style="position:absolute;margin-left:199.55pt;margin-top:34.2pt;width:226.2pt;height:243.4pt;z-index:252786688" coordsize="28728,309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">
                <v:group id="Gruppieren 6" o:spid="_x0000_s1030" style="position:absolute;left:9710;width:19018;height:12426" coordsize="19020,1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">
                  <v:shape id="_x0000_s1031" type="#_x0000_t202" style="position:absolute;left:4866;top:5012;width:14154;height:7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" fillcolor="white [3201]" strokecolor="#b68aef" strokeweight="1.2pt">
                    <v:textbox style="mso-fit-shape-to-text:t">
                      <w:txbxContent>
                        <w:p w14:paraId="1A11F1C2" w14:textId="77777777" w:rsidR="001822C8" w:rsidRPr="001822C8" w:rsidRDefault="001822C8" w:rsidP="001822C8">
                          <w:r>
                            <w:t>Mila und Baran schreiben einen Antwortbrief mit der Lösung des</w:t>
                          </w:r>
                          <w:r w:rsidR="004B0491">
                            <w:t xml:space="preserve"> </w:t>
                          </w:r>
                          <w:r>
                            <w:t>Problems</w:t>
                          </w:r>
                          <w:r w:rsidR="004B0491">
                            <w:t>.</w:t>
                          </w:r>
                        </w:p>
                      </w:txbxContent>
                    </v:textbox>
                  </v:shape>
                  <v:shape id="Grafik 4" o:spid="_x0000_s1032" type="#_x0000_t75" style="position:absolute;width:7886;height:5264;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">
                    <v:imagedata r:id="rId32" o:title=""/>
                  </v:shape>
                </v:group>
                <v:group id="_x0000_s1033" style="position:absolute;left:9629;top:12057;width:19018;height:10890" coordorigin="221" coordsize="19031,1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">
                  <v:shape id="_x0000_s1034" type="#_x0000_t202" style="position:absolute;left:5222;top:3476;width:14030;height:7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" fillcolor="white [3201]" strokecolor="#b68aef" strokeweight="1.2pt">
                    <v:textbox style="mso-fit-shape-to-text:t">
                      <w:txbxContent>
                        <w:p w14:paraId="33EF7D2F" w14:textId="77777777" w:rsidR="00BD133F" w:rsidRPr="001822C8" w:rsidRDefault="00BD133F" w:rsidP="00BD133F">
                          <w:r>
                            <w:t>Die Post der Glücksagentur kommt an. Das Problem kann gelöst werden.</w:t>
                          </w:r>
                        </w:p>
                      </w:txbxContent>
                    </v:textbox>
                  </v:shape>
                  <v:shape id="Grafik 4" o:spid="_x0000_s1035" type="#_x0000_t75" style="position:absolute;left:-1191;top:1412;width:8102;height:5277;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">
                    <v:imagedata r:id="rId32" o:title=""/>
                  </v:shape>
                </v:group>
                <v:group id="Gruppieren 9" o:spid="_x0000_s1036" style="position:absolute;top:25085;width:28651;height:5829" coordorigin="-1548" coordsize="28676,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">
                  <v:shape id="_x0000_s1037" type="#_x0000_t202" style="position:absolute;left:7226;width:19901;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" fillcolor="white [3201]" strokecolor="#b68aef" strokeweight="1.2pt">
                    <v:textbox style="mso-fit-shape-to-text:t">
                      <w:txbxContent>
                        <w:p w14:paraId="3B3E2217" w14:textId="77777777" w:rsidR="00BD133F" w:rsidRPr="001822C8" w:rsidRDefault="00BD133F" w:rsidP="00BD133F">
                          <w:r>
                            <w:t>Die Person, die ein Problem hat, schreibt einen Brief an die Glücksagentur.</w:t>
                          </w:r>
                        </w:p>
                      </w:txbxContent>
                    </v:textbox>
                  </v:shape>
                  <v:shape id="Grafik 8" o:spid="_x0000_s1038" type="#_x0000_t75" style="position:absolute;left:-1548;top:8;width:8672;height:573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">
                    <v:imagedata r:id="rId33" o:title=""/>
                  </v:shape>
                </v:group>
              </v:group>
            </w:pict>
          </mc:Fallback>
        </mc:AlternateContent>
      </w:r>
      <w:r w:rsidR="001822C8" w:rsidRPr="001822C8">
        <w:rPr>
          <w:bCs/>
          <w:noProof/>
        </w:rPr>
        <w:t>So funktioniert die Glücksagentur</w:t>
      </w:r>
    </w:p>
    <w:p w14:paraId="1D0B790C" w14:textId="77777777" w:rsidR="00F71854" w:rsidRPr="001822C8" w:rsidRDefault="00BD133F" w:rsidP="00723A38">
      <w:pPr>
        <w:pStyle w:val="WTDB2024Aufgabenstellung"/>
      </w:pPr>
      <w:r>
        <mc:AlternateContent>
          <mc:Choice Requires="wpg">
            <w:drawing>
              <wp:anchor distT="0" distB="0" distL="114300" distR="114300" simplePos="0" relativeHeight="252789760" behindDoc="0" locked="0" layoutInCell="1" allowOverlap="1" wp14:anchorId="3D35CEE8" wp14:editId="544F7086">
                <wp:simplePos x="0" y="0"/>
                <wp:positionH relativeFrom="column">
                  <wp:posOffset>9873</wp:posOffset>
                </wp:positionH>
                <wp:positionV relativeFrom="paragraph">
                  <wp:posOffset>345715</wp:posOffset>
                </wp:positionV>
                <wp:extent cx="2670810" cy="2951194"/>
                <wp:effectExtent l="0" t="0" r="0" b="0"/>
                <wp:wrapNone/>
                <wp:docPr id="19013739" name="Gruppieren 1"/>
                <wp:cNvGraphicFramePr/>
                <a:graphic xmlns:a="http://schemas.openxmlformats.org/drawingml/2006/main">
                  <a:graphicData uri="http://schemas.microsoft.com/office/word/2010/wordprocessingGroup">
                    <wpg:wgp>
                      <wpg:cNvGrpSpPr/>
                      <wpg:grpSpPr>
                        <a:xfrm>
                          <a:off x="0" y="0"/>
                          <a:ext cx="2670810" cy="2951194"/>
                          <a:chOff x="0" y="121380"/>
                          <a:chExt cx="2670810" cy="2951194"/>
                        </a:xfrm>
                      </wpg:grpSpPr>
                      <wpg:grpSp>
                        <wpg:cNvPr id="2104763318" name="Gruppieren 11"/>
                        <wpg:cNvGrpSpPr/>
                        <wpg:grpSpPr>
                          <a:xfrm>
                            <a:off x="0" y="1877352"/>
                            <a:ext cx="2663825" cy="572135"/>
                            <a:chOff x="-73742" y="-22122"/>
                            <a:chExt cx="2665442" cy="572135"/>
                          </a:xfrm>
                        </wpg:grpSpPr>
                        <wps:wsp>
                          <wps:cNvPr id="1167715198" name="Textfeld 1"/>
                          <wps:cNvSpPr txBox="1"/>
                          <wps:spPr>
                            <a:xfrm>
                              <a:off x="-73742" y="36871"/>
                              <a:ext cx="1798416" cy="424180"/>
                            </a:xfrm>
                            <a:prstGeom prst="rect">
                              <a:avLst/>
                            </a:prstGeom>
                            <a:solidFill>
                              <a:schemeClr val="lt1"/>
                            </a:solidFill>
                            <a:ln w="15240">
                              <a:solidFill>
                                <a:srgbClr val="B68AEF"/>
                              </a:solidFill>
                            </a:ln>
                          </wps:spPr>
                          <wps:txbx>
                            <w:txbxContent>
                              <w:p w14:paraId="1B8C84F4" w14:textId="77777777" w:rsidR="00BD133F" w:rsidRPr="001822C8" w:rsidRDefault="00BD133F" w:rsidP="00BD133F">
                                <w:r>
                                  <w:t>Der Brief mit dem Problem wird abgeschickt.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857378198" name="Grafik 8"/>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725560" y="-22122"/>
                              <a:ext cx="866140" cy="572135"/>
                            </a:xfrm>
                            <a:prstGeom prst="rect">
                              <a:avLst/>
                            </a:prstGeom>
                          </pic:spPr>
                        </pic:pic>
                      </wpg:grpSp>
                      <wpg:grpSp>
                        <wpg:cNvPr id="23287158" name="Gruppieren 10"/>
                        <wpg:cNvGrpSpPr/>
                        <wpg:grpSpPr>
                          <a:xfrm>
                            <a:off x="0" y="2500439"/>
                            <a:ext cx="2192020" cy="572135"/>
                            <a:chOff x="176964" y="0"/>
                            <a:chExt cx="2194146" cy="572135"/>
                          </a:xfrm>
                        </wpg:grpSpPr>
                        <wps:wsp>
                          <wps:cNvPr id="467955407" name="Textfeld 1"/>
                          <wps:cNvSpPr txBox="1"/>
                          <wps:spPr>
                            <a:xfrm>
                              <a:off x="176964" y="51619"/>
                              <a:ext cx="1319718" cy="424180"/>
                            </a:xfrm>
                            <a:prstGeom prst="rect">
                              <a:avLst/>
                            </a:prstGeom>
                            <a:solidFill>
                              <a:schemeClr val="lt1"/>
                            </a:solidFill>
                            <a:ln w="15240">
                              <a:solidFill>
                                <a:srgbClr val="B68AEF"/>
                              </a:solidFill>
                            </a:ln>
                          </wps:spPr>
                          <wps:txbx>
                            <w:txbxContent>
                              <w:p w14:paraId="263E4F6D" w14:textId="77777777" w:rsidR="00BD133F" w:rsidRPr="001822C8" w:rsidRDefault="00BD133F" w:rsidP="00BD133F">
                                <w:r>
                                  <w:t>Mila und Baran lesen den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310257227" name="Grafik 8"/>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504335" y="0"/>
                              <a:ext cx="866775" cy="572135"/>
                            </a:xfrm>
                            <a:prstGeom prst="rect">
                              <a:avLst/>
                            </a:prstGeom>
                          </pic:spPr>
                        </pic:pic>
                      </wpg:grpSp>
                      <wpg:grpSp>
                        <wpg:cNvPr id="1697932208" name="Gruppieren 13"/>
                        <wpg:cNvGrpSpPr/>
                        <wpg:grpSpPr>
                          <a:xfrm>
                            <a:off x="0" y="121380"/>
                            <a:ext cx="1806575" cy="917575"/>
                            <a:chOff x="0" y="0"/>
                            <a:chExt cx="1806185" cy="918229"/>
                          </a:xfrm>
                        </wpg:grpSpPr>
                        <wps:wsp>
                          <wps:cNvPr id="648057394" name="Textfeld 1"/>
                          <wps:cNvSpPr txBox="1"/>
                          <wps:spPr>
                            <a:xfrm>
                              <a:off x="0" y="494049"/>
                              <a:ext cx="1806185" cy="424180"/>
                            </a:xfrm>
                            <a:prstGeom prst="rect">
                              <a:avLst/>
                            </a:prstGeom>
                            <a:solidFill>
                              <a:schemeClr val="lt1"/>
                            </a:solidFill>
                            <a:ln w="15240">
                              <a:solidFill>
                                <a:srgbClr val="B68AEF"/>
                              </a:solidFill>
                            </a:ln>
                          </wps:spPr>
                          <wps:txbx>
                            <w:txbxContent>
                              <w:p w14:paraId="401F094F" w14:textId="77777777" w:rsidR="00BD133F" w:rsidRPr="001822C8" w:rsidRDefault="00BD133F" w:rsidP="001822C8">
                                <w:r>
                                  <w:t>Mila und Baran verschicken den Antwortbrief.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742010742" name="Grafik 4"/>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10800000" flipV="1">
                              <a:off x="169607" y="0"/>
                              <a:ext cx="809625" cy="527050"/>
                            </a:xfrm>
                            <a:prstGeom prst="rect">
                              <a:avLst/>
                            </a:prstGeom>
                          </pic:spPr>
                        </pic:pic>
                      </wpg:grpSp>
                      <wpg:grpSp>
                        <wpg:cNvPr id="1812743120" name="Gruppieren 12"/>
                        <wpg:cNvGrpSpPr/>
                        <wpg:grpSpPr>
                          <a:xfrm>
                            <a:off x="0" y="1173345"/>
                            <a:ext cx="2670810" cy="572135"/>
                            <a:chOff x="110595" y="0"/>
                            <a:chExt cx="2672835" cy="572135"/>
                          </a:xfrm>
                        </wpg:grpSpPr>
                        <wps:wsp>
                          <wps:cNvPr id="2000547738" name="Textfeld 1"/>
                          <wps:cNvSpPr txBox="1"/>
                          <wps:spPr>
                            <a:xfrm>
                              <a:off x="110595" y="81009"/>
                              <a:ext cx="1798828" cy="424413"/>
                            </a:xfrm>
                            <a:prstGeom prst="rect">
                              <a:avLst/>
                            </a:prstGeom>
                            <a:solidFill>
                              <a:schemeClr val="lt1"/>
                            </a:solidFill>
                            <a:ln w="15240">
                              <a:solidFill>
                                <a:srgbClr val="B68AEF"/>
                              </a:solidFill>
                            </a:ln>
                          </wps:spPr>
                          <wps:txbx>
                            <w:txbxContent>
                              <w:p w14:paraId="187B66F1" w14:textId="77777777" w:rsidR="00BD133F" w:rsidRPr="001822C8" w:rsidRDefault="00BD133F" w:rsidP="00BD133F">
                                <w:r>
                                  <w:t>Mila sieht die Lösung des Prob-</w:t>
                                </w:r>
                                <w:r>
                                  <w:br/>
                                  <w:t>lems als Foto-Plopp vor sich.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633442282" name="Grafik 8"/>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917290" y="0"/>
                              <a:ext cx="866140" cy="572135"/>
                            </a:xfrm>
                            <a:prstGeom prst="rect">
                              <a:avLst/>
                            </a:prstGeom>
                          </pic:spPr>
                        </pic:pic>
                      </wpg:grpSp>
                    </wpg:wgp>
                  </a:graphicData>
                </a:graphic>
                <wp14:sizeRelV relativeFrom="margin">
                  <wp14:pctHeight>0</wp14:pctHeight>
                </wp14:sizeRelV>
              </wp:anchor>
            </w:drawing>
          </mc:Choice>
          <mc:Fallback>
            <w:pict>
              <v:group w14:anchorId="3D35CEE8" id="Gruppieren 1" o:spid="_x0000_s1039" style="position:absolute;margin-left:.8pt;margin-top:27.2pt;width:210.3pt;height:232.4pt;z-index:252789760;mso-height-relative:margin" coordorigin=",1213" coordsize="26708,295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">
                <v:group id="Gruppieren 11" o:spid="_x0000_s1040" style="position:absolute;top:18773;width:26638;height:5721" coordorigin="-737,-221" coordsize="26654,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">
                  <v:shape id="_x0000_s1041" type="#_x0000_t202" style="position:absolute;left:-737;top:368;width:17983;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" fillcolor="white [3201]" strokecolor="#b68aef" strokeweight="1.2pt">
                    <v:textbox style="mso-fit-shape-to-text:t">
                      <w:txbxContent>
                        <w:p w14:paraId="1B8C84F4" w14:textId="77777777" w:rsidR="00BD133F" w:rsidRPr="001822C8" w:rsidRDefault="00BD133F" w:rsidP="00BD133F">
                          <w:r>
                            <w:t>Der Brief mit dem Problem wird abgeschickt.</w:t>
                          </w:r>
                        </w:p>
                      </w:txbxContent>
                    </v:textbox>
                  </v:shape>
                  <v:shape id="Grafik 8" o:spid="_x0000_s1042" type="#_x0000_t75" style="position:absolute;left:17255;top:-221;width:8662;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">
                    <v:imagedata r:id="rId33" o:title=""/>
                  </v:shape>
                </v:group>
                <v:group id="Gruppieren 10" o:spid="_x0000_s1043" style="position:absolute;top:25004;width:21920;height:5721" coordorigin="1769" coordsize="21941,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">
                  <v:shape id="_x0000_s1044" type="#_x0000_t202" style="position:absolute;left:1769;top:516;width:13197;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" fillcolor="white [3201]" strokecolor="#b68aef" strokeweight="1.2pt">
                    <v:textbox style="mso-fit-shape-to-text:t">
                      <w:txbxContent>
                        <w:p w14:paraId="263E4F6D" w14:textId="77777777" w:rsidR="00BD133F" w:rsidRPr="001822C8" w:rsidRDefault="00BD133F" w:rsidP="00BD133F">
                          <w:r>
                            <w:t>Mila und Baran lesen den Brief.</w:t>
                          </w:r>
                        </w:p>
                      </w:txbxContent>
                    </v:textbox>
                  </v:shape>
                  <v:shape id="Grafik 8" o:spid="_x0000_s1045" type="#_x0000_t75" style="position:absolute;left:15043;width:866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">
                    <v:imagedata r:id="rId33" o:title=""/>
                  </v:shape>
                </v:group>
                <v:group id="Gruppieren 13" o:spid="_x0000_s1046" style="position:absolute;top:1213;width:18065;height:9176" coordsize="18061,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">
                  <v:shape id="_x0000_s1047" type="#_x0000_t202" style="position:absolute;top:4940;width:18061;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" fillcolor="white [3201]" strokecolor="#b68aef" strokeweight="1.2pt">
                    <v:textbox style="mso-fit-shape-to-text:t">
                      <w:txbxContent>
                        <w:p w14:paraId="401F094F" w14:textId="77777777" w:rsidR="00BD133F" w:rsidRPr="001822C8" w:rsidRDefault="00BD133F" w:rsidP="001822C8">
                          <w:r>
                            <w:t>Mila und Baran verschicken den Antwortbrief.</w:t>
                          </w:r>
                        </w:p>
                      </w:txbxContent>
                    </v:textbox>
                  </v:shape>
                  <v:shape id="Grafik 4" o:spid="_x0000_s1048" type="#_x0000_t75" style="position:absolute;left:1696;width:8096;height:527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">
                    <v:imagedata r:id="rId32" o:title=""/>
                  </v:shape>
                </v:group>
                <v:group id="Gruppieren 12" o:spid="_x0000_s1049" style="position:absolute;top:11733;width:26708;height:5721" coordorigin="1105" coordsize="26728,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">
                  <v:shape id="_x0000_s1050" type="#_x0000_t202" style="position:absolute;left:1105;top:810;width:17989;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" fillcolor="white [3201]" strokecolor="#b68aef" strokeweight="1.2pt">
                    <v:textbox style="mso-fit-shape-to-text:t">
                      <w:txbxContent>
                        <w:p w14:paraId="187B66F1" w14:textId="77777777" w:rsidR="00BD133F" w:rsidRPr="001822C8" w:rsidRDefault="00BD133F" w:rsidP="00BD133F">
                          <w:r>
                            <w:t>Mila sieht die Lösung des Prob-</w:t>
                          </w:r>
                          <w:r>
                            <w:br/>
                            <w:t>lems als Foto-Plopp vor sich.</w:t>
                          </w:r>
                        </w:p>
                      </w:txbxContent>
                    </v:textbox>
                  </v:shape>
                  <v:shape id="Grafik 8" o:spid="_x0000_s1051" type="#_x0000_t75" style="position:absolute;left:19172;width:8662;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">
                    <v:imagedata r:id="rId33" o:title=""/>
                  </v:shape>
                </v:group>
              </v:group>
            </w:pict>
          </mc:Fallback>
        </mc:AlternateContent>
      </w:r>
      <w:r>
        <mc:AlternateContent>
          <mc:Choice Requires="wpg">
            <w:drawing>
              <wp:anchor distT="0" distB="0" distL="114300" distR="114300" simplePos="0" relativeHeight="252750848" behindDoc="0" locked="1" layoutInCell="1" allowOverlap="1" wp14:anchorId="069CA125" wp14:editId="41DEC176">
                <wp:simplePos x="0" y="0"/>
                <wp:positionH relativeFrom="column">
                  <wp:posOffset>1945005</wp:posOffset>
                </wp:positionH>
                <wp:positionV relativeFrom="paragraph">
                  <wp:posOffset>346710</wp:posOffset>
                </wp:positionV>
                <wp:extent cx="1414800" cy="918000"/>
                <wp:effectExtent l="0" t="0" r="7620" b="9525"/>
                <wp:wrapNone/>
                <wp:docPr id="264194019" name="Gruppieren 7"/>
                <wp:cNvGraphicFramePr/>
                <a:graphic xmlns:a="http://schemas.openxmlformats.org/drawingml/2006/main">
                  <a:graphicData uri="http://schemas.microsoft.com/office/word/2010/wordprocessingGroup">
                    <wpg:wgp>
                      <wpg:cNvGrpSpPr/>
                      <wpg:grpSpPr>
                        <a:xfrm>
                          <a:off x="0" y="0"/>
                          <a:ext cx="1414800" cy="918000"/>
                          <a:chOff x="0" y="22132"/>
                          <a:chExt cx="1415415" cy="917930"/>
                        </a:xfrm>
                      </wpg:grpSpPr>
                      <wps:wsp>
                        <wps:cNvPr id="267579893" name="Textfeld 1"/>
                        <wps:cNvSpPr txBox="1"/>
                        <wps:spPr>
                          <a:xfrm>
                            <a:off x="0" y="515882"/>
                            <a:ext cx="1415415" cy="424180"/>
                          </a:xfrm>
                          <a:prstGeom prst="rect">
                            <a:avLst/>
                          </a:prstGeom>
                          <a:solidFill>
                            <a:schemeClr val="lt1"/>
                          </a:solidFill>
                          <a:ln w="15240">
                            <a:solidFill>
                              <a:srgbClr val="B68AEF"/>
                            </a:solidFill>
                          </a:ln>
                        </wps:spPr>
                        <wps:txbx>
                          <w:txbxContent>
                            <w:p w14:paraId="2AE696DA" w14:textId="77777777" w:rsidR="00BD133F" w:rsidRPr="001822C8" w:rsidRDefault="00BD133F" w:rsidP="00BD133F">
                              <w:r>
                                <w:t>Der Brief kommt in der Glücksagentur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745660680" name="Grafik 4"/>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10800000" flipH="1" flipV="1">
                            <a:off x="73742" y="22132"/>
                            <a:ext cx="788035" cy="525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9CA125" id="Gruppieren 7" o:spid="_x0000_s1052" style="position:absolute;margin-left:153.15pt;margin-top:27.3pt;width:111.4pt;height:72.3pt;z-index:252750848;mso-width-relative:margin;mso-height-relative:margin" coordorigin=",221" coordsize="14154,917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">
                <v:shape id="_x0000_s1053" type="#_x0000_t202" style="position:absolute;top:5158;width:14154;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" fillcolor="white [3201]" strokecolor="#b68aef" strokeweight="1.2pt">
                  <v:textbox style="mso-fit-shape-to-text:t">
                    <w:txbxContent>
                      <w:p w14:paraId="2AE696DA" w14:textId="77777777" w:rsidR="00BD133F" w:rsidRPr="001822C8" w:rsidRDefault="00BD133F" w:rsidP="00BD133F">
                        <w:r>
                          <w:t>Der Brief kommt in der Glücksagentur an.</w:t>
                        </w:r>
                      </w:p>
                    </w:txbxContent>
                  </v:textbox>
                </v:shape>
                <v:shape id="Grafik 4" o:spid="_x0000_s1054" type="#_x0000_t75" style="position:absolute;left:737;top:221;width:7880;height:5258;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">
                  <v:imagedata r:id="rId32" o:title=""/>
                </v:shape>
                <w10:anchorlock/>
              </v:group>
            </w:pict>
          </mc:Fallback>
        </mc:AlternateContent>
      </w:r>
      <w:r w:rsidR="001822C8" w:rsidRPr="001822C8">
        <w:t xml:space="preserve">Jemand hat ein Problem. Und was passiert dann? </w:t>
      </w:r>
      <w:r w:rsidR="001822C8">
        <w:br/>
      </w:r>
      <w:r w:rsidR="001822C8" w:rsidRPr="001822C8">
        <w:t>Nummeriere die Schritte in der richtigen Reihenfolge.</w:t>
      </w:r>
      <w:r w:rsidR="001822C8">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BD133F" w14:paraId="3083440B" w14:textId="77777777" w:rsidTr="00BD133F">
        <w:trPr>
          <w:trHeight w:val="4119"/>
        </w:trPr>
        <w:tc>
          <w:tcPr>
            <w:tcW w:w="2835" w:type="dxa"/>
            <w:vAlign w:val="bottom"/>
          </w:tcPr>
          <w:p w14:paraId="5C2F79B4" w14:textId="77777777" w:rsidR="00BD133F" w:rsidRPr="00F71854" w:rsidRDefault="00BD133F" w:rsidP="00F71854">
            <w:pPr>
              <w:pStyle w:val="WTDBWortboxtext"/>
              <w:rPr>
                <w:rFonts w:ascii="Century Gothic" w:hAnsi="Century Gothic"/>
                <w:color w:val="768828"/>
              </w:rPr>
            </w:pPr>
            <w:r>
              <w:drawing>
                <wp:anchor distT="0" distB="0" distL="114300" distR="114300" simplePos="0" relativeHeight="252778496" behindDoc="0" locked="0" layoutInCell="1" allowOverlap="1" wp14:anchorId="19B0AE7A" wp14:editId="2A22334C">
                  <wp:simplePos x="0" y="0"/>
                  <wp:positionH relativeFrom="column">
                    <wp:posOffset>1068070</wp:posOffset>
                  </wp:positionH>
                  <wp:positionV relativeFrom="paragraph">
                    <wp:posOffset>-2670810</wp:posOffset>
                  </wp:positionV>
                  <wp:extent cx="346075" cy="537210"/>
                  <wp:effectExtent l="56833" t="0" r="15557" b="0"/>
                  <wp:wrapNone/>
                  <wp:docPr id="105268248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83640" name="Grafik 600683640"/>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2785128">
                            <a:off x="0" y="0"/>
                            <a:ext cx="346075" cy="537210"/>
                          </a:xfrm>
                          <a:prstGeom prst="rect">
                            <a:avLst/>
                          </a:prstGeom>
                        </pic:spPr>
                      </pic:pic>
                    </a:graphicData>
                  </a:graphic>
                  <wp14:sizeRelH relativeFrom="margin">
                    <wp14:pctWidth>0</wp14:pctWidth>
                  </wp14:sizeRelH>
                  <wp14:sizeRelV relativeFrom="margin">
                    <wp14:pctHeight>0</wp14:pctHeight>
                  </wp14:sizeRelV>
                </wp:anchor>
              </w:drawing>
            </w:r>
            <w:r w:rsidRPr="00F71854">
              <w:rPr>
                <w:rFonts w:ascii="Century Gothic" w:hAnsi="Century Gothic"/>
                <w:color w:val="768828"/>
              </w:rPr>
              <w:t xml:space="preserve"> </w:t>
            </w:r>
          </w:p>
        </w:tc>
        <w:tc>
          <w:tcPr>
            <w:tcW w:w="2835" w:type="dxa"/>
            <w:vAlign w:val="center"/>
          </w:tcPr>
          <w:p w14:paraId="245CDF03" w14:textId="77777777" w:rsidR="00BD133F" w:rsidRPr="00F71854" w:rsidRDefault="00BD133F" w:rsidP="00F71854">
            <w:pPr>
              <w:pStyle w:val="WTDBWortboxtext"/>
            </w:pPr>
            <w:r>
              <w:drawing>
                <wp:anchor distT="0" distB="0" distL="114300" distR="114300" simplePos="0" relativeHeight="252777472" behindDoc="0" locked="1" layoutInCell="1" allowOverlap="1" wp14:anchorId="7D16AE31" wp14:editId="6A2587DB">
                  <wp:simplePos x="0" y="0"/>
                  <wp:positionH relativeFrom="column">
                    <wp:posOffset>454025</wp:posOffset>
                  </wp:positionH>
                  <wp:positionV relativeFrom="paragraph">
                    <wp:posOffset>357505</wp:posOffset>
                  </wp:positionV>
                  <wp:extent cx="874395" cy="1393190"/>
                  <wp:effectExtent l="0" t="0" r="0" b="0"/>
                  <wp:wrapNone/>
                  <wp:docPr id="100360453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04532" name="Grafik 10036045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4395" cy="139319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vAlign w:val="bottom"/>
          </w:tcPr>
          <w:p w14:paraId="19E429CB" w14:textId="77777777" w:rsidR="00BD133F" w:rsidRPr="00F71854" w:rsidRDefault="00BD133F" w:rsidP="00F71854">
            <w:pPr>
              <w:pStyle w:val="WTDBWortboxtext"/>
            </w:pPr>
          </w:p>
          <w:p w14:paraId="612410F5" w14:textId="77777777" w:rsidR="00BD133F" w:rsidRPr="00F71854" w:rsidRDefault="00BD133F" w:rsidP="00F71854">
            <w:pPr>
              <w:pStyle w:val="WTDBWortboxtext"/>
            </w:pPr>
            <w:r w:rsidRPr="00F71854">
              <w:rPr>
                <w:rFonts w:ascii="Century Gothic" w:hAnsi="Century Gothic"/>
                <w:color w:val="768828"/>
              </w:rPr>
              <w:t xml:space="preserve"> </w:t>
            </w:r>
          </w:p>
          <w:p w14:paraId="3FAB7A65" w14:textId="77777777" w:rsidR="00BD133F" w:rsidRPr="00F71854" w:rsidRDefault="00BD133F" w:rsidP="00F71854">
            <w:pPr>
              <w:pStyle w:val="WTDBWortboxtext"/>
            </w:pPr>
            <w:r w:rsidRPr="00F71854">
              <w:rPr>
                <w:rFonts w:ascii="Century Gothic" w:hAnsi="Century Gothic"/>
                <w:color w:val="768828"/>
              </w:rPr>
              <w:t xml:space="preserve"> </w:t>
            </w:r>
          </w:p>
        </w:tc>
      </w:tr>
      <w:tr w:rsidR="00F71854" w14:paraId="4EDDB4F6" w14:textId="77777777" w:rsidTr="00BD133F">
        <w:trPr>
          <w:trHeight w:val="170"/>
        </w:trPr>
        <w:tc>
          <w:tcPr>
            <w:tcW w:w="8505" w:type="dxa"/>
            <w:gridSpan w:val="3"/>
            <w:vAlign w:val="bottom"/>
          </w:tcPr>
          <w:p w14:paraId="36D61B2F" w14:textId="77777777" w:rsidR="00F71854" w:rsidRPr="00F71854" w:rsidRDefault="00F71854" w:rsidP="00F71854">
            <w:pPr>
              <w:pStyle w:val="WTDBWortboxtext"/>
              <w:rPr>
                <w:rFonts w:ascii="Century Gothic" w:hAnsi="Century Gothic"/>
                <w:color w:val="768828"/>
              </w:rPr>
            </w:pPr>
          </w:p>
        </w:tc>
      </w:tr>
    </w:tbl>
    <w:p w14:paraId="2A7427DF" w14:textId="77777777" w:rsidR="0065368A" w:rsidRPr="006A500B" w:rsidRDefault="00D7292F" w:rsidP="00B52103">
      <w:pPr>
        <w:pStyle w:val="WTDBHeadline21pt"/>
      </w:pPr>
      <w:r>
        <w:rPr>
          <w:b w:val="0"/>
          <w:bCs/>
          <w:noProof/>
          <w:w w:val="100"/>
          <w:lang w:eastAsia="de-DE"/>
        </w:rPr>
        <mc:AlternateContent>
          <mc:Choice Requires="wpg">
            <w:drawing>
              <wp:anchor distT="0" distB="0" distL="114300" distR="114300" simplePos="0" relativeHeight="252823552" behindDoc="0" locked="1" layoutInCell="1" allowOverlap="1" wp14:anchorId="3CD9D8B7" wp14:editId="0C5BBD80">
                <wp:simplePos x="0" y="0"/>
                <wp:positionH relativeFrom="column">
                  <wp:posOffset>2939190</wp:posOffset>
                </wp:positionH>
                <wp:positionV relativeFrom="paragraph">
                  <wp:posOffset>680720</wp:posOffset>
                </wp:positionV>
                <wp:extent cx="2610000" cy="4492800"/>
                <wp:effectExtent l="0" t="0" r="19050" b="15875"/>
                <wp:wrapNone/>
                <wp:docPr id="338449019" name="Gruppieren 4"/>
                <wp:cNvGraphicFramePr/>
                <a:graphic xmlns:a="http://schemas.openxmlformats.org/drawingml/2006/main">
                  <a:graphicData uri="http://schemas.microsoft.com/office/word/2010/wordprocessingGroup">
                    <wpg:wgp>
                      <wpg:cNvGrpSpPr/>
                      <wpg:grpSpPr>
                        <a:xfrm>
                          <a:off x="0" y="0"/>
                          <a:ext cx="2610000" cy="4492800"/>
                          <a:chOff x="0" y="0"/>
                          <a:chExt cx="2610892" cy="4492659"/>
                        </a:xfrm>
                      </wpg:grpSpPr>
                      <wpg:grpSp>
                        <wpg:cNvPr id="1853206349" name="Gruppieren 26"/>
                        <wpg:cNvGrpSpPr/>
                        <wpg:grpSpPr>
                          <a:xfrm>
                            <a:off x="8092" y="0"/>
                            <a:ext cx="2602800" cy="583200"/>
                            <a:chOff x="0" y="0"/>
                            <a:chExt cx="2603130" cy="582930"/>
                          </a:xfrm>
                        </wpg:grpSpPr>
                        <wps:wsp>
                          <wps:cNvPr id="712835662" name="Textfeld 1"/>
                          <wps:cNvSpPr txBox="1"/>
                          <wps:spPr>
                            <a:xfrm>
                              <a:off x="258075" y="0"/>
                              <a:ext cx="2345055" cy="582930"/>
                            </a:xfrm>
                            <a:prstGeom prst="rect">
                              <a:avLst/>
                            </a:prstGeom>
                            <a:solidFill>
                              <a:schemeClr val="lt1"/>
                            </a:solidFill>
                            <a:ln w="15240">
                              <a:solidFill>
                                <a:srgbClr val="B68AEF"/>
                              </a:solidFill>
                            </a:ln>
                          </wps:spPr>
                          <wps:txbx>
                            <w:txbxContent>
                              <w:p w14:paraId="1255DF7D" w14:textId="77777777" w:rsidR="001822C8" w:rsidRPr="001822C8" w:rsidRDefault="001822C8" w:rsidP="001822C8">
                                <w:r>
                                  <w:t>Eine Schildkröte ist das richtige Haustier für das Mädchen. Denn sie kann älter werden als ein Mensch.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859166943"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235974"/>
                              <a:ext cx="264795" cy="87630"/>
                            </a:xfrm>
                            <a:prstGeom prst="rect">
                              <a:avLst/>
                            </a:prstGeom>
                          </pic:spPr>
                        </pic:pic>
                      </wpg:grpSp>
                      <wpg:grpSp>
                        <wpg:cNvPr id="1604216225" name="Gruppieren 25"/>
                        <wpg:cNvGrpSpPr/>
                        <wpg:grpSpPr>
                          <a:xfrm>
                            <a:off x="0" y="720191"/>
                            <a:ext cx="2602230" cy="582930"/>
                            <a:chOff x="0" y="0"/>
                            <a:chExt cx="2603130" cy="582930"/>
                          </a:xfrm>
                        </wpg:grpSpPr>
                        <wps:wsp>
                          <wps:cNvPr id="276861236" name="Textfeld 1"/>
                          <wps:cNvSpPr txBox="1"/>
                          <wps:spPr>
                            <a:xfrm>
                              <a:off x="258075" y="0"/>
                              <a:ext cx="2345055" cy="582930"/>
                            </a:xfrm>
                            <a:prstGeom prst="rect">
                              <a:avLst/>
                            </a:prstGeom>
                            <a:solidFill>
                              <a:schemeClr val="lt1"/>
                            </a:solidFill>
                            <a:ln w="15240">
                              <a:solidFill>
                                <a:srgbClr val="B68AEF"/>
                              </a:solidFill>
                            </a:ln>
                          </wps:spPr>
                          <wps:txbx>
                            <w:txbxContent>
                              <w:p w14:paraId="4BB22680" w14:textId="77777777" w:rsidR="00AF68E6" w:rsidRPr="001822C8" w:rsidRDefault="00AF68E6" w:rsidP="00AF68E6">
                                <w:r>
                                  <w:t>Die Autorin trifft sich jetzt oft mit einem Mädchen, das Clara heißt. Durch Clara kriegt sie lustige Ideen für Geschichten.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284281927"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228600"/>
                              <a:ext cx="264795" cy="87630"/>
                            </a:xfrm>
                            <a:prstGeom prst="rect">
                              <a:avLst/>
                            </a:prstGeom>
                          </pic:spPr>
                        </pic:pic>
                      </wpg:grpSp>
                      <wpg:grpSp>
                        <wpg:cNvPr id="434469991" name="Gruppieren 24"/>
                        <wpg:cNvGrpSpPr/>
                        <wpg:grpSpPr>
                          <a:xfrm>
                            <a:off x="0" y="1440382"/>
                            <a:ext cx="2602230" cy="582930"/>
                            <a:chOff x="0" y="0"/>
                            <a:chExt cx="2603130" cy="582930"/>
                          </a:xfrm>
                        </wpg:grpSpPr>
                        <wps:wsp>
                          <wps:cNvPr id="1553691303" name="Textfeld 1"/>
                          <wps:cNvSpPr txBox="1"/>
                          <wps:spPr>
                            <a:xfrm>
                              <a:off x="258075" y="0"/>
                              <a:ext cx="2345055" cy="582930"/>
                            </a:xfrm>
                            <a:prstGeom prst="rect">
                              <a:avLst/>
                            </a:prstGeom>
                            <a:solidFill>
                              <a:schemeClr val="lt1"/>
                            </a:solidFill>
                            <a:ln w="15240">
                              <a:solidFill>
                                <a:srgbClr val="B68AEF"/>
                              </a:solidFill>
                            </a:ln>
                          </wps:spPr>
                          <wps:txbx>
                            <w:txbxContent>
                              <w:p w14:paraId="0498A7C4" w14:textId="77777777" w:rsidR="00AF68E6" w:rsidRPr="001822C8" w:rsidRDefault="00AF68E6" w:rsidP="00AF68E6">
                                <w:r>
                                  <w:t>Das Mädchen trifft sich jetzt oft mit der Kinderbuchautorin Frau Billing. Dadurch ist Clara nicht mehr so viel allein.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408128387"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258097"/>
                              <a:ext cx="264795" cy="87630"/>
                            </a:xfrm>
                            <a:prstGeom prst="rect">
                              <a:avLst/>
                            </a:prstGeom>
                          </pic:spPr>
                        </pic:pic>
                      </wpg:grpSp>
                      <wpg:grpSp>
                        <wpg:cNvPr id="1170319886" name="Gruppieren 23"/>
                        <wpg:cNvGrpSpPr/>
                        <wpg:grpSpPr>
                          <a:xfrm>
                            <a:off x="0" y="2201034"/>
                            <a:ext cx="2602230" cy="582930"/>
                            <a:chOff x="0" y="0"/>
                            <a:chExt cx="2603130" cy="582930"/>
                          </a:xfrm>
                        </wpg:grpSpPr>
                        <wps:wsp>
                          <wps:cNvPr id="1292844059" name="Textfeld 1"/>
                          <wps:cNvSpPr txBox="1"/>
                          <wps:spPr>
                            <a:xfrm>
                              <a:off x="258075" y="0"/>
                              <a:ext cx="2345055" cy="582930"/>
                            </a:xfrm>
                            <a:prstGeom prst="rect">
                              <a:avLst/>
                            </a:prstGeom>
                            <a:solidFill>
                              <a:schemeClr val="lt1"/>
                            </a:solidFill>
                            <a:ln w="15240">
                              <a:solidFill>
                                <a:srgbClr val="B68AEF"/>
                              </a:solidFill>
                            </a:ln>
                          </wps:spPr>
                          <wps:txbx>
                            <w:txbxContent>
                              <w:p w14:paraId="205E4C97" w14:textId="77777777" w:rsidR="00AF68E6" w:rsidRPr="001822C8" w:rsidRDefault="00AF68E6" w:rsidP="00AF68E6">
                                <w:r>
                                  <w:t>Fluffi, der Hund des Hausmeisters, ist superlieb. Mit ihm kann Kira spielen und ihre Angst überwinden.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523782196"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235974"/>
                              <a:ext cx="264795" cy="87630"/>
                            </a:xfrm>
                            <a:prstGeom prst="rect">
                              <a:avLst/>
                            </a:prstGeom>
                          </pic:spPr>
                        </pic:pic>
                      </wpg:grpSp>
                      <wpg:grpSp>
                        <wpg:cNvPr id="162866324" name="Gruppieren 22"/>
                        <wpg:cNvGrpSpPr/>
                        <wpg:grpSpPr>
                          <a:xfrm>
                            <a:off x="0" y="2994053"/>
                            <a:ext cx="2602230" cy="424180"/>
                            <a:chOff x="0" y="0"/>
                            <a:chExt cx="2603130" cy="424180"/>
                          </a:xfrm>
                        </wpg:grpSpPr>
                        <wps:wsp>
                          <wps:cNvPr id="394633697" name="Textfeld 1"/>
                          <wps:cNvSpPr txBox="1"/>
                          <wps:spPr>
                            <a:xfrm>
                              <a:off x="258075" y="0"/>
                              <a:ext cx="2345055" cy="424180"/>
                            </a:xfrm>
                            <a:prstGeom prst="rect">
                              <a:avLst/>
                            </a:prstGeom>
                            <a:solidFill>
                              <a:schemeClr val="lt1"/>
                            </a:solidFill>
                            <a:ln w="15240">
                              <a:solidFill>
                                <a:srgbClr val="B68AEF"/>
                              </a:solidFill>
                            </a:ln>
                          </wps:spPr>
                          <wps:txbx>
                            <w:txbxContent>
                              <w:p w14:paraId="76CE0206" w14:textId="77777777" w:rsidR="00AF68E6" w:rsidRPr="001822C8" w:rsidRDefault="00AF68E6" w:rsidP="00AF68E6">
                                <w:r>
                                  <w:t xml:space="preserve">Mila kennt einen Bauernhof auf dem Land. Jetzt hat der Hund zwei Familien.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806425314"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169606"/>
                              <a:ext cx="264795" cy="87630"/>
                            </a:xfrm>
                            <a:prstGeom prst="rect">
                              <a:avLst/>
                            </a:prstGeom>
                          </pic:spPr>
                        </pic:pic>
                      </wpg:grpSp>
                      <wpg:grpSp>
                        <wpg:cNvPr id="447085352" name="Gruppieren 21"/>
                        <wpg:cNvGrpSpPr/>
                        <wpg:grpSpPr>
                          <a:xfrm>
                            <a:off x="0" y="3592864"/>
                            <a:ext cx="2602230" cy="899795"/>
                            <a:chOff x="7374" y="0"/>
                            <a:chExt cx="2602455" cy="900430"/>
                          </a:xfrm>
                        </wpg:grpSpPr>
                        <wps:wsp>
                          <wps:cNvPr id="220789695" name="Textfeld 1"/>
                          <wps:cNvSpPr txBox="1"/>
                          <wps:spPr>
                            <a:xfrm>
                              <a:off x="265409" y="0"/>
                              <a:ext cx="2344420" cy="900430"/>
                            </a:xfrm>
                            <a:prstGeom prst="rect">
                              <a:avLst/>
                            </a:prstGeom>
                            <a:solidFill>
                              <a:schemeClr val="lt1"/>
                            </a:solidFill>
                            <a:ln w="15240">
                              <a:solidFill>
                                <a:srgbClr val="B68AEF"/>
                              </a:solidFill>
                            </a:ln>
                          </wps:spPr>
                          <wps:txbx>
                            <w:txbxContent>
                              <w:p w14:paraId="5AE1F43B" w14:textId="77777777" w:rsidR="00AF68E6" w:rsidRPr="001822C8" w:rsidRDefault="00AF68E6" w:rsidP="00AF68E6">
                                <w:r>
                                  <w:t>Er zeichnet einen Ameisenbau und gibt den Insekten darin Namen. Welche Abenteuer erleben die Ameisen wohl? Seit er sich das vorstellt, findet Daniel Ameisen richtig spannend.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349183584"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7374" y="383458"/>
                              <a:ext cx="264795" cy="876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CD9D8B7" id="Gruppieren 4" o:spid="_x0000_s1055" style="position:absolute;margin-left:231.45pt;margin-top:53.6pt;width:205.5pt;height:353.75pt;z-index:252823552;mso-width-relative:margin;mso-height-relative:margin" coordsize="26108,449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">
                <v:group id="Gruppieren 26" o:spid="_x0000_s1056" style="position:absolute;left:80;width:26028;height:5832" coordsize="26031,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">
                  <v:shape id="_x0000_s1057" type="#_x0000_t202" style="position:absolute;left:2580;width:23451;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" fillcolor="white [3201]" strokecolor="#b68aef" strokeweight="1.2pt">
                    <v:textbox style="mso-fit-shape-to-text:t">
                      <w:txbxContent>
                        <w:p w14:paraId="1255DF7D" w14:textId="77777777" w:rsidR="001822C8" w:rsidRPr="001822C8" w:rsidRDefault="001822C8" w:rsidP="001822C8">
                          <w:r>
                            <w:t>Eine Schildkröte ist das richtige Haustier für das Mädchen. Denn sie kann älter werden als ein Mensch.</w:t>
                          </w:r>
                        </w:p>
                      </w:txbxContent>
                    </v:textbox>
                  </v:shape>
                  <v:shape id="Grafik 2" o:spid="_x0000_s1058" type="#_x0000_t75" style="position:absolute;top:2359;width:2647;height:87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">
                    <v:imagedata r:id="rId17" o:title=""/>
                  </v:shape>
                </v:group>
                <v:group id="Gruppieren 25" o:spid="_x0000_s1059" style="position:absolute;top:7201;width:26022;height:5830" coordsize="26031,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">
                  <v:shape id="_x0000_s1060" type="#_x0000_t202" style="position:absolute;left:2580;width:23451;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" fillcolor="white [3201]" strokecolor="#b68aef" strokeweight="1.2pt">
                    <v:textbox style="mso-fit-shape-to-text:t">
                      <w:txbxContent>
                        <w:p w14:paraId="4BB22680" w14:textId="77777777" w:rsidR="00AF68E6" w:rsidRPr="001822C8" w:rsidRDefault="00AF68E6" w:rsidP="00AF68E6">
                          <w:r>
                            <w:t>Die Autorin trifft sich jetzt oft mit einem Mädchen, das Clara heißt. Durch Clara kriegt sie lustige Ideen für Geschichten.</w:t>
                          </w:r>
                        </w:p>
                      </w:txbxContent>
                    </v:textbox>
                  </v:shape>
                  <v:shape id="Grafik 2" o:spid="_x0000_s1061" type="#_x0000_t75" style="position:absolute;top:2286;width:2647;height:8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">
                    <v:imagedata r:id="rId17" o:title=""/>
                  </v:shape>
                </v:group>
                <v:group id="Gruppieren 24" o:spid="_x0000_s1062" style="position:absolute;top:14403;width:26022;height:5830" coordsize="26031,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">
                  <v:shape id="_x0000_s1063" type="#_x0000_t202" style="position:absolute;left:2580;width:23451;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" fillcolor="white [3201]" strokecolor="#b68aef" strokeweight="1.2pt">
                    <v:textbox style="mso-fit-shape-to-text:t">
                      <w:txbxContent>
                        <w:p w14:paraId="0498A7C4" w14:textId="77777777" w:rsidR="00AF68E6" w:rsidRPr="001822C8" w:rsidRDefault="00AF68E6" w:rsidP="00AF68E6">
                          <w:r>
                            <w:t>Das Mädchen trifft sich jetzt oft mit der Kinderbuchautorin Frau Billing. Dadurch ist Clara nicht mehr so viel allein.</w:t>
                          </w:r>
                        </w:p>
                      </w:txbxContent>
                    </v:textbox>
                  </v:shape>
                  <v:shape id="Grafik 2" o:spid="_x0000_s1064" type="#_x0000_t75" style="position:absolute;top:2580;width:2647;height:87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">
                    <v:imagedata r:id="rId17" o:title=""/>
                  </v:shape>
                </v:group>
                <v:group id="Gruppieren 23" o:spid="_x0000_s1065" style="position:absolute;top:22010;width:26022;height:5829" coordsize="26031,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">
                  <v:shape id="_x0000_s1066" type="#_x0000_t202" style="position:absolute;left:2580;width:23451;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" fillcolor="white [3201]" strokecolor="#b68aef" strokeweight="1.2pt">
                    <v:textbox style="mso-fit-shape-to-text:t">
                      <w:txbxContent>
                        <w:p w14:paraId="205E4C97" w14:textId="77777777" w:rsidR="00AF68E6" w:rsidRPr="001822C8" w:rsidRDefault="00AF68E6" w:rsidP="00AF68E6">
                          <w:r>
                            <w:t>Fluffi, der Hund des Hausmeisters, ist superlieb. Mit ihm kann Kira spielen und ihre Angst überwinden.</w:t>
                          </w:r>
                        </w:p>
                      </w:txbxContent>
                    </v:textbox>
                  </v:shape>
                  <v:shape id="Grafik 2" o:spid="_x0000_s1067" type="#_x0000_t75" style="position:absolute;top:2359;width:2647;height:87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">
                    <v:imagedata r:id="rId17" o:title=""/>
                  </v:shape>
                </v:group>
                <v:group id="Gruppieren 22" o:spid="_x0000_s1068" style="position:absolute;top:29940;width:26022;height:4242" coordsize="26031,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">
                  <v:shape id="_x0000_s1069" type="#_x0000_t202" style="position:absolute;left:2580;width:23451;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" fillcolor="white [3201]" strokecolor="#b68aef" strokeweight="1.2pt">
                    <v:textbox style="mso-fit-shape-to-text:t">
                      <w:txbxContent>
                        <w:p w14:paraId="76CE0206" w14:textId="77777777" w:rsidR="00AF68E6" w:rsidRPr="001822C8" w:rsidRDefault="00AF68E6" w:rsidP="00AF68E6">
                          <w:r>
                            <w:t xml:space="preserve">Mila kennt einen Bauernhof auf dem Land. Jetzt hat der Hund zwei Familien. </w:t>
                          </w:r>
                        </w:p>
                      </w:txbxContent>
                    </v:textbox>
                  </v:shape>
                  <v:shape id="Grafik 2" o:spid="_x0000_s1070" type="#_x0000_t75" style="position:absolute;top:1696;width:2647;height:8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">
                    <v:imagedata r:id="rId17" o:title=""/>
                  </v:shape>
                </v:group>
                <v:group id="Gruppieren 21" o:spid="_x0000_s1071" style="position:absolute;top:35928;width:26022;height:8998" coordorigin="73" coordsize="2602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">
                  <v:shape id="_x0000_s1072" type="#_x0000_t202" style="position:absolute;left:2654;width:2344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" fillcolor="white [3201]" strokecolor="#b68aef" strokeweight="1.2pt">
                    <v:textbox style="mso-fit-shape-to-text:t">
                      <w:txbxContent>
                        <w:p w14:paraId="5AE1F43B" w14:textId="77777777" w:rsidR="00AF68E6" w:rsidRPr="001822C8" w:rsidRDefault="00AF68E6" w:rsidP="00AF68E6">
                          <w:r>
                            <w:t>Er zeichnet einen Ameisenbau und gibt den Insekten darin Namen. Welche Abenteuer erleben die Ameisen wohl? Seit er sich das vorstellt, findet Daniel Ameisen richtig spannend.</w:t>
                          </w:r>
                        </w:p>
                      </w:txbxContent>
                    </v:textbox>
                  </v:shape>
                  <v:shape id="Grafik 2" o:spid="_x0000_s1073" type="#_x0000_t75" style="position:absolute;left:73;top:3834;width:2648;height:8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">
                    <v:imagedata r:id="rId17" o:title=""/>
                  </v:shape>
                </v:group>
                <w10:anchorlock/>
              </v:group>
            </w:pict>
          </mc:Fallback>
        </mc:AlternateContent>
      </w:r>
      <w:r w:rsidR="002E0D0A">
        <w:rPr>
          <w:b w:val="0"/>
          <w:bCs/>
          <w:noProof/>
          <w:lang w:eastAsia="de-DE"/>
        </w:rPr>
        <w:drawing>
          <wp:anchor distT="0" distB="0" distL="114300" distR="114300" simplePos="0" relativeHeight="252608512" behindDoc="0" locked="1" layoutInCell="1" allowOverlap="1" wp14:anchorId="368182E2" wp14:editId="2186F876">
            <wp:simplePos x="0" y="0"/>
            <wp:positionH relativeFrom="column">
              <wp:posOffset>2289585</wp:posOffset>
            </wp:positionH>
            <wp:positionV relativeFrom="paragraph">
              <wp:posOffset>311519</wp:posOffset>
            </wp:positionV>
            <wp:extent cx="554400" cy="673200"/>
            <wp:effectExtent l="0" t="0" r="4445" b="0"/>
            <wp:wrapNone/>
            <wp:docPr id="4085148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1483" name="Grafik 40851483"/>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54400" cy="673200"/>
                    </a:xfrm>
                    <a:prstGeom prst="rect">
                      <a:avLst/>
                    </a:prstGeom>
                  </pic:spPr>
                </pic:pic>
              </a:graphicData>
            </a:graphic>
            <wp14:sizeRelH relativeFrom="margin">
              <wp14:pctWidth>0</wp14:pctWidth>
            </wp14:sizeRelH>
            <wp14:sizeRelV relativeFrom="margin">
              <wp14:pctHeight>0</wp14:pctHeight>
            </wp14:sizeRelV>
          </wp:anchor>
        </w:drawing>
      </w:r>
      <w:r w:rsidR="002E0D0A">
        <w:rPr>
          <w:noProof/>
        </w:rPr>
        <w:br/>
      </w:r>
      <w:r w:rsidR="001822C8">
        <w:rPr>
          <w:noProof/>
        </w:rPr>
        <w:t>Problem gelöst!</w:t>
      </w:r>
    </w:p>
    <w:tbl>
      <w:tblPr>
        <w:tblW w:w="0" w:type="auto"/>
        <w:tblInd w:w="5" w:type="dxa"/>
        <w:shd w:val="clear" w:color="auto" w:fill="FFFFFF" w:themeFill="background1"/>
        <w:tblLook w:val="04A0" w:firstRow="1" w:lastRow="0" w:firstColumn="1" w:lastColumn="0" w:noHBand="0" w:noVBand="1"/>
      </w:tblPr>
      <w:tblGrid>
        <w:gridCol w:w="4371"/>
        <w:gridCol w:w="4376"/>
      </w:tblGrid>
      <w:tr w:rsidR="001822C8" w:rsidRPr="0026417A" w14:paraId="75C31DE6" w14:textId="77777777" w:rsidTr="002139C3">
        <w:tc>
          <w:tcPr>
            <w:tcW w:w="4371" w:type="dxa"/>
            <w:shd w:val="clear" w:color="auto" w:fill="FFFFFF" w:themeFill="background1"/>
            <w:tcMar>
              <w:top w:w="57" w:type="dxa"/>
              <w:left w:w="0" w:type="dxa"/>
              <w:bottom w:w="57" w:type="dxa"/>
              <w:right w:w="0" w:type="dxa"/>
            </w:tcMar>
          </w:tcPr>
          <w:p w14:paraId="452A5C12" w14:textId="77777777" w:rsidR="001822C8" w:rsidRPr="00723A38" w:rsidRDefault="001822C8" w:rsidP="00723A38">
            <w:pPr>
              <w:pStyle w:val="WTDB2024Aufgabenstellung"/>
            </w:pPr>
            <w:r w:rsidRPr="00723A38">
              <w:t xml:space="preserve">Im Buch lernst du verschiedene Fälle der </w:t>
            </w:r>
            <w:r w:rsidRPr="00723A38">
              <w:br/>
              <w:t xml:space="preserve">Glücksagentur kennen. Verbinde: Welche </w:t>
            </w:r>
            <w:r w:rsidRPr="00723A38">
              <w:br/>
              <w:t xml:space="preserve">Lösung gehört zu welchem Problem? </w:t>
            </w:r>
          </w:p>
        </w:tc>
        <w:tc>
          <w:tcPr>
            <w:tcW w:w="4376" w:type="dxa"/>
            <w:shd w:val="clear" w:color="auto" w:fill="FFFFFF" w:themeFill="background1"/>
          </w:tcPr>
          <w:p w14:paraId="051AF203" w14:textId="77777777" w:rsidR="001822C8" w:rsidRDefault="001822C8" w:rsidP="009650DB">
            <w:pPr>
              <w:spacing w:line="800" w:lineRule="exact"/>
            </w:pPr>
          </w:p>
        </w:tc>
      </w:tr>
      <w:tr w:rsidR="00AF68E6" w:rsidRPr="0026417A" w14:paraId="46809A86" w14:textId="77777777" w:rsidTr="002139C3">
        <w:trPr>
          <w:trHeight w:val="5420"/>
        </w:trPr>
        <w:tc>
          <w:tcPr>
            <w:tcW w:w="4371" w:type="dxa"/>
            <w:shd w:val="clear" w:color="auto" w:fill="FFFFFF" w:themeFill="background1"/>
            <w:tcMar>
              <w:top w:w="57" w:type="dxa"/>
              <w:left w:w="0" w:type="dxa"/>
              <w:bottom w:w="57" w:type="dxa"/>
              <w:right w:w="0" w:type="dxa"/>
            </w:tcMar>
          </w:tcPr>
          <w:p w14:paraId="595F0554" w14:textId="77777777" w:rsidR="00AF68E6" w:rsidRDefault="00D7292F" w:rsidP="009650DB">
            <w:pPr>
              <w:spacing w:line="800" w:lineRule="exact"/>
            </w:pPr>
            <w:r>
              <w:rPr>
                <w:noProof/>
              </w:rPr>
              <mc:AlternateContent>
                <mc:Choice Requires="wpg">
                  <w:drawing>
                    <wp:anchor distT="0" distB="0" distL="114300" distR="114300" simplePos="0" relativeHeight="252831744" behindDoc="0" locked="1" layoutInCell="1" allowOverlap="1" wp14:anchorId="51F690F8" wp14:editId="7B246C95">
                      <wp:simplePos x="0" y="0"/>
                      <wp:positionH relativeFrom="column">
                        <wp:posOffset>6350</wp:posOffset>
                      </wp:positionH>
                      <wp:positionV relativeFrom="paragraph">
                        <wp:posOffset>0</wp:posOffset>
                      </wp:positionV>
                      <wp:extent cx="2602800" cy="3772800"/>
                      <wp:effectExtent l="0" t="0" r="1270" b="12065"/>
                      <wp:wrapNone/>
                      <wp:docPr id="203276404" name="Gruppieren 5"/>
                      <wp:cNvGraphicFramePr/>
                      <a:graphic xmlns:a="http://schemas.openxmlformats.org/drawingml/2006/main">
                        <a:graphicData uri="http://schemas.microsoft.com/office/word/2010/wordprocessingGroup">
                          <wpg:wgp>
                            <wpg:cNvGrpSpPr/>
                            <wpg:grpSpPr>
                              <a:xfrm>
                                <a:off x="0" y="0"/>
                                <a:ext cx="2602800" cy="3772800"/>
                                <a:chOff x="0" y="0"/>
                                <a:chExt cx="2602800" cy="3774283"/>
                              </a:xfrm>
                            </wpg:grpSpPr>
                            <wpg:grpSp>
                              <wpg:cNvPr id="112318337" name="Gruppieren 15"/>
                              <wpg:cNvGrpSpPr/>
                              <wpg:grpSpPr>
                                <a:xfrm>
                                  <a:off x="0" y="0"/>
                                  <a:ext cx="2602800" cy="583200"/>
                                  <a:chOff x="0" y="0"/>
                                  <a:chExt cx="2602414" cy="582930"/>
                                </a:xfrm>
                              </wpg:grpSpPr>
                              <wps:wsp>
                                <wps:cNvPr id="59854819" name="Textfeld 1"/>
                                <wps:cNvSpPr txBox="1"/>
                                <wps:spPr>
                                  <a:xfrm>
                                    <a:off x="0" y="0"/>
                                    <a:ext cx="2344420" cy="582930"/>
                                  </a:xfrm>
                                  <a:prstGeom prst="rect">
                                    <a:avLst/>
                                  </a:prstGeom>
                                  <a:solidFill>
                                    <a:schemeClr val="lt1"/>
                                  </a:solidFill>
                                  <a:ln w="15240">
                                    <a:solidFill>
                                      <a:srgbClr val="B68AEF"/>
                                    </a:solidFill>
                                  </a:ln>
                                </wps:spPr>
                                <wps:txbx>
                                  <w:txbxContent>
                                    <w:p w14:paraId="61F399CD" w14:textId="77777777" w:rsidR="00AF68E6" w:rsidRPr="001822C8" w:rsidRDefault="00AF68E6" w:rsidP="001822C8">
                                      <w:r>
                                        <w:t>Eine Familie hat einen halbblinden Hund. Das Leben in der Stadt ist zu gefährlich für ihn geworden.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572241192"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flipV="1">
                                    <a:off x="2337619" y="272845"/>
                                    <a:ext cx="264795" cy="87630"/>
                                  </a:xfrm>
                                  <a:prstGeom prst="rect">
                                    <a:avLst/>
                                  </a:prstGeom>
                                </pic:spPr>
                              </pic:pic>
                            </wpg:grpSp>
                            <wpg:grpSp>
                              <wpg:cNvPr id="1580704994" name="Gruppieren 16"/>
                              <wpg:cNvGrpSpPr/>
                              <wpg:grpSpPr>
                                <a:xfrm>
                                  <a:off x="0" y="784928"/>
                                  <a:ext cx="2602230" cy="424180"/>
                                  <a:chOff x="0" y="0"/>
                                  <a:chExt cx="2602414" cy="424180"/>
                                </a:xfrm>
                              </wpg:grpSpPr>
                              <wps:wsp>
                                <wps:cNvPr id="72825667" name="Textfeld 1"/>
                                <wps:cNvSpPr txBox="1"/>
                                <wps:spPr>
                                  <a:xfrm>
                                    <a:off x="0" y="0"/>
                                    <a:ext cx="2344420" cy="424180"/>
                                  </a:xfrm>
                                  <a:prstGeom prst="rect">
                                    <a:avLst/>
                                  </a:prstGeom>
                                  <a:solidFill>
                                    <a:schemeClr val="lt1"/>
                                  </a:solidFill>
                                  <a:ln w="15240">
                                    <a:solidFill>
                                      <a:srgbClr val="B68AEF"/>
                                    </a:solidFill>
                                  </a:ln>
                                </wps:spPr>
                                <wps:txbx>
                                  <w:txbxContent>
                                    <w:p w14:paraId="591316C2" w14:textId="77777777" w:rsidR="00AF68E6" w:rsidRPr="001822C8" w:rsidRDefault="00AF68E6" w:rsidP="00AF68E6">
                                      <w:r>
                                        <w:t>Emmi wünscht sich ein Haustier. Aber sie hat Angst davor, dass es stirbt.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086126979"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flipV="1">
                                    <a:off x="2337619" y="176980"/>
                                    <a:ext cx="264795" cy="87630"/>
                                  </a:xfrm>
                                  <a:prstGeom prst="rect">
                                    <a:avLst/>
                                  </a:prstGeom>
                                </pic:spPr>
                              </pic:pic>
                            </wpg:grpSp>
                            <wpg:grpSp>
                              <wpg:cNvPr id="1360799855" name="Gruppieren 17"/>
                              <wpg:cNvGrpSpPr/>
                              <wpg:grpSpPr>
                                <a:xfrm>
                                  <a:off x="0" y="1432290"/>
                                  <a:ext cx="2602230" cy="424180"/>
                                  <a:chOff x="0" y="0"/>
                                  <a:chExt cx="2602414" cy="424180"/>
                                </a:xfrm>
                              </wpg:grpSpPr>
                              <wps:wsp>
                                <wps:cNvPr id="1020741722" name="Textfeld 1"/>
                                <wps:cNvSpPr txBox="1"/>
                                <wps:spPr>
                                  <a:xfrm>
                                    <a:off x="0" y="0"/>
                                    <a:ext cx="2345055" cy="424180"/>
                                  </a:xfrm>
                                  <a:prstGeom prst="rect">
                                    <a:avLst/>
                                  </a:prstGeom>
                                  <a:solidFill>
                                    <a:schemeClr val="lt1"/>
                                  </a:solidFill>
                                  <a:ln w="15240">
                                    <a:solidFill>
                                      <a:srgbClr val="B68AEF"/>
                                    </a:solidFill>
                                  </a:ln>
                                </wps:spPr>
                                <wps:txbx>
                                  <w:txbxContent>
                                    <w:p w14:paraId="268FB4D4" w14:textId="77777777" w:rsidR="00AF68E6" w:rsidRPr="001822C8" w:rsidRDefault="00AF68E6" w:rsidP="00AF68E6">
                                      <w:r>
                                        <w:t>Daniel hat Angst vor Ameisen und traut sich nicht in den Wald.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399029675"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flipV="1">
                                    <a:off x="2337619" y="169606"/>
                                    <a:ext cx="264795" cy="87630"/>
                                  </a:xfrm>
                                  <a:prstGeom prst="rect">
                                    <a:avLst/>
                                  </a:prstGeom>
                                </pic:spPr>
                              </pic:pic>
                            </wpg:grpSp>
                            <wpg:grpSp>
                              <wpg:cNvPr id="1055024870" name="Gruppieren 18"/>
                              <wpg:cNvGrpSpPr/>
                              <wpg:grpSpPr>
                                <a:xfrm>
                                  <a:off x="0" y="2103929"/>
                                  <a:ext cx="2602230" cy="424180"/>
                                  <a:chOff x="0" y="0"/>
                                  <a:chExt cx="2602414" cy="424180"/>
                                </a:xfrm>
                              </wpg:grpSpPr>
                              <wps:wsp>
                                <wps:cNvPr id="2045575444" name="Textfeld 1"/>
                                <wps:cNvSpPr txBox="1"/>
                                <wps:spPr>
                                  <a:xfrm>
                                    <a:off x="0" y="0"/>
                                    <a:ext cx="2345055" cy="424180"/>
                                  </a:xfrm>
                                  <a:prstGeom prst="rect">
                                    <a:avLst/>
                                  </a:prstGeom>
                                  <a:solidFill>
                                    <a:schemeClr val="lt1"/>
                                  </a:solidFill>
                                  <a:ln w="15240">
                                    <a:solidFill>
                                      <a:srgbClr val="B68AEF"/>
                                    </a:solidFill>
                                  </a:ln>
                                </wps:spPr>
                                <wps:txbx>
                                  <w:txbxContent>
                                    <w:p w14:paraId="41CF1CEA" w14:textId="77777777" w:rsidR="00AF68E6" w:rsidRPr="001822C8" w:rsidRDefault="00AF68E6" w:rsidP="00AF68E6">
                                      <w:r>
                                        <w:t>Die Kinderbuchautorin Frau Billing hat eine Schreibblockade.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71317902"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flipV="1">
                                    <a:off x="2337619" y="184355"/>
                                    <a:ext cx="264795" cy="87630"/>
                                  </a:xfrm>
                                  <a:prstGeom prst="rect">
                                    <a:avLst/>
                                  </a:prstGeom>
                                </pic:spPr>
                              </pic:pic>
                            </wpg:grpSp>
                            <wpg:grpSp>
                              <wpg:cNvPr id="724774530" name="Gruppieren 19"/>
                              <wpg:cNvGrpSpPr/>
                              <wpg:grpSpPr>
                                <a:xfrm>
                                  <a:off x="0" y="2783660"/>
                                  <a:ext cx="2602230" cy="266065"/>
                                  <a:chOff x="0" y="0"/>
                                  <a:chExt cx="2602414" cy="265430"/>
                                </a:xfrm>
                              </wpg:grpSpPr>
                              <wps:wsp>
                                <wps:cNvPr id="1238312504" name="Textfeld 1"/>
                                <wps:cNvSpPr txBox="1"/>
                                <wps:spPr>
                                  <a:xfrm>
                                    <a:off x="0" y="0"/>
                                    <a:ext cx="2344420" cy="265430"/>
                                  </a:xfrm>
                                  <a:prstGeom prst="rect">
                                    <a:avLst/>
                                  </a:prstGeom>
                                  <a:solidFill>
                                    <a:schemeClr val="lt1"/>
                                  </a:solidFill>
                                  <a:ln w="15240">
                                    <a:solidFill>
                                      <a:srgbClr val="B68AEF"/>
                                    </a:solidFill>
                                  </a:ln>
                                </wps:spPr>
                                <wps:txbx>
                                  <w:txbxContent>
                                    <w:p w14:paraId="11608013" w14:textId="77777777" w:rsidR="00AF68E6" w:rsidRPr="001822C8" w:rsidRDefault="00AF68E6" w:rsidP="00AF68E6">
                                      <w:r>
                                        <w:t>Kira hat Angst vor Hunden.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519174731"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flipV="1">
                                    <a:off x="2337619" y="88490"/>
                                    <a:ext cx="264795" cy="87630"/>
                                  </a:xfrm>
                                  <a:prstGeom prst="rect">
                                    <a:avLst/>
                                  </a:prstGeom>
                                </pic:spPr>
                              </pic:pic>
                            </wpg:grpSp>
                            <wpg:grpSp>
                              <wpg:cNvPr id="2025293712" name="Gruppieren 20"/>
                              <wpg:cNvGrpSpPr/>
                              <wpg:grpSpPr>
                                <a:xfrm>
                                  <a:off x="0" y="3350103"/>
                                  <a:ext cx="2602230" cy="424180"/>
                                  <a:chOff x="0" y="0"/>
                                  <a:chExt cx="2602415" cy="424180"/>
                                </a:xfrm>
                              </wpg:grpSpPr>
                              <wps:wsp>
                                <wps:cNvPr id="517801959" name="Textfeld 1"/>
                                <wps:cNvSpPr txBox="1"/>
                                <wps:spPr>
                                  <a:xfrm>
                                    <a:off x="0" y="0"/>
                                    <a:ext cx="2345055" cy="424180"/>
                                  </a:xfrm>
                                  <a:prstGeom prst="rect">
                                    <a:avLst/>
                                  </a:prstGeom>
                                  <a:solidFill>
                                    <a:schemeClr val="lt1"/>
                                  </a:solidFill>
                                  <a:ln w="15240">
                                    <a:solidFill>
                                      <a:srgbClr val="B68AEF"/>
                                    </a:solidFill>
                                  </a:ln>
                                </wps:spPr>
                                <wps:txbx>
                                  <w:txbxContent>
                                    <w:p w14:paraId="21E4B5E1" w14:textId="77777777" w:rsidR="00AF68E6" w:rsidRPr="001822C8" w:rsidRDefault="00AF68E6" w:rsidP="00AF68E6">
                                      <w:r>
                                        <w:t>Claras Eltern haben keine Zeit, weil sie so viel arbeiten.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686472972" name="Grafik 2"/>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flipV="1">
                                    <a:off x="2337620" y="169606"/>
                                    <a:ext cx="264795" cy="876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1F690F8" id="Gruppieren 5" o:spid="_x0000_s1074" style="position:absolute;margin-left:.5pt;margin-top:0;width:204.95pt;height:297.05pt;z-index:252831744;mso-width-relative:margin;mso-height-relative:margin" coordsize="26028,377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">
                      <v:group id="Gruppieren 15" o:spid="_x0000_s1075" style="position:absolute;width:26028;height:5832" coordsize="26024,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">
                        <v:shape id="_x0000_s1076" type="#_x0000_t202" style="position:absolute;width:23444;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" fillcolor="white [3201]" strokecolor="#b68aef" strokeweight="1.2pt">
                          <v:textbox style="mso-fit-shape-to-text:t">
                            <w:txbxContent>
                              <w:p w14:paraId="61F399CD" w14:textId="77777777" w:rsidR="00AF68E6" w:rsidRPr="001822C8" w:rsidRDefault="00AF68E6" w:rsidP="001822C8">
                                <w:r>
                                  <w:t>Eine Familie hat einen halbblinden Hund. Das Leben in der Stadt ist zu gefährlich für ihn geworden.</w:t>
                                </w:r>
                              </w:p>
                            </w:txbxContent>
                          </v:textbox>
                        </v:shape>
                        <v:shape id="Grafik 2" o:spid="_x0000_s1077" type="#_x0000_t75" style="position:absolute;left:23376;top:2728;width:2648;height:87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">
                          <v:imagedata r:id="rId17" o:title=""/>
                        </v:shape>
                      </v:group>
                      <v:group id="Gruppieren 16" o:spid="_x0000_s1078" style="position:absolute;top:7849;width:26022;height:4242" coordsize="2602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">
                        <v:shape id="_x0000_s1079" type="#_x0000_t202" style="position:absolute;width:2344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" fillcolor="white [3201]" strokecolor="#b68aef" strokeweight="1.2pt">
                          <v:textbox style="mso-fit-shape-to-text:t">
                            <w:txbxContent>
                              <w:p w14:paraId="591316C2" w14:textId="77777777" w:rsidR="00AF68E6" w:rsidRPr="001822C8" w:rsidRDefault="00AF68E6" w:rsidP="00AF68E6">
                                <w:r>
                                  <w:t>Emmi wünscht sich ein Haustier. Aber sie hat Angst davor, dass es stirbt.</w:t>
                                </w:r>
                              </w:p>
                            </w:txbxContent>
                          </v:textbox>
                        </v:shape>
                        <v:shape id="Grafik 2" o:spid="_x0000_s1080" type="#_x0000_t75" style="position:absolute;left:23376;top:1769;width:2648;height:877;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">
                          <v:imagedata r:id="rId17" o:title=""/>
                        </v:shape>
                      </v:group>
                      <v:group id="Gruppieren 17" o:spid="_x0000_s1081" style="position:absolute;top:14322;width:26022;height:4242" coordsize="2602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">
                        <v:shape id="_x0000_s1082" type="#_x0000_t202" style="position:absolute;width:23450;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" fillcolor="white [3201]" strokecolor="#b68aef" strokeweight="1.2pt">
                          <v:textbox style="mso-fit-shape-to-text:t">
                            <w:txbxContent>
                              <w:p w14:paraId="268FB4D4" w14:textId="77777777" w:rsidR="00AF68E6" w:rsidRPr="001822C8" w:rsidRDefault="00AF68E6" w:rsidP="00AF68E6">
                                <w:r>
                                  <w:t>Daniel hat Angst vor Ameisen und traut sich nicht in den Wald.</w:t>
                                </w:r>
                              </w:p>
                            </w:txbxContent>
                          </v:textbox>
                        </v:shape>
                        <v:shape id="Grafik 2" o:spid="_x0000_s1083" type="#_x0000_t75" style="position:absolute;left:23376;top:1696;width:2648;height:87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">
                          <v:imagedata r:id="rId17" o:title=""/>
                        </v:shape>
                      </v:group>
                      <v:group id="Gruppieren 18" o:spid="_x0000_s1084" style="position:absolute;top:21039;width:26022;height:4242" coordsize="2602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">
                        <v:shape id="_x0000_s1085" type="#_x0000_t202" style="position:absolute;width:23450;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" fillcolor="white [3201]" strokecolor="#b68aef" strokeweight="1.2pt">
                          <v:textbox style="mso-fit-shape-to-text:t">
                            <w:txbxContent>
                              <w:p w14:paraId="41CF1CEA" w14:textId="77777777" w:rsidR="00AF68E6" w:rsidRPr="001822C8" w:rsidRDefault="00AF68E6" w:rsidP="00AF68E6">
                                <w:r>
                                  <w:t>Die Kinderbuchautorin Frau Billing hat eine Schreibblockade.</w:t>
                                </w:r>
                              </w:p>
                            </w:txbxContent>
                          </v:textbox>
                        </v:shape>
                        <v:shape id="Grafik 2" o:spid="_x0000_s1086" type="#_x0000_t75" style="position:absolute;left:23376;top:1843;width:2648;height:87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">
                          <v:imagedata r:id="rId17" o:title=""/>
                        </v:shape>
                      </v:group>
                      <v:group id="Gruppieren 19" o:spid="_x0000_s1087" style="position:absolute;top:27836;width:26022;height:2661" coordsize="2602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">
                        <v:shape id="_x0000_s1088" type="#_x0000_t202" style="position:absolute;width:2344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" fillcolor="white [3201]" strokecolor="#b68aef" strokeweight="1.2pt">
                          <v:textbox style="mso-fit-shape-to-text:t">
                            <w:txbxContent>
                              <w:p w14:paraId="11608013" w14:textId="77777777" w:rsidR="00AF68E6" w:rsidRPr="001822C8" w:rsidRDefault="00AF68E6" w:rsidP="00AF68E6">
                                <w:r>
                                  <w:t>Kira hat Angst vor Hunden.</w:t>
                                </w:r>
                              </w:p>
                            </w:txbxContent>
                          </v:textbox>
                        </v:shape>
                        <v:shape id="Grafik 2" o:spid="_x0000_s1089" type="#_x0000_t75" style="position:absolute;left:23376;top:884;width:2648;height:877;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">
                          <v:imagedata r:id="rId17" o:title=""/>
                        </v:shape>
                      </v:group>
                      <v:group id="Gruppieren 20" o:spid="_x0000_s1090" style="position:absolute;top:33501;width:26022;height:4241" coordsize="2602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">
                        <v:shape id="_x0000_s1091" type="#_x0000_t202" style="position:absolute;width:23450;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" fillcolor="white [3201]" strokecolor="#b68aef" strokeweight="1.2pt">
                          <v:textbox style="mso-fit-shape-to-text:t">
                            <w:txbxContent>
                              <w:p w14:paraId="21E4B5E1" w14:textId="77777777" w:rsidR="00AF68E6" w:rsidRPr="001822C8" w:rsidRDefault="00AF68E6" w:rsidP="00AF68E6">
                                <w:r>
                                  <w:t>Claras Eltern haben keine Zeit, weil sie so viel arbeiten.</w:t>
                                </w:r>
                              </w:p>
                            </w:txbxContent>
                          </v:textbox>
                        </v:shape>
                        <v:shape id="Grafik 2" o:spid="_x0000_s1092" type="#_x0000_t75" style="position:absolute;left:23376;top:1696;width:2648;height:87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">
                          <v:imagedata r:id="rId17" o:title=""/>
                        </v:shape>
                      </v:group>
                      <w10:anchorlock/>
                    </v:group>
                  </w:pict>
                </mc:Fallback>
              </mc:AlternateContent>
            </w:r>
          </w:p>
        </w:tc>
        <w:tc>
          <w:tcPr>
            <w:tcW w:w="4376" w:type="dxa"/>
            <w:shd w:val="clear" w:color="auto" w:fill="FFFFFF" w:themeFill="background1"/>
          </w:tcPr>
          <w:p w14:paraId="2D5C3C43" w14:textId="77777777" w:rsidR="00AF68E6" w:rsidRDefault="00AF68E6" w:rsidP="009650DB">
            <w:pPr>
              <w:spacing w:line="800" w:lineRule="exact"/>
            </w:pPr>
          </w:p>
        </w:tc>
      </w:tr>
    </w:tbl>
    <w:p w14:paraId="4EB4EBC2" w14:textId="77777777" w:rsidR="00EC25F0" w:rsidRDefault="00EC25F0" w:rsidP="00EC25F0">
      <w:pPr>
        <w:pStyle w:val="WTDBArbeitsblatt11pt"/>
      </w:pPr>
    </w:p>
    <w:p w14:paraId="0DC54C98" w14:textId="77777777" w:rsidR="008D3FD1" w:rsidRDefault="008D3FD1">
      <w:pPr>
        <w:spacing w:line="240" w:lineRule="auto"/>
        <w:rPr>
          <w:rFonts w:ascii="Book Antiqua" w:hAnsi="Book Antiqua"/>
          <w:b/>
          <w:bCs/>
          <w:noProof/>
          <w:color w:val="F15A22"/>
          <w:spacing w:val="0"/>
          <w:sz w:val="23"/>
          <w:szCs w:val="22"/>
        </w:rPr>
      </w:pPr>
      <w:r>
        <w:br w:type="page"/>
      </w:r>
    </w:p>
    <w:p w14:paraId="651811E6" w14:textId="77777777" w:rsidR="00EC25F0" w:rsidRDefault="00F12D08" w:rsidP="00EC25F0">
      <w:pPr>
        <w:pStyle w:val="WTDBArbeitsblatt11pt"/>
      </w:pPr>
      <w:r>
        <w:lastRenderedPageBreak/>
        <mc:AlternateContent>
          <mc:Choice Requires="wpg">
            <w:drawing>
              <wp:anchor distT="0" distB="0" distL="114300" distR="114300" simplePos="0" relativeHeight="252611584" behindDoc="0" locked="0" layoutInCell="1" allowOverlap="1" wp14:anchorId="3F667EF3" wp14:editId="5A20FCA1">
                <wp:simplePos x="0" y="0"/>
                <wp:positionH relativeFrom="column">
                  <wp:posOffset>2705059</wp:posOffset>
                </wp:positionH>
                <wp:positionV relativeFrom="paragraph">
                  <wp:posOffset>29886</wp:posOffset>
                </wp:positionV>
                <wp:extent cx="2440940" cy="879475"/>
                <wp:effectExtent l="0" t="0" r="0" b="0"/>
                <wp:wrapNone/>
                <wp:docPr id="33537210" name="Gruppieren 30"/>
                <wp:cNvGraphicFramePr/>
                <a:graphic xmlns:a="http://schemas.openxmlformats.org/drawingml/2006/main">
                  <a:graphicData uri="http://schemas.microsoft.com/office/word/2010/wordprocessingGroup">
                    <wpg:wgp>
                      <wpg:cNvGrpSpPr/>
                      <wpg:grpSpPr>
                        <a:xfrm>
                          <a:off x="0" y="0"/>
                          <a:ext cx="2440940" cy="879475"/>
                          <a:chOff x="0" y="0"/>
                          <a:chExt cx="2440940" cy="879475"/>
                        </a:xfrm>
                      </wpg:grpSpPr>
                      <pic:pic xmlns:pic="http://schemas.openxmlformats.org/drawingml/2006/picture">
                        <pic:nvPicPr>
                          <pic:cNvPr id="2008292189" name="Grafik 28"/>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440940" cy="879475"/>
                          </a:xfrm>
                          <a:prstGeom prst="rect">
                            <a:avLst/>
                          </a:prstGeom>
                        </pic:spPr>
                      </pic:pic>
                      <wps:wsp>
                        <wps:cNvPr id="916239649" name="Textfeld 29"/>
                        <wps:cNvSpPr txBox="1"/>
                        <wps:spPr>
                          <a:xfrm>
                            <a:off x="324465" y="265471"/>
                            <a:ext cx="2116475" cy="501445"/>
                          </a:xfrm>
                          <a:prstGeom prst="rect">
                            <a:avLst/>
                          </a:prstGeom>
                          <a:noFill/>
                          <a:ln w="6350">
                            <a:noFill/>
                          </a:ln>
                        </wps:spPr>
                        <wps:txbx>
                          <w:txbxContent>
                            <w:p w14:paraId="60C4C31D" w14:textId="77777777" w:rsidR="002E0D0A" w:rsidRPr="002E0D0A" w:rsidRDefault="002E0D0A">
                              <w:pPr>
                                <w:rPr>
                                  <w:rFonts w:ascii="Arial" w:hAnsi="Arial" w:cs="Arial"/>
                                  <w:color w:val="000000" w:themeColor="text1"/>
                                </w:rPr>
                              </w:pPr>
                              <w:r w:rsidRPr="002E0D0A">
                                <w:rPr>
                                  <w:rFonts w:ascii="Arial" w:hAnsi="Arial" w:cs="Arial"/>
                                  <w:color w:val="000000" w:themeColor="text1"/>
                                </w:rPr>
                                <w:t>In diesem Kreuzworträtsel darfst du die Buchstaben</w:t>
                              </w:r>
                              <w:r>
                                <w:rPr>
                                  <w:rFonts w:ascii="Arial" w:hAnsi="Arial" w:cs="Arial"/>
                                  <w:color w:val="000000" w:themeColor="text1"/>
                                </w:rPr>
                                <w:t xml:space="preserve"> </w:t>
                              </w:r>
                              <w:r w:rsidRPr="002E0D0A">
                                <w:rPr>
                                  <w:rFonts w:ascii="Arial" w:hAnsi="Arial" w:cs="Arial"/>
                                  <w:b/>
                                  <w:bCs/>
                                  <w:color w:val="000000" w:themeColor="text1"/>
                                </w:rPr>
                                <w:t>ä, ö, ü</w:t>
                              </w:r>
                              <w:r>
                                <w:rPr>
                                  <w:rFonts w:ascii="Arial" w:hAnsi="Arial" w:cs="Arial"/>
                                  <w:color w:val="000000" w:themeColor="text1"/>
                                </w:rPr>
                                <w:t xml:space="preserve"> schreiben!</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wpg:wgp>
                  </a:graphicData>
                </a:graphic>
              </wp:anchor>
            </w:drawing>
          </mc:Choice>
          <mc:Fallback>
            <w:pict>
              <v:group w14:anchorId="3F667EF3" id="Gruppieren 30" o:spid="_x0000_s1093" style="position:absolute;margin-left:213pt;margin-top:2.35pt;width:192.2pt;height:69.25pt;z-index:252611584" coordsize="24409,87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">
                <v:shape id="Grafik 28" o:spid="_x0000_s1094" type="#_x0000_t75" style="position:absolute;width:24409;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">
                  <v:imagedata r:id="rId39" o:title=""/>
                </v:shape>
                <v:shape id="Textfeld 29" o:spid="_x0000_s1095" type="#_x0000_t202" style="position:absolute;left:3244;top:2654;width:21165;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" filled="f" stroked="f" strokeweight=".5pt">
                  <v:textbox inset="2.5mm">
                    <w:txbxContent>
                      <w:p w14:paraId="60C4C31D" w14:textId="77777777" w:rsidR="002E0D0A" w:rsidRPr="002E0D0A" w:rsidRDefault="002E0D0A">
                        <w:pPr>
                          <w:rPr>
                            <w:rFonts w:ascii="Arial" w:hAnsi="Arial" w:cs="Arial"/>
                            <w:color w:val="000000" w:themeColor="text1"/>
                          </w:rPr>
                        </w:pPr>
                        <w:r w:rsidRPr="002E0D0A">
                          <w:rPr>
                            <w:rFonts w:ascii="Arial" w:hAnsi="Arial" w:cs="Arial"/>
                            <w:color w:val="000000" w:themeColor="text1"/>
                          </w:rPr>
                          <w:t>In diesem Kreuzworträtsel darfst du die Buchstaben</w:t>
                        </w:r>
                        <w:r>
                          <w:rPr>
                            <w:rFonts w:ascii="Arial" w:hAnsi="Arial" w:cs="Arial"/>
                            <w:color w:val="000000" w:themeColor="text1"/>
                          </w:rPr>
                          <w:t xml:space="preserve"> </w:t>
                        </w:r>
                        <w:r w:rsidRPr="002E0D0A">
                          <w:rPr>
                            <w:rFonts w:ascii="Arial" w:hAnsi="Arial" w:cs="Arial"/>
                            <w:b/>
                            <w:bCs/>
                            <w:color w:val="000000" w:themeColor="text1"/>
                          </w:rPr>
                          <w:t>ä, ö, ü</w:t>
                        </w:r>
                        <w:r>
                          <w:rPr>
                            <w:rFonts w:ascii="Arial" w:hAnsi="Arial" w:cs="Arial"/>
                            <w:color w:val="000000" w:themeColor="text1"/>
                          </w:rPr>
                          <w:t xml:space="preserve"> schreiben!</w:t>
                        </w:r>
                      </w:p>
                    </w:txbxContent>
                  </v:textbox>
                </v:shape>
              </v:group>
            </w:pict>
          </mc:Fallback>
        </mc:AlternateContent>
      </w:r>
      <w:r w:rsidR="002E0D0A">
        <w:drawing>
          <wp:anchor distT="0" distB="0" distL="114300" distR="114300" simplePos="0" relativeHeight="252067840" behindDoc="0" locked="0" layoutInCell="1" allowOverlap="1" wp14:anchorId="3E8889D9" wp14:editId="171D301D">
            <wp:simplePos x="0" y="0"/>
            <wp:positionH relativeFrom="column">
              <wp:posOffset>24765</wp:posOffset>
            </wp:positionH>
            <wp:positionV relativeFrom="paragraph">
              <wp:posOffset>-823697</wp:posOffset>
            </wp:positionV>
            <wp:extent cx="2262505" cy="386715"/>
            <wp:effectExtent l="0" t="0" r="0"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62505" cy="386715"/>
                    </a:xfrm>
                    <a:prstGeom prst="rect">
                      <a:avLst/>
                    </a:prstGeom>
                  </pic:spPr>
                </pic:pic>
              </a:graphicData>
            </a:graphic>
            <wp14:sizeRelH relativeFrom="margin">
              <wp14:pctWidth>0</wp14:pctWidth>
            </wp14:sizeRelH>
            <wp14:sizeRelV relativeFrom="margin">
              <wp14:pctHeight>0</wp14:pctHeight>
            </wp14:sizeRelV>
          </wp:anchor>
        </w:drawing>
      </w:r>
      <w:r w:rsidR="00EC25F0" w:rsidRPr="00136001">
        <w:t>Arbeitsblatt</w:t>
      </w:r>
      <w:r w:rsidR="00EC25F0" w:rsidRPr="0065368A">
        <w:t xml:space="preserve"> </w:t>
      </w:r>
      <w:r w:rsidR="00EC25F0">
        <w:t>3</w:t>
      </w:r>
    </w:p>
    <w:p w14:paraId="6773849C" w14:textId="77777777" w:rsidR="00EC25F0" w:rsidRDefault="00F12D08" w:rsidP="00EC25F0">
      <w:pPr>
        <w:pStyle w:val="WTDBHeadline21pt"/>
        <w:rPr>
          <w:noProof/>
        </w:rPr>
      </w:pPr>
      <w:r>
        <w:rPr>
          <w:noProof/>
        </w:rPr>
        <w:drawing>
          <wp:anchor distT="0" distB="0" distL="114300" distR="114300" simplePos="0" relativeHeight="252620800" behindDoc="0" locked="0" layoutInCell="1" allowOverlap="1" wp14:anchorId="55CB79B0" wp14:editId="7A0834C4">
            <wp:simplePos x="0" y="0"/>
            <wp:positionH relativeFrom="column">
              <wp:posOffset>4805249</wp:posOffset>
            </wp:positionH>
            <wp:positionV relativeFrom="paragraph">
              <wp:posOffset>4346820</wp:posOffset>
            </wp:positionV>
            <wp:extent cx="1237354" cy="1055875"/>
            <wp:effectExtent l="0" t="0" r="0" b="0"/>
            <wp:wrapNone/>
            <wp:docPr id="840098469"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98469" name="Grafik 840098469"/>
                    <pic:cNvPicPr/>
                  </pic:nvPicPr>
                  <pic:blipFill>
                    <a:blip r:embed="rId42" cstate="print">
                      <a:extLst>
                        <a:ext uri="{28A0092B-C50C-407E-A947-70E740481C1C}">
                          <a14:useLocalDpi xmlns:a14="http://schemas.microsoft.com/office/drawing/2010/main" val="0"/>
                        </a:ext>
                      </a:extLst>
                    </a:blip>
                    <a:stretch>
                      <a:fillRect/>
                    </a:stretch>
                  </pic:blipFill>
                  <pic:spPr>
                    <a:xfrm rot="21070191">
                      <a:off x="0" y="0"/>
                      <a:ext cx="1237354" cy="1055875"/>
                    </a:xfrm>
                    <a:prstGeom prst="rect">
                      <a:avLst/>
                    </a:prstGeom>
                  </pic:spPr>
                </pic:pic>
              </a:graphicData>
            </a:graphic>
            <wp14:sizeRelH relativeFrom="margin">
              <wp14:pctWidth>0</wp14:pctWidth>
            </wp14:sizeRelH>
            <wp14:sizeRelV relativeFrom="margin">
              <wp14:pctHeight>0</wp14:pctHeight>
            </wp14:sizeRelV>
          </wp:anchor>
        </w:drawing>
      </w:r>
      <w:r>
        <w:rPr>
          <w:b w:val="0"/>
          <w:bCs/>
          <w:noProof/>
        </w:rPr>
        <w:drawing>
          <wp:anchor distT="0" distB="0" distL="114300" distR="114300" simplePos="0" relativeHeight="252613632" behindDoc="0" locked="0" layoutInCell="1" allowOverlap="1" wp14:anchorId="27DD4F9F" wp14:editId="70444985">
            <wp:simplePos x="0" y="0"/>
            <wp:positionH relativeFrom="column">
              <wp:posOffset>1300480</wp:posOffset>
            </wp:positionH>
            <wp:positionV relativeFrom="paragraph">
              <wp:posOffset>915813</wp:posOffset>
            </wp:positionV>
            <wp:extent cx="4306529" cy="2405480"/>
            <wp:effectExtent l="0" t="0" r="0" b="0"/>
            <wp:wrapNone/>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306529" cy="2405480"/>
                    </a:xfrm>
                    <a:prstGeom prst="rect">
                      <a:avLst/>
                    </a:prstGeom>
                  </pic:spPr>
                </pic:pic>
              </a:graphicData>
            </a:graphic>
            <wp14:sizeRelH relativeFrom="margin">
              <wp14:pctWidth>0</wp14:pctWidth>
            </wp14:sizeRelH>
            <wp14:sizeRelV relativeFrom="margin">
              <wp14:pctHeight>0</wp14:pctHeight>
            </wp14:sizeRelV>
          </wp:anchor>
        </w:drawing>
      </w:r>
      <w:r w:rsidR="00EC25F0">
        <w:rPr>
          <w:noProof/>
        </w:rPr>
        <w:t>Kreuzworträtsel</w:t>
      </w:r>
    </w:p>
    <w:tbl>
      <w:tblPr>
        <w:tblW w:w="0" w:type="auto"/>
        <w:tblInd w:w="5" w:type="dxa"/>
        <w:shd w:val="clear" w:color="auto" w:fill="FFFFFF"/>
        <w:tblLook w:val="04A0" w:firstRow="1" w:lastRow="0" w:firstColumn="1" w:lastColumn="0" w:noHBand="0" w:noVBand="1"/>
      </w:tblPr>
      <w:tblGrid>
        <w:gridCol w:w="4091"/>
        <w:gridCol w:w="1418"/>
        <w:gridCol w:w="3238"/>
      </w:tblGrid>
      <w:tr w:rsidR="008D3FD1" w:rsidRPr="0026417A" w14:paraId="2ABEF5C8" w14:textId="77777777" w:rsidTr="00F12D08">
        <w:tc>
          <w:tcPr>
            <w:tcW w:w="5509" w:type="dxa"/>
            <w:gridSpan w:val="2"/>
            <w:shd w:val="clear" w:color="auto" w:fill="auto"/>
            <w:tcMar>
              <w:top w:w="0" w:type="dxa"/>
              <w:left w:w="0" w:type="dxa"/>
              <w:bottom w:w="0" w:type="dxa"/>
              <w:right w:w="0" w:type="dxa"/>
            </w:tcMar>
          </w:tcPr>
          <w:p w14:paraId="55B34FA1" w14:textId="77777777" w:rsidR="002E0D0A" w:rsidRPr="002E0D0A" w:rsidRDefault="002E0D0A" w:rsidP="00723A38">
            <w:pPr>
              <w:pStyle w:val="WTDB2024Aufgabenstellung"/>
            </w:pPr>
            <w:r w:rsidRPr="002E0D0A">
              <w:t xml:space="preserve">Kannst du die Sätze ergänzen? </w:t>
            </w:r>
            <w:r w:rsidR="00F12D08">
              <w:br/>
            </w:r>
            <w:r w:rsidRPr="002E0D0A">
              <w:t>Löse das Kreuzworträtsel.</w:t>
            </w:r>
          </w:p>
          <w:p w14:paraId="5B02B019" w14:textId="77777777" w:rsidR="008D3FD1" w:rsidRPr="008D3FD1" w:rsidRDefault="008D3FD1" w:rsidP="008D3FD1">
            <w:pPr>
              <w:rPr>
                <w:b/>
                <w:bCs/>
                <w:color w:val="F15A22"/>
              </w:rPr>
            </w:pPr>
          </w:p>
        </w:tc>
        <w:tc>
          <w:tcPr>
            <w:tcW w:w="3238" w:type="dxa"/>
            <w:vMerge w:val="restart"/>
            <w:shd w:val="clear" w:color="auto" w:fill="FFFFFF" w:themeFill="background1"/>
            <w:tcMar>
              <w:top w:w="0" w:type="dxa"/>
              <w:left w:w="284" w:type="dxa"/>
              <w:right w:w="0" w:type="dxa"/>
            </w:tcMar>
          </w:tcPr>
          <w:p w14:paraId="112A9C68" w14:textId="77777777" w:rsidR="008D3FD1" w:rsidRDefault="00A83A5B" w:rsidP="008D3FD1">
            <w:pPr>
              <w:spacing w:after="110"/>
            </w:pPr>
            <w:r>
              <w:rPr>
                <w:noProof/>
              </w:rPr>
              <w:drawing>
                <wp:anchor distT="0" distB="0" distL="114300" distR="114300" simplePos="0" relativeHeight="252621824" behindDoc="0" locked="0" layoutInCell="1" allowOverlap="1" wp14:anchorId="06C56D74" wp14:editId="5F04B19D">
                  <wp:simplePos x="0" y="0"/>
                  <wp:positionH relativeFrom="column">
                    <wp:posOffset>-384625</wp:posOffset>
                  </wp:positionH>
                  <wp:positionV relativeFrom="paragraph">
                    <wp:posOffset>2294931</wp:posOffset>
                  </wp:positionV>
                  <wp:extent cx="346075" cy="537210"/>
                  <wp:effectExtent l="0" t="0" r="0" b="0"/>
                  <wp:wrapNone/>
                  <wp:docPr id="60068364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83640" name="Grafik 600683640"/>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6075" cy="537210"/>
                          </a:xfrm>
                          <a:prstGeom prst="rect">
                            <a:avLst/>
                          </a:prstGeom>
                        </pic:spPr>
                      </pic:pic>
                    </a:graphicData>
                  </a:graphic>
                  <wp14:sizeRelH relativeFrom="margin">
                    <wp14:pctWidth>0</wp14:pctWidth>
                  </wp14:sizeRelH>
                  <wp14:sizeRelV relativeFrom="margin">
                    <wp14:pctHeight>0</wp14:pctHeight>
                  </wp14:sizeRelV>
                </wp:anchor>
              </w:drawing>
            </w:r>
            <w:r w:rsidR="002E0D0A">
              <w:rPr>
                <w:b/>
                <w:bCs/>
                <w:noProof/>
              </w:rPr>
              <w:drawing>
                <wp:anchor distT="0" distB="0" distL="114300" distR="114300" simplePos="0" relativeHeight="252614656" behindDoc="0" locked="0" layoutInCell="1" allowOverlap="1" wp14:anchorId="521EAFE5" wp14:editId="7E4ED88D">
                  <wp:simplePos x="0" y="0"/>
                  <wp:positionH relativeFrom="column">
                    <wp:posOffset>-934720</wp:posOffset>
                  </wp:positionH>
                  <wp:positionV relativeFrom="paragraph">
                    <wp:posOffset>3476728</wp:posOffset>
                  </wp:positionV>
                  <wp:extent cx="2894965" cy="278765"/>
                  <wp:effectExtent l="0" t="0" r="0" b="635"/>
                  <wp:wrapNone/>
                  <wp:docPr id="80929453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94539" name="Grafik 809294539"/>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94965" cy="278765"/>
                          </a:xfrm>
                          <a:prstGeom prst="rect">
                            <a:avLst/>
                          </a:prstGeom>
                        </pic:spPr>
                      </pic:pic>
                    </a:graphicData>
                  </a:graphic>
                  <wp14:sizeRelH relativeFrom="margin">
                    <wp14:pctWidth>0</wp14:pctWidth>
                  </wp14:sizeRelH>
                  <wp14:sizeRelV relativeFrom="margin">
                    <wp14:pctHeight>0</wp14:pctHeight>
                  </wp14:sizeRelV>
                </wp:anchor>
              </w:drawing>
            </w:r>
          </w:p>
        </w:tc>
      </w:tr>
      <w:tr w:rsidR="008D3FD1" w:rsidRPr="0026417A" w14:paraId="575E25A6" w14:textId="77777777" w:rsidTr="00F12D08">
        <w:trPr>
          <w:trHeight w:val="4224"/>
        </w:trPr>
        <w:tc>
          <w:tcPr>
            <w:tcW w:w="5509" w:type="dxa"/>
            <w:gridSpan w:val="2"/>
            <w:shd w:val="clear" w:color="auto" w:fill="auto"/>
            <w:tcMar>
              <w:top w:w="57" w:type="dxa"/>
              <w:left w:w="0" w:type="dxa"/>
              <w:bottom w:w="0" w:type="dxa"/>
              <w:right w:w="0" w:type="dxa"/>
            </w:tcMar>
            <w:vAlign w:val="bottom"/>
          </w:tcPr>
          <w:p w14:paraId="7AE7D5BD" w14:textId="77777777" w:rsidR="00F12D08" w:rsidRDefault="002E0D0A" w:rsidP="00F12D08">
            <w:pPr>
              <w:spacing w:after="110"/>
            </w:pPr>
            <w:r w:rsidRPr="002E0D0A">
              <w:t xml:space="preserve">Mila und Baran gründen </w:t>
            </w:r>
            <w:r w:rsidRPr="002E0D0A">
              <w:br/>
              <w:t xml:space="preserve">zusammen die </w:t>
            </w:r>
            <w:r>
              <w:rPr>
                <w:rStyle w:val="WTDBfettfarbigZchn"/>
              </w:rPr>
              <w:t>1</w:t>
            </w:r>
            <w:r w:rsidRPr="00EC25F0">
              <w:rPr>
                <w:rStyle w:val="WTDBfettfarbigZchn"/>
              </w:rPr>
              <w:t>) …</w:t>
            </w:r>
            <w:r>
              <w:rPr>
                <w:rStyle w:val="WTDBfettfarbigZchn"/>
              </w:rPr>
              <w:t xml:space="preserve"> </w:t>
            </w:r>
            <w:r w:rsidRPr="002E0D0A">
              <w:t>.</w:t>
            </w:r>
          </w:p>
          <w:p w14:paraId="2AFFBCEE" w14:textId="77777777" w:rsidR="002E0D0A" w:rsidRPr="002E0D0A" w:rsidRDefault="002E0D0A" w:rsidP="00F12D08">
            <w:pPr>
              <w:spacing w:after="110"/>
            </w:pPr>
            <w:r w:rsidRPr="002E0D0A">
              <w:t xml:space="preserve">Sie befindet sich im </w:t>
            </w:r>
            <w:r>
              <w:rPr>
                <w:rStyle w:val="WTDBfettfarbigZchn"/>
              </w:rPr>
              <w:t>2</w:t>
            </w:r>
            <w:r w:rsidRPr="00EC25F0">
              <w:rPr>
                <w:rStyle w:val="WTDBfettfarbigZchn"/>
              </w:rPr>
              <w:t>) …</w:t>
            </w:r>
            <w:r w:rsidRPr="002E0D0A">
              <w:br/>
              <w:t xml:space="preserve">auf dem Dach. </w:t>
            </w:r>
          </w:p>
          <w:p w14:paraId="2FFFC74F" w14:textId="77777777" w:rsidR="002E0D0A" w:rsidRPr="002E0D0A" w:rsidRDefault="002E0D0A" w:rsidP="002E0D0A">
            <w:pPr>
              <w:spacing w:after="110"/>
            </w:pPr>
            <w:r w:rsidRPr="002E0D0A">
              <w:t xml:space="preserve">Bei Problemen kann man der </w:t>
            </w:r>
            <w:r w:rsidRPr="002E0D0A">
              <w:br/>
              <w:t xml:space="preserve">Agentur einen </w:t>
            </w:r>
            <w:r>
              <w:rPr>
                <w:rStyle w:val="WTDBfettfarbigZchn"/>
              </w:rPr>
              <w:t>3</w:t>
            </w:r>
            <w:r w:rsidRPr="00EC25F0">
              <w:rPr>
                <w:rStyle w:val="WTDBfettfarbigZchn"/>
              </w:rPr>
              <w:t>) …</w:t>
            </w:r>
            <w:r>
              <w:t xml:space="preserve"> </w:t>
            </w:r>
            <w:r w:rsidRPr="002E0D0A">
              <w:t xml:space="preserve">schreiben. </w:t>
            </w:r>
          </w:p>
          <w:p w14:paraId="028DFB2B" w14:textId="77777777" w:rsidR="002E0D0A" w:rsidRPr="002E0D0A" w:rsidRDefault="002E0D0A" w:rsidP="002E0D0A">
            <w:pPr>
              <w:spacing w:after="110"/>
            </w:pPr>
            <w:r w:rsidRPr="002E0D0A">
              <w:t xml:space="preserve">Dann versuchen Mila und </w:t>
            </w:r>
            <w:r w:rsidRPr="002E0D0A">
              <w:br/>
              <w:t xml:space="preserve">Baran zu </w:t>
            </w:r>
            <w:r>
              <w:rPr>
                <w:rStyle w:val="WTDBfettfarbigZchn"/>
              </w:rPr>
              <w:t>4</w:t>
            </w:r>
            <w:r w:rsidRPr="00EC25F0">
              <w:rPr>
                <w:rStyle w:val="WTDBfettfarbigZchn"/>
              </w:rPr>
              <w:t>) …</w:t>
            </w:r>
            <w:r>
              <w:rPr>
                <w:rStyle w:val="WTDBfettfarbigZchn"/>
              </w:rPr>
              <w:t xml:space="preserve"> </w:t>
            </w:r>
            <w:r w:rsidRPr="002E0D0A">
              <w:t xml:space="preserve">. </w:t>
            </w:r>
          </w:p>
          <w:p w14:paraId="1BE94F74" w14:textId="77777777" w:rsidR="002E0D0A" w:rsidRPr="002E0D0A" w:rsidRDefault="002E0D0A" w:rsidP="002E0D0A">
            <w:pPr>
              <w:spacing w:after="110"/>
            </w:pPr>
            <w:r w:rsidRPr="002E0D0A">
              <w:t xml:space="preserve">A3B3 ist ein </w:t>
            </w:r>
            <w:r>
              <w:rPr>
                <w:rStyle w:val="WTDBfettfarbigZchn"/>
              </w:rPr>
              <w:t>5</w:t>
            </w:r>
            <w:r w:rsidRPr="00EC25F0">
              <w:rPr>
                <w:rStyle w:val="WTDBfettfarbigZchn"/>
              </w:rPr>
              <w:t>) …</w:t>
            </w:r>
            <w:r>
              <w:rPr>
                <w:rStyle w:val="WTDBfettfarbigZchn"/>
              </w:rPr>
              <w:t xml:space="preserve"> </w:t>
            </w:r>
            <w:r w:rsidRPr="002E0D0A">
              <w:t xml:space="preserve">.  </w:t>
            </w:r>
          </w:p>
          <w:p w14:paraId="6099DCC6" w14:textId="77777777" w:rsidR="002E0D0A" w:rsidRPr="002E0D0A" w:rsidRDefault="002E0D0A" w:rsidP="002E0D0A">
            <w:pPr>
              <w:spacing w:after="110"/>
            </w:pPr>
            <w:r w:rsidRPr="002E0D0A">
              <w:t xml:space="preserve">Er kommt vom Planeten </w:t>
            </w:r>
            <w:r>
              <w:rPr>
                <w:rStyle w:val="WTDBfettfarbigZchn"/>
              </w:rPr>
              <w:t>6</w:t>
            </w:r>
            <w:r w:rsidRPr="00EC25F0">
              <w:rPr>
                <w:rStyle w:val="WTDBfettfarbigZchn"/>
              </w:rPr>
              <w:t>) …</w:t>
            </w:r>
            <w:r>
              <w:rPr>
                <w:rStyle w:val="WTDBfettfarbigZchn"/>
              </w:rPr>
              <w:t xml:space="preserve"> </w:t>
            </w:r>
            <w:r w:rsidRPr="002E0D0A">
              <w:t xml:space="preserve">. </w:t>
            </w:r>
          </w:p>
          <w:p w14:paraId="09B77B4A" w14:textId="77777777" w:rsidR="002E0D0A" w:rsidRPr="002E0D0A" w:rsidRDefault="002E0D0A" w:rsidP="002E0D0A">
            <w:pPr>
              <w:spacing w:after="110"/>
            </w:pPr>
            <w:r w:rsidRPr="002E0D0A">
              <w:t>Im Gegensatz zu anderen Robotern hat A3B3</w:t>
            </w:r>
            <w:r>
              <w:t xml:space="preserve"> </w:t>
            </w:r>
            <w:r>
              <w:rPr>
                <w:rStyle w:val="WTDBfettfarbigZchn"/>
              </w:rPr>
              <w:t>7</w:t>
            </w:r>
            <w:r w:rsidRPr="00EC25F0">
              <w:rPr>
                <w:rStyle w:val="WTDBfettfarbigZchn"/>
              </w:rPr>
              <w:t>) …</w:t>
            </w:r>
            <w:r>
              <w:rPr>
                <w:rStyle w:val="WTDBfettfarbigZchn"/>
              </w:rPr>
              <w:t xml:space="preserve"> </w:t>
            </w:r>
            <w:r w:rsidRPr="002E0D0A">
              <w:t xml:space="preserve">. </w:t>
            </w:r>
          </w:p>
          <w:p w14:paraId="5F0173D0" w14:textId="77777777" w:rsidR="002E0D0A" w:rsidRPr="002E0D0A" w:rsidRDefault="002E0D0A" w:rsidP="002E0D0A">
            <w:pPr>
              <w:spacing w:after="110"/>
            </w:pPr>
            <w:r w:rsidRPr="002E0D0A">
              <w:t xml:space="preserve">Baran hat viele Ideen und bastelt gern. Er ist ein richtiger </w:t>
            </w:r>
            <w:r>
              <w:rPr>
                <w:rStyle w:val="WTDBfettfarbigZchn"/>
              </w:rPr>
              <w:t>8</w:t>
            </w:r>
            <w:r w:rsidRPr="00EC25F0">
              <w:rPr>
                <w:rStyle w:val="WTDBfettfarbigZchn"/>
              </w:rPr>
              <w:t>) …</w:t>
            </w:r>
            <w:r>
              <w:rPr>
                <w:rStyle w:val="WTDBfettfarbigZchn"/>
              </w:rPr>
              <w:t xml:space="preserve"> </w:t>
            </w:r>
            <w:r w:rsidRPr="002E0D0A">
              <w:t>.</w:t>
            </w:r>
          </w:p>
          <w:p w14:paraId="55C4D9AA" w14:textId="77777777" w:rsidR="002E0D0A" w:rsidRPr="002E0D0A" w:rsidRDefault="002E0D0A" w:rsidP="002E0D0A">
            <w:pPr>
              <w:spacing w:after="110"/>
            </w:pPr>
            <w:r w:rsidRPr="002E0D0A">
              <w:t xml:space="preserve">In einem </w:t>
            </w:r>
            <w:r>
              <w:rPr>
                <w:rStyle w:val="WTDBfettfarbigZchn"/>
              </w:rPr>
              <w:t>9</w:t>
            </w:r>
            <w:r w:rsidRPr="00EC25F0">
              <w:rPr>
                <w:rStyle w:val="WTDBfettfarbigZchn"/>
              </w:rPr>
              <w:t>) …</w:t>
            </w:r>
            <w:r>
              <w:rPr>
                <w:rStyle w:val="WTDBfettfarbigZchn"/>
              </w:rPr>
              <w:t xml:space="preserve"> </w:t>
            </w:r>
            <w:r w:rsidRPr="002E0D0A">
              <w:t>fliegen Mila, Baran und A3B3 zum Maturn.</w:t>
            </w:r>
          </w:p>
          <w:p w14:paraId="7BDF2632" w14:textId="77777777" w:rsidR="008D3FD1" w:rsidRPr="002E0D0A" w:rsidRDefault="002E0D0A" w:rsidP="002E0D0A">
            <w:pPr>
              <w:spacing w:after="110"/>
            </w:pPr>
            <w:r w:rsidRPr="002E0D0A">
              <w:t xml:space="preserve">Dort lebt die </w:t>
            </w:r>
            <w:r>
              <w:rPr>
                <w:rStyle w:val="WTDBfettfarbigZchn"/>
              </w:rPr>
              <w:t>10</w:t>
            </w:r>
            <w:r w:rsidRPr="00EC25F0">
              <w:rPr>
                <w:rStyle w:val="WTDBfettfarbigZchn"/>
              </w:rPr>
              <w:t>) …</w:t>
            </w:r>
            <w:r>
              <w:rPr>
                <w:rStyle w:val="WTDBfettfarbigZchn"/>
              </w:rPr>
              <w:t xml:space="preserve"> </w:t>
            </w:r>
            <w:r w:rsidRPr="002E0D0A">
              <w:t>von A3B3.</w:t>
            </w:r>
          </w:p>
        </w:tc>
        <w:tc>
          <w:tcPr>
            <w:tcW w:w="3238" w:type="dxa"/>
            <w:vMerge/>
            <w:shd w:val="clear" w:color="auto" w:fill="FFFFFF" w:themeFill="background1"/>
            <w:tcMar>
              <w:top w:w="113" w:type="dxa"/>
            </w:tcMar>
          </w:tcPr>
          <w:p w14:paraId="3AC94B65" w14:textId="77777777" w:rsidR="008D3FD1" w:rsidRDefault="008D3FD1" w:rsidP="00EC25F0"/>
        </w:tc>
      </w:tr>
      <w:tr w:rsidR="008D3FD1" w:rsidRPr="0026417A" w14:paraId="43C0F8FC" w14:textId="77777777" w:rsidTr="00F12D08">
        <w:tc>
          <w:tcPr>
            <w:tcW w:w="4091" w:type="dxa"/>
            <w:shd w:val="clear" w:color="auto" w:fill="auto"/>
            <w:tcMar>
              <w:top w:w="57" w:type="dxa"/>
              <w:left w:w="0" w:type="dxa"/>
              <w:bottom w:w="57" w:type="dxa"/>
              <w:right w:w="0" w:type="dxa"/>
            </w:tcMar>
          </w:tcPr>
          <w:p w14:paraId="51D747D7" w14:textId="77777777" w:rsidR="008D3FD1" w:rsidRDefault="008D3FD1" w:rsidP="002E0D0A">
            <w:pPr>
              <w:jc w:val="right"/>
              <w:rPr>
                <w:noProof/>
              </w:rPr>
            </w:pPr>
            <w:r w:rsidRPr="008D3FD1">
              <w:rPr>
                <w:b/>
                <w:bCs/>
                <w:color w:val="000000" w:themeColor="text1"/>
              </w:rPr>
              <w:t>Lösung</w:t>
            </w:r>
            <w:r w:rsidR="002E0D0A">
              <w:rPr>
                <w:b/>
                <w:bCs/>
                <w:color w:val="000000" w:themeColor="text1"/>
              </w:rPr>
              <w:t>swort</w:t>
            </w:r>
            <w:r w:rsidRPr="008D3FD1">
              <w:rPr>
                <w:b/>
                <w:bCs/>
                <w:color w:val="000000" w:themeColor="text1"/>
              </w:rPr>
              <w:t>:</w:t>
            </w:r>
          </w:p>
        </w:tc>
        <w:tc>
          <w:tcPr>
            <w:tcW w:w="1418" w:type="dxa"/>
            <w:shd w:val="clear" w:color="auto" w:fill="auto"/>
            <w:tcMar>
              <w:left w:w="0" w:type="dxa"/>
              <w:right w:w="0" w:type="dxa"/>
            </w:tcMar>
          </w:tcPr>
          <w:p w14:paraId="4AEBEA95" w14:textId="77777777" w:rsidR="008D3FD1" w:rsidRPr="00EC25F0" w:rsidRDefault="008D3FD1" w:rsidP="00EC25F0">
            <w:pPr>
              <w:rPr>
                <w:b/>
                <w:bCs/>
              </w:rPr>
            </w:pPr>
          </w:p>
        </w:tc>
        <w:tc>
          <w:tcPr>
            <w:tcW w:w="3238" w:type="dxa"/>
            <w:vMerge/>
            <w:shd w:val="clear" w:color="auto" w:fill="FFFFFF" w:themeFill="background1"/>
            <w:tcMar>
              <w:top w:w="113" w:type="dxa"/>
            </w:tcMar>
          </w:tcPr>
          <w:p w14:paraId="57932A0C" w14:textId="77777777" w:rsidR="008D3FD1" w:rsidRDefault="008D3FD1" w:rsidP="00EC25F0"/>
        </w:tc>
      </w:tr>
      <w:tr w:rsidR="00F12D08" w:rsidRPr="0026417A" w14:paraId="42DAD7FD" w14:textId="77777777" w:rsidTr="00F12D08">
        <w:tc>
          <w:tcPr>
            <w:tcW w:w="4091" w:type="dxa"/>
            <w:shd w:val="clear" w:color="auto" w:fill="auto"/>
            <w:tcMar>
              <w:top w:w="57" w:type="dxa"/>
              <w:left w:w="0" w:type="dxa"/>
              <w:bottom w:w="57" w:type="dxa"/>
              <w:right w:w="0" w:type="dxa"/>
            </w:tcMar>
          </w:tcPr>
          <w:p w14:paraId="5D1CA13B" w14:textId="77777777" w:rsidR="00F12D08" w:rsidRPr="008D3FD1" w:rsidRDefault="00F12D08" w:rsidP="002E0D0A">
            <w:pPr>
              <w:jc w:val="right"/>
              <w:rPr>
                <w:b/>
                <w:bCs/>
                <w:color w:val="000000" w:themeColor="text1"/>
              </w:rPr>
            </w:pPr>
          </w:p>
        </w:tc>
        <w:tc>
          <w:tcPr>
            <w:tcW w:w="1418" w:type="dxa"/>
            <w:shd w:val="clear" w:color="auto" w:fill="auto"/>
            <w:tcMar>
              <w:left w:w="0" w:type="dxa"/>
              <w:right w:w="0" w:type="dxa"/>
            </w:tcMar>
          </w:tcPr>
          <w:p w14:paraId="2E622B6D" w14:textId="77777777" w:rsidR="00F12D08" w:rsidRPr="00EC25F0" w:rsidRDefault="00F12D08" w:rsidP="00EC25F0">
            <w:pPr>
              <w:rPr>
                <w:b/>
                <w:bCs/>
              </w:rPr>
            </w:pPr>
          </w:p>
        </w:tc>
        <w:tc>
          <w:tcPr>
            <w:tcW w:w="3238" w:type="dxa"/>
            <w:shd w:val="clear" w:color="auto" w:fill="FFFFFF" w:themeFill="background1"/>
            <w:tcMar>
              <w:top w:w="113" w:type="dxa"/>
            </w:tcMar>
          </w:tcPr>
          <w:p w14:paraId="0728CA05" w14:textId="77777777" w:rsidR="00F12D08" w:rsidRDefault="00F12D08" w:rsidP="00EC25F0"/>
        </w:tc>
      </w:tr>
    </w:tbl>
    <w:p w14:paraId="609CEB43" w14:textId="77777777" w:rsidR="00EC25F0" w:rsidRPr="006A500B" w:rsidRDefault="002E0D0A" w:rsidP="00EC25F0">
      <w:pPr>
        <w:pStyle w:val="WTDBHeadline21pt"/>
      </w:pPr>
      <w:r>
        <w:rPr>
          <w:noProof/>
        </w:rPr>
        <w:t>Gefühl</w:t>
      </w:r>
      <w:r w:rsidR="00EC25F0">
        <w:rPr>
          <w:noProof/>
        </w:rPr>
        <w:t>e</w:t>
      </w:r>
    </w:p>
    <w:p w14:paraId="7EFA47D2" w14:textId="77777777" w:rsidR="00EC25F0" w:rsidRDefault="00A83A5B" w:rsidP="00723A38">
      <w:pPr>
        <w:pStyle w:val="WTDB2024Aufgabenstellung"/>
      </w:pPr>
      <w:r>
        <w:drawing>
          <wp:anchor distT="0" distB="0" distL="114300" distR="114300" simplePos="0" relativeHeight="252615680" behindDoc="0" locked="0" layoutInCell="1" allowOverlap="1" wp14:anchorId="31D69CCC" wp14:editId="114A1674">
            <wp:simplePos x="0" y="0"/>
            <wp:positionH relativeFrom="column">
              <wp:posOffset>-21590</wp:posOffset>
            </wp:positionH>
            <wp:positionV relativeFrom="paragraph">
              <wp:posOffset>599829</wp:posOffset>
            </wp:positionV>
            <wp:extent cx="1858010" cy="670560"/>
            <wp:effectExtent l="0" t="0" r="0" b="2540"/>
            <wp:wrapNone/>
            <wp:docPr id="137707219"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7219" name="Grafik 137707219"/>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858010" cy="670560"/>
                    </a:xfrm>
                    <a:prstGeom prst="rect">
                      <a:avLst/>
                    </a:prstGeom>
                  </pic:spPr>
                </pic:pic>
              </a:graphicData>
            </a:graphic>
            <wp14:sizeRelH relativeFrom="margin">
              <wp14:pctWidth>0</wp14:pctWidth>
            </wp14:sizeRelH>
            <wp14:sizeRelV relativeFrom="margin">
              <wp14:pctHeight>0</wp14:pctHeight>
            </wp14:sizeRelV>
          </wp:anchor>
        </w:drawing>
      </w:r>
      <w:r w:rsidR="001824A3">
        <w:drawing>
          <wp:anchor distT="0" distB="1905" distL="114300" distR="114935" simplePos="0" relativeHeight="252355584" behindDoc="0" locked="0" layoutInCell="1" allowOverlap="1" wp14:anchorId="624C1989" wp14:editId="1C7C7BDB">
            <wp:simplePos x="0" y="0"/>
            <wp:positionH relativeFrom="column">
              <wp:posOffset>5771536</wp:posOffset>
            </wp:positionH>
            <wp:positionV relativeFrom="paragraph">
              <wp:posOffset>190664</wp:posOffset>
            </wp:positionV>
            <wp:extent cx="353961" cy="549348"/>
            <wp:effectExtent l="0" t="0" r="1905" b="0"/>
            <wp:wrapNone/>
            <wp:docPr id="250" name="Grafik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Grafik 250"/>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53961" cy="549348"/>
                    </a:xfrm>
                    <a:prstGeom prst="rect">
                      <a:avLst/>
                    </a:prstGeom>
                  </pic:spPr>
                </pic:pic>
              </a:graphicData>
            </a:graphic>
            <wp14:sizeRelH relativeFrom="margin">
              <wp14:pctWidth>0</wp14:pctWidth>
            </wp14:sizeRelH>
            <wp14:sizeRelV relativeFrom="margin">
              <wp14:pctHeight>0</wp14:pctHeight>
            </wp14:sizeRelV>
          </wp:anchor>
        </w:drawing>
      </w:r>
      <w:r w:rsidR="002E0D0A" w:rsidRPr="002E0D0A">
        <w:t xml:space="preserve">Gefühle sind keine Fehlfunktion. Sie sind wichtige Helfer im Alltag. Notiere drei </w:t>
      </w:r>
      <w:r w:rsidR="00F12D08">
        <w:br/>
      </w:r>
      <w:r w:rsidR="002E0D0A" w:rsidRPr="002E0D0A">
        <w:t xml:space="preserve">Gefühle. Schreibe in zwei Sätzen: Warum ist jedes von ihnen wichtig? In welcher </w:t>
      </w:r>
      <w:r w:rsidR="00F12D08">
        <w:br/>
      </w:r>
      <w:r w:rsidR="002E0D0A" w:rsidRPr="002E0D0A">
        <w:t>Situation hattest du das Gefühl schon mal?</w:t>
      </w:r>
      <w:r w:rsidR="00EC25F0">
        <w:br/>
      </w:r>
    </w:p>
    <w:tbl>
      <w:tblPr>
        <w:tblStyle w:val="Tabellenraster"/>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142"/>
        <w:gridCol w:w="5625"/>
      </w:tblGrid>
      <w:tr w:rsidR="00F12D08" w:rsidRPr="00E55391" w14:paraId="6360D221" w14:textId="77777777" w:rsidTr="00F12D08">
        <w:trPr>
          <w:cantSplit/>
          <w:trHeight w:val="1418"/>
        </w:trPr>
        <w:tc>
          <w:tcPr>
            <w:tcW w:w="3402" w:type="dxa"/>
          </w:tcPr>
          <w:p w14:paraId="62A2455D" w14:textId="77777777" w:rsidR="00F12D08" w:rsidRPr="00EC25F0" w:rsidRDefault="00F12D08" w:rsidP="00E55391">
            <w:pPr>
              <w:pStyle w:val="WTDBSchreiblinien"/>
              <w:jc w:val="right"/>
            </w:pPr>
          </w:p>
        </w:tc>
        <w:tc>
          <w:tcPr>
            <w:tcW w:w="142" w:type="dxa"/>
          </w:tcPr>
          <w:p w14:paraId="064BE737" w14:textId="77777777" w:rsidR="00F12D08" w:rsidRDefault="00F12D08" w:rsidP="00E55391">
            <w:pPr>
              <w:pStyle w:val="WTDBSchreiblinien"/>
              <w:jc w:val="center"/>
            </w:pPr>
          </w:p>
        </w:tc>
        <w:tc>
          <w:tcPr>
            <w:tcW w:w="5625" w:type="dxa"/>
          </w:tcPr>
          <w:p w14:paraId="28F1E812" w14:textId="77777777" w:rsidR="00F12D08" w:rsidRPr="00E55391" w:rsidRDefault="00F12D08" w:rsidP="00F12D08">
            <w:pPr>
              <w:pStyle w:val="WTDBSchreiblinien"/>
            </w:pPr>
            <w:r w:rsidRPr="00F12D08">
              <w:t>______________________</w:t>
            </w:r>
            <w:r w:rsidRPr="00F12D08">
              <w:rPr>
                <w:rStyle w:val="WTDBSchreiblinie"/>
                <w:bCs/>
                <w:sz w:val="26"/>
                <w:szCs w:val="22"/>
              </w:rPr>
              <w:t>____</w:t>
            </w:r>
            <w:r>
              <w:rPr>
                <w:rStyle w:val="WTDBSchreiblinie"/>
                <w:bCs/>
                <w:sz w:val="26"/>
                <w:szCs w:val="22"/>
              </w:rPr>
              <w:t>______</w:t>
            </w:r>
            <w:r w:rsidRPr="00F12D08">
              <w:rPr>
                <w:rStyle w:val="WTDBSchreiblinie"/>
                <w:bCs/>
                <w:sz w:val="26"/>
                <w:szCs w:val="22"/>
              </w:rPr>
              <w:t>________</w:t>
            </w:r>
            <w:r>
              <w:rPr>
                <w:rStyle w:val="WTDBSchreiblinie"/>
                <w:bCs/>
                <w:sz w:val="26"/>
                <w:szCs w:val="22"/>
              </w:rPr>
              <w:t>_</w:t>
            </w:r>
            <w:r w:rsidRPr="00F12D08">
              <w:rPr>
                <w:rStyle w:val="WTDBSchreiblinie"/>
                <w:bCs/>
                <w:sz w:val="26"/>
                <w:szCs w:val="22"/>
              </w:rPr>
              <w:t>__</w:t>
            </w:r>
            <w:r>
              <w:rPr>
                <w:rStyle w:val="WTDBSchreiblinie"/>
                <w:bCs/>
                <w:sz w:val="26"/>
                <w:szCs w:val="22"/>
              </w:rPr>
              <w:br/>
            </w:r>
            <w:r w:rsidRPr="00F12D08">
              <w:t>_______________________</w:t>
            </w:r>
            <w:r w:rsidRPr="00F12D08">
              <w:rPr>
                <w:rStyle w:val="WTDBSchreiblinie"/>
                <w:bCs/>
                <w:sz w:val="26"/>
                <w:szCs w:val="22"/>
              </w:rPr>
              <w:t>_____________</w:t>
            </w:r>
            <w:r w:rsidRPr="00F12D08">
              <w:t>_______</w:t>
            </w:r>
            <w:r>
              <w:br/>
            </w:r>
            <w:r w:rsidRPr="00F12D08">
              <w:t>________________</w:t>
            </w:r>
            <w:r w:rsidRPr="00F12D08">
              <w:rPr>
                <w:rStyle w:val="WTDBSchreiblinie"/>
                <w:bCs/>
                <w:sz w:val="26"/>
                <w:szCs w:val="22"/>
              </w:rPr>
              <w:t>_____________</w:t>
            </w:r>
            <w:r w:rsidRPr="00F12D08">
              <w:t>______________</w:t>
            </w:r>
            <w:r>
              <w:br/>
            </w:r>
            <w:r w:rsidRPr="00F12D08">
              <w:t>_________</w:t>
            </w:r>
            <w:r w:rsidRPr="00F12D08">
              <w:rPr>
                <w:rStyle w:val="WTDBSchreiblinie"/>
                <w:bCs/>
                <w:sz w:val="26"/>
                <w:szCs w:val="22"/>
              </w:rPr>
              <w:t>___________</w:t>
            </w:r>
            <w:r>
              <w:rPr>
                <w:rStyle w:val="WTDBSchreiblinie"/>
                <w:bCs/>
                <w:sz w:val="26"/>
                <w:szCs w:val="22"/>
              </w:rPr>
              <w:t>___</w:t>
            </w:r>
            <w:r w:rsidRPr="00F12D08">
              <w:rPr>
                <w:rStyle w:val="WTDBSchreiblinie"/>
                <w:bCs/>
                <w:sz w:val="26"/>
                <w:szCs w:val="22"/>
              </w:rPr>
              <w:t>_</w:t>
            </w:r>
            <w:r>
              <w:rPr>
                <w:rStyle w:val="WTDBSchreiblinie"/>
                <w:bCs/>
                <w:sz w:val="26"/>
                <w:szCs w:val="22"/>
              </w:rPr>
              <w:t>__________________</w:t>
            </w:r>
            <w:r w:rsidRPr="00F12D08">
              <w:rPr>
                <w:rStyle w:val="WTDBSchreiblinie"/>
                <w:bCs/>
                <w:sz w:val="26"/>
                <w:szCs w:val="22"/>
              </w:rPr>
              <w:t>_</w:t>
            </w:r>
          </w:p>
        </w:tc>
      </w:tr>
      <w:tr w:rsidR="00E55391" w:rsidRPr="00E55391" w14:paraId="459B7BD2" w14:textId="77777777" w:rsidTr="00F12D08">
        <w:trPr>
          <w:cantSplit/>
        </w:trPr>
        <w:tc>
          <w:tcPr>
            <w:tcW w:w="3402" w:type="dxa"/>
            <w:tcMar>
              <w:left w:w="0" w:type="dxa"/>
              <w:right w:w="0" w:type="dxa"/>
            </w:tcMar>
          </w:tcPr>
          <w:p w14:paraId="146A22CB" w14:textId="77777777" w:rsidR="00E55391" w:rsidRPr="00E55391" w:rsidRDefault="00A83A5B" w:rsidP="00E55391">
            <w:pPr>
              <w:pStyle w:val="WTDBSchreiblinien"/>
              <w:jc w:val="right"/>
            </w:pPr>
            <w:r>
              <w:rPr>
                <w:noProof/>
              </w:rPr>
              <w:drawing>
                <wp:anchor distT="0" distB="0" distL="114300" distR="114300" simplePos="0" relativeHeight="252617728" behindDoc="0" locked="0" layoutInCell="1" allowOverlap="1" wp14:anchorId="6EA8474A" wp14:editId="48C3CDB4">
                  <wp:simplePos x="0" y="0"/>
                  <wp:positionH relativeFrom="column">
                    <wp:posOffset>-4445</wp:posOffset>
                  </wp:positionH>
                  <wp:positionV relativeFrom="paragraph">
                    <wp:posOffset>209796</wp:posOffset>
                  </wp:positionV>
                  <wp:extent cx="1858010" cy="670560"/>
                  <wp:effectExtent l="0" t="0" r="0" b="2540"/>
                  <wp:wrapNone/>
                  <wp:docPr id="159379749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7219" name="Grafik 137707219"/>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858010" cy="670560"/>
                          </a:xfrm>
                          <a:prstGeom prst="rect">
                            <a:avLst/>
                          </a:prstGeom>
                        </pic:spPr>
                      </pic:pic>
                    </a:graphicData>
                  </a:graphic>
                  <wp14:sizeRelH relativeFrom="margin">
                    <wp14:pctWidth>0</wp14:pctWidth>
                  </wp14:sizeRelH>
                  <wp14:sizeRelV relativeFrom="margin">
                    <wp14:pctHeight>0</wp14:pctHeight>
                  </wp14:sizeRelV>
                </wp:anchor>
              </w:drawing>
            </w:r>
          </w:p>
        </w:tc>
        <w:tc>
          <w:tcPr>
            <w:tcW w:w="142" w:type="dxa"/>
          </w:tcPr>
          <w:p w14:paraId="46C58150" w14:textId="77777777" w:rsidR="00E55391" w:rsidRPr="00E55391" w:rsidRDefault="00E55391" w:rsidP="00E55391">
            <w:pPr>
              <w:pStyle w:val="WTDBSchreiblinien"/>
              <w:jc w:val="right"/>
            </w:pPr>
          </w:p>
        </w:tc>
        <w:tc>
          <w:tcPr>
            <w:tcW w:w="5625" w:type="dxa"/>
            <w:tcMar>
              <w:left w:w="0" w:type="dxa"/>
              <w:right w:w="0" w:type="dxa"/>
            </w:tcMar>
          </w:tcPr>
          <w:p w14:paraId="21FEC36A" w14:textId="77777777" w:rsidR="00E55391" w:rsidRPr="00E55391" w:rsidRDefault="00E55391" w:rsidP="00E55391">
            <w:pPr>
              <w:pStyle w:val="WTDBSchreiblinien"/>
              <w:jc w:val="right"/>
            </w:pPr>
          </w:p>
        </w:tc>
      </w:tr>
      <w:tr w:rsidR="00F12D08" w14:paraId="5AFB1F5D" w14:textId="77777777" w:rsidTr="00F12D08">
        <w:trPr>
          <w:cantSplit/>
          <w:trHeight w:val="1418"/>
        </w:trPr>
        <w:tc>
          <w:tcPr>
            <w:tcW w:w="3402" w:type="dxa"/>
          </w:tcPr>
          <w:p w14:paraId="78E9F79C" w14:textId="77777777" w:rsidR="00F12D08" w:rsidRPr="00EC25F0" w:rsidRDefault="00F12D08" w:rsidP="00F12D08">
            <w:pPr>
              <w:pStyle w:val="WTDBSchreiblinien"/>
              <w:jc w:val="right"/>
            </w:pPr>
          </w:p>
        </w:tc>
        <w:tc>
          <w:tcPr>
            <w:tcW w:w="142" w:type="dxa"/>
          </w:tcPr>
          <w:p w14:paraId="42CD1116" w14:textId="77777777" w:rsidR="00F12D08" w:rsidRDefault="00F12D08" w:rsidP="00F12D08">
            <w:pPr>
              <w:spacing w:line="240" w:lineRule="auto"/>
              <w:jc w:val="center"/>
            </w:pPr>
          </w:p>
        </w:tc>
        <w:tc>
          <w:tcPr>
            <w:tcW w:w="5625" w:type="dxa"/>
            <w:tcMar>
              <w:left w:w="0" w:type="dxa"/>
              <w:right w:w="0" w:type="dxa"/>
            </w:tcMar>
          </w:tcPr>
          <w:p w14:paraId="501544BE" w14:textId="77777777" w:rsidR="00F12D08" w:rsidRDefault="00F12D08" w:rsidP="00F12D08">
            <w:pPr>
              <w:pStyle w:val="WTDBSchreiblinien"/>
            </w:pPr>
            <w:r w:rsidRPr="00F12D08">
              <w:t>______________________</w:t>
            </w:r>
            <w:r w:rsidRPr="00F12D08">
              <w:rPr>
                <w:rStyle w:val="WTDBSchreiblinie"/>
                <w:bCs/>
                <w:sz w:val="26"/>
                <w:szCs w:val="22"/>
              </w:rPr>
              <w:t>____</w:t>
            </w:r>
            <w:r>
              <w:rPr>
                <w:rStyle w:val="WTDBSchreiblinie"/>
                <w:bCs/>
                <w:sz w:val="26"/>
                <w:szCs w:val="22"/>
              </w:rPr>
              <w:t>______</w:t>
            </w:r>
            <w:r w:rsidRPr="00F12D08">
              <w:rPr>
                <w:rStyle w:val="WTDBSchreiblinie"/>
                <w:bCs/>
                <w:sz w:val="26"/>
                <w:szCs w:val="22"/>
              </w:rPr>
              <w:t>________</w:t>
            </w:r>
            <w:r>
              <w:rPr>
                <w:rStyle w:val="WTDBSchreiblinie"/>
                <w:bCs/>
                <w:sz w:val="26"/>
                <w:szCs w:val="22"/>
              </w:rPr>
              <w:t>_</w:t>
            </w:r>
            <w:r w:rsidRPr="00F12D08">
              <w:rPr>
                <w:rStyle w:val="WTDBSchreiblinie"/>
                <w:bCs/>
                <w:sz w:val="26"/>
                <w:szCs w:val="22"/>
              </w:rPr>
              <w:t>__</w:t>
            </w:r>
            <w:r>
              <w:rPr>
                <w:rStyle w:val="WTDBSchreiblinie"/>
                <w:bCs/>
                <w:sz w:val="26"/>
                <w:szCs w:val="22"/>
              </w:rPr>
              <w:br/>
            </w:r>
            <w:r w:rsidRPr="00F12D08">
              <w:t>_______________________</w:t>
            </w:r>
            <w:r w:rsidRPr="00F12D08">
              <w:rPr>
                <w:rStyle w:val="WTDBSchreiblinie"/>
                <w:bCs/>
                <w:sz w:val="26"/>
                <w:szCs w:val="22"/>
              </w:rPr>
              <w:t>_____________</w:t>
            </w:r>
            <w:r w:rsidRPr="00F12D08">
              <w:t>_______</w:t>
            </w:r>
            <w:r>
              <w:br/>
            </w:r>
            <w:r w:rsidRPr="00F12D08">
              <w:t>________________</w:t>
            </w:r>
            <w:r w:rsidRPr="00F12D08">
              <w:rPr>
                <w:rStyle w:val="WTDBSchreiblinie"/>
                <w:bCs/>
                <w:sz w:val="26"/>
                <w:szCs w:val="22"/>
              </w:rPr>
              <w:t>_____________</w:t>
            </w:r>
            <w:r w:rsidRPr="00F12D08">
              <w:t>______________</w:t>
            </w:r>
            <w:r>
              <w:br/>
            </w:r>
            <w:r w:rsidRPr="00F12D08">
              <w:t>_________</w:t>
            </w:r>
            <w:r w:rsidRPr="00F12D08">
              <w:rPr>
                <w:rStyle w:val="WTDBSchreiblinie"/>
                <w:bCs/>
                <w:sz w:val="26"/>
                <w:szCs w:val="22"/>
              </w:rPr>
              <w:t>___________</w:t>
            </w:r>
            <w:r>
              <w:rPr>
                <w:rStyle w:val="WTDBSchreiblinie"/>
                <w:bCs/>
                <w:sz w:val="26"/>
                <w:szCs w:val="22"/>
              </w:rPr>
              <w:t>___</w:t>
            </w:r>
            <w:r w:rsidRPr="00F12D08">
              <w:rPr>
                <w:rStyle w:val="WTDBSchreiblinie"/>
                <w:bCs/>
                <w:sz w:val="26"/>
                <w:szCs w:val="22"/>
              </w:rPr>
              <w:t>_</w:t>
            </w:r>
            <w:r>
              <w:rPr>
                <w:rStyle w:val="WTDBSchreiblinie"/>
                <w:bCs/>
                <w:sz w:val="26"/>
                <w:szCs w:val="22"/>
              </w:rPr>
              <w:t>__________________</w:t>
            </w:r>
            <w:r w:rsidRPr="00F12D08">
              <w:rPr>
                <w:rStyle w:val="WTDBSchreiblinie"/>
                <w:bCs/>
                <w:sz w:val="26"/>
                <w:szCs w:val="22"/>
              </w:rPr>
              <w:t>_</w:t>
            </w:r>
          </w:p>
        </w:tc>
      </w:tr>
      <w:tr w:rsidR="00F12D08" w14:paraId="609AEDC9" w14:textId="77777777" w:rsidTr="00F12D08">
        <w:trPr>
          <w:cantSplit/>
        </w:trPr>
        <w:tc>
          <w:tcPr>
            <w:tcW w:w="3402" w:type="dxa"/>
            <w:tcMar>
              <w:left w:w="0" w:type="dxa"/>
              <w:right w:w="0" w:type="dxa"/>
            </w:tcMar>
          </w:tcPr>
          <w:p w14:paraId="6EEF13AA" w14:textId="77777777" w:rsidR="00F12D08" w:rsidRPr="00EC25F0" w:rsidRDefault="00A83A5B" w:rsidP="00F12D08">
            <w:pPr>
              <w:pStyle w:val="WTDBSchreiblinien"/>
              <w:jc w:val="right"/>
            </w:pPr>
            <w:r>
              <w:rPr>
                <w:noProof/>
              </w:rPr>
              <w:drawing>
                <wp:anchor distT="0" distB="0" distL="114300" distR="114300" simplePos="0" relativeHeight="252619776" behindDoc="0" locked="0" layoutInCell="1" allowOverlap="1" wp14:anchorId="1AB75AEB" wp14:editId="0727ABC3">
                  <wp:simplePos x="0" y="0"/>
                  <wp:positionH relativeFrom="column">
                    <wp:posOffset>-4445</wp:posOffset>
                  </wp:positionH>
                  <wp:positionV relativeFrom="paragraph">
                    <wp:posOffset>211701</wp:posOffset>
                  </wp:positionV>
                  <wp:extent cx="1858010" cy="670560"/>
                  <wp:effectExtent l="0" t="0" r="0" b="2540"/>
                  <wp:wrapNone/>
                  <wp:docPr id="6509338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7219" name="Grafik 137707219"/>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858010" cy="670560"/>
                          </a:xfrm>
                          <a:prstGeom prst="rect">
                            <a:avLst/>
                          </a:prstGeom>
                        </pic:spPr>
                      </pic:pic>
                    </a:graphicData>
                  </a:graphic>
                  <wp14:sizeRelH relativeFrom="margin">
                    <wp14:pctWidth>0</wp14:pctWidth>
                  </wp14:sizeRelH>
                  <wp14:sizeRelV relativeFrom="margin">
                    <wp14:pctHeight>0</wp14:pctHeight>
                  </wp14:sizeRelV>
                </wp:anchor>
              </w:drawing>
            </w:r>
          </w:p>
        </w:tc>
        <w:tc>
          <w:tcPr>
            <w:tcW w:w="142" w:type="dxa"/>
          </w:tcPr>
          <w:p w14:paraId="64D25BA3" w14:textId="77777777" w:rsidR="00F12D08" w:rsidRPr="00E55391" w:rsidRDefault="00F12D08" w:rsidP="00F12D08">
            <w:pPr>
              <w:pStyle w:val="WTDBSchreiblinien"/>
              <w:jc w:val="right"/>
            </w:pPr>
          </w:p>
        </w:tc>
        <w:tc>
          <w:tcPr>
            <w:tcW w:w="5625" w:type="dxa"/>
            <w:tcMar>
              <w:left w:w="0" w:type="dxa"/>
              <w:right w:w="0" w:type="dxa"/>
            </w:tcMar>
          </w:tcPr>
          <w:p w14:paraId="75127838" w14:textId="77777777" w:rsidR="00F12D08" w:rsidRDefault="00F12D08" w:rsidP="00F12D08">
            <w:pPr>
              <w:pStyle w:val="WTDBSchreiblinien"/>
              <w:jc w:val="right"/>
            </w:pPr>
          </w:p>
        </w:tc>
      </w:tr>
      <w:tr w:rsidR="00F12D08" w14:paraId="3ECBB5B5" w14:textId="77777777" w:rsidTr="00F12D08">
        <w:trPr>
          <w:cantSplit/>
          <w:trHeight w:val="1418"/>
        </w:trPr>
        <w:tc>
          <w:tcPr>
            <w:tcW w:w="3402" w:type="dxa"/>
            <w:tcMar>
              <w:left w:w="0" w:type="dxa"/>
              <w:right w:w="0" w:type="dxa"/>
            </w:tcMar>
          </w:tcPr>
          <w:p w14:paraId="32A11229" w14:textId="77777777" w:rsidR="00F12D08" w:rsidRPr="00EC25F0" w:rsidRDefault="00F12D08" w:rsidP="00F12D08">
            <w:pPr>
              <w:pStyle w:val="WTDBSchreiblinien"/>
              <w:jc w:val="right"/>
            </w:pPr>
          </w:p>
        </w:tc>
        <w:tc>
          <w:tcPr>
            <w:tcW w:w="142" w:type="dxa"/>
          </w:tcPr>
          <w:p w14:paraId="68427613" w14:textId="77777777" w:rsidR="00F12D08" w:rsidRPr="00E55391" w:rsidRDefault="00F12D08" w:rsidP="00F12D08">
            <w:pPr>
              <w:pStyle w:val="WTDBSchreiblinien"/>
              <w:jc w:val="right"/>
            </w:pPr>
          </w:p>
        </w:tc>
        <w:tc>
          <w:tcPr>
            <w:tcW w:w="5625" w:type="dxa"/>
            <w:tcMar>
              <w:left w:w="0" w:type="dxa"/>
              <w:right w:w="0" w:type="dxa"/>
            </w:tcMar>
          </w:tcPr>
          <w:p w14:paraId="58B8A62B" w14:textId="77777777" w:rsidR="00F12D08" w:rsidRDefault="00F12D08" w:rsidP="00F12D08">
            <w:pPr>
              <w:pStyle w:val="WTDBSchreiblinien"/>
            </w:pPr>
            <w:r w:rsidRPr="00F12D08">
              <w:t>______________________</w:t>
            </w:r>
            <w:r w:rsidRPr="00F12D08">
              <w:rPr>
                <w:rStyle w:val="WTDBSchreiblinie"/>
                <w:bCs/>
                <w:sz w:val="26"/>
                <w:szCs w:val="22"/>
              </w:rPr>
              <w:t>____</w:t>
            </w:r>
            <w:r>
              <w:rPr>
                <w:rStyle w:val="WTDBSchreiblinie"/>
                <w:bCs/>
                <w:sz w:val="26"/>
                <w:szCs w:val="22"/>
              </w:rPr>
              <w:t>______</w:t>
            </w:r>
            <w:r w:rsidRPr="00F12D08">
              <w:rPr>
                <w:rStyle w:val="WTDBSchreiblinie"/>
                <w:bCs/>
                <w:sz w:val="26"/>
                <w:szCs w:val="22"/>
              </w:rPr>
              <w:t>________</w:t>
            </w:r>
            <w:r>
              <w:rPr>
                <w:rStyle w:val="WTDBSchreiblinie"/>
                <w:bCs/>
                <w:sz w:val="26"/>
                <w:szCs w:val="22"/>
              </w:rPr>
              <w:t>_</w:t>
            </w:r>
            <w:r w:rsidRPr="00F12D08">
              <w:rPr>
                <w:rStyle w:val="WTDBSchreiblinie"/>
                <w:bCs/>
                <w:sz w:val="26"/>
                <w:szCs w:val="22"/>
              </w:rPr>
              <w:t>__</w:t>
            </w:r>
            <w:r>
              <w:rPr>
                <w:rStyle w:val="WTDBSchreiblinie"/>
                <w:bCs/>
                <w:sz w:val="26"/>
                <w:szCs w:val="22"/>
              </w:rPr>
              <w:br/>
            </w:r>
            <w:r w:rsidRPr="00F12D08">
              <w:t>_______________________</w:t>
            </w:r>
            <w:r w:rsidRPr="00F12D08">
              <w:rPr>
                <w:rStyle w:val="WTDBSchreiblinie"/>
                <w:bCs/>
                <w:sz w:val="26"/>
                <w:szCs w:val="22"/>
              </w:rPr>
              <w:t>_____________</w:t>
            </w:r>
            <w:r w:rsidRPr="00F12D08">
              <w:t>_______</w:t>
            </w:r>
            <w:r>
              <w:br/>
            </w:r>
            <w:r w:rsidRPr="00F12D08">
              <w:t>________________</w:t>
            </w:r>
            <w:r w:rsidRPr="00F12D08">
              <w:rPr>
                <w:rStyle w:val="WTDBSchreiblinie"/>
                <w:bCs/>
                <w:sz w:val="26"/>
                <w:szCs w:val="22"/>
              </w:rPr>
              <w:t>_____________</w:t>
            </w:r>
            <w:r w:rsidRPr="00F12D08">
              <w:t>______________</w:t>
            </w:r>
            <w:r>
              <w:br/>
            </w:r>
            <w:r w:rsidRPr="00F12D08">
              <w:t>_________</w:t>
            </w:r>
            <w:r w:rsidRPr="00F12D08">
              <w:rPr>
                <w:rStyle w:val="WTDBSchreiblinie"/>
                <w:bCs/>
                <w:sz w:val="26"/>
                <w:szCs w:val="22"/>
              </w:rPr>
              <w:t>___________</w:t>
            </w:r>
            <w:r>
              <w:rPr>
                <w:rStyle w:val="WTDBSchreiblinie"/>
                <w:bCs/>
                <w:sz w:val="26"/>
                <w:szCs w:val="22"/>
              </w:rPr>
              <w:t>___</w:t>
            </w:r>
            <w:r w:rsidRPr="00F12D08">
              <w:rPr>
                <w:rStyle w:val="WTDBSchreiblinie"/>
                <w:bCs/>
                <w:sz w:val="26"/>
                <w:szCs w:val="22"/>
              </w:rPr>
              <w:t>_</w:t>
            </w:r>
            <w:r>
              <w:rPr>
                <w:rStyle w:val="WTDBSchreiblinie"/>
                <w:bCs/>
                <w:sz w:val="26"/>
                <w:szCs w:val="22"/>
              </w:rPr>
              <w:t>__________________</w:t>
            </w:r>
            <w:r w:rsidRPr="00F12D08">
              <w:rPr>
                <w:rStyle w:val="WTDBSchreiblinie"/>
                <w:bCs/>
                <w:sz w:val="26"/>
                <w:szCs w:val="22"/>
              </w:rPr>
              <w:t>_</w:t>
            </w:r>
          </w:p>
        </w:tc>
      </w:tr>
    </w:tbl>
    <w:p w14:paraId="2806C4C9" w14:textId="77777777" w:rsidR="002E0D0A" w:rsidRDefault="002E0D0A" w:rsidP="005466EC">
      <w:pPr>
        <w:pStyle w:val="WTDBArbeitsblatt11pt"/>
      </w:pPr>
    </w:p>
    <w:p w14:paraId="26B8194E" w14:textId="77777777" w:rsidR="005466EC" w:rsidRDefault="00CB7FD6" w:rsidP="005466EC">
      <w:pPr>
        <w:pStyle w:val="WTDBArbeitsblatt11pt"/>
      </w:pPr>
      <w:r>
        <w:lastRenderedPageBreak/>
        <w:drawing>
          <wp:anchor distT="0" distB="0" distL="114300" distR="114300" simplePos="0" relativeHeight="252092416" behindDoc="0" locked="0" layoutInCell="1" allowOverlap="1" wp14:anchorId="17F508C5" wp14:editId="2E5E387F">
            <wp:simplePos x="0" y="0"/>
            <wp:positionH relativeFrom="column">
              <wp:posOffset>26035</wp:posOffset>
            </wp:positionH>
            <wp:positionV relativeFrom="paragraph">
              <wp:posOffset>-837811</wp:posOffset>
            </wp:positionV>
            <wp:extent cx="2259628" cy="386715"/>
            <wp:effectExtent l="0" t="0" r="1270" b="0"/>
            <wp:wrapNone/>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59628" cy="386715"/>
                    </a:xfrm>
                    <a:prstGeom prst="rect">
                      <a:avLst/>
                    </a:prstGeom>
                  </pic:spPr>
                </pic:pic>
              </a:graphicData>
            </a:graphic>
            <wp14:sizeRelH relativeFrom="margin">
              <wp14:pctWidth>0</wp14:pctWidth>
            </wp14:sizeRelH>
            <wp14:sizeRelV relativeFrom="margin">
              <wp14:pctHeight>0</wp14:pctHeight>
            </wp14:sizeRelV>
          </wp:anchor>
        </w:drawing>
      </w:r>
      <w:r w:rsidR="005466EC" w:rsidRPr="00136001">
        <w:t>Arbeitsblatt</w:t>
      </w:r>
      <w:r w:rsidR="005466EC" w:rsidRPr="0065368A">
        <w:t xml:space="preserve"> </w:t>
      </w:r>
      <w:r w:rsidR="005466EC">
        <w:t>4</w:t>
      </w:r>
    </w:p>
    <w:p w14:paraId="7FAF8758" w14:textId="77777777" w:rsidR="005466EC" w:rsidRPr="00A83A5B" w:rsidRDefault="00A83A5B" w:rsidP="00A83A5B">
      <w:pPr>
        <w:pStyle w:val="WTDBHeadline21pt"/>
      </w:pPr>
      <w:r>
        <w:rPr>
          <w:noProof/>
        </w:rPr>
        <w:t>Der Planet Maturn</w:t>
      </w:r>
    </w:p>
    <w:p w14:paraId="0BE83C26" w14:textId="77777777" w:rsidR="00A83A5B" w:rsidRPr="00723A38" w:rsidRDefault="004B0491" w:rsidP="00723A38">
      <w:pPr>
        <w:pStyle w:val="WTDB2024Aufgabenstellung"/>
      </w:pPr>
      <w:r>
        <mc:AlternateContent>
          <mc:Choice Requires="wpg">
            <w:drawing>
              <wp:anchor distT="0" distB="0" distL="114300" distR="114300" simplePos="0" relativeHeight="252640256" behindDoc="0" locked="0" layoutInCell="1" allowOverlap="1" wp14:anchorId="6FAA2C30" wp14:editId="6E6E1549">
                <wp:simplePos x="0" y="0"/>
                <wp:positionH relativeFrom="column">
                  <wp:posOffset>-8890</wp:posOffset>
                </wp:positionH>
                <wp:positionV relativeFrom="paragraph">
                  <wp:posOffset>2094230</wp:posOffset>
                </wp:positionV>
                <wp:extent cx="2439670" cy="742950"/>
                <wp:effectExtent l="0" t="38100" r="49530" b="19050"/>
                <wp:wrapNone/>
                <wp:docPr id="1676183556" name="Gruppieren 39"/>
                <wp:cNvGraphicFramePr/>
                <a:graphic xmlns:a="http://schemas.openxmlformats.org/drawingml/2006/main">
                  <a:graphicData uri="http://schemas.microsoft.com/office/word/2010/wordprocessingGroup">
                    <wpg:wgp>
                      <wpg:cNvGrpSpPr/>
                      <wpg:grpSpPr>
                        <a:xfrm>
                          <a:off x="0" y="0"/>
                          <a:ext cx="2439670" cy="742950"/>
                          <a:chOff x="744792" y="-319810"/>
                          <a:chExt cx="2440196" cy="744117"/>
                        </a:xfrm>
                      </wpg:grpSpPr>
                      <wps:wsp>
                        <wps:cNvPr id="700334379" name="Textfeld 1"/>
                        <wps:cNvSpPr txBox="1"/>
                        <wps:spPr>
                          <a:xfrm>
                            <a:off x="744792" y="-224"/>
                            <a:ext cx="1634506" cy="424531"/>
                          </a:xfrm>
                          <a:prstGeom prst="rect">
                            <a:avLst/>
                          </a:prstGeom>
                          <a:solidFill>
                            <a:schemeClr val="lt1"/>
                          </a:solidFill>
                          <a:ln w="15240">
                            <a:solidFill>
                              <a:srgbClr val="B68AEF"/>
                            </a:solidFill>
                          </a:ln>
                        </wps:spPr>
                        <wps:txbx>
                          <w:txbxContent>
                            <w:p w14:paraId="3E64BE0F" w14:textId="77777777" w:rsidR="000D74D7" w:rsidRPr="001822C8" w:rsidRDefault="000D74D7" w:rsidP="000D74D7">
                              <w:r>
                                <w:t>Vom Weltall aus sieht der Maturn aus wie der Mond.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2640113" name="Gewinkelte Verbindung 38"/>
                        <wps:cNvCnPr>
                          <a:stCxn id="700334379" idx="3"/>
                        </wps:cNvCnPr>
                        <wps:spPr>
                          <a:xfrm flipV="1">
                            <a:off x="2379298" y="-319810"/>
                            <a:ext cx="805690" cy="531457"/>
                          </a:xfrm>
                          <a:prstGeom prst="bentConnector3">
                            <a:avLst>
                              <a:gd name="adj1" fmla="val 50000"/>
                            </a:avLst>
                          </a:prstGeom>
                          <a:ln w="12700">
                            <a:solidFill>
                              <a:srgbClr val="ED254E"/>
                            </a:solidFill>
                            <a:beve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AA2C30" id="Gruppieren 39" o:spid="_x0000_s1096" style="position:absolute;margin-left:-.7pt;margin-top:164.9pt;width:192.1pt;height:58.5pt;z-index:252640256;mso-width-relative:margin;mso-height-relative:margin" coordorigin="7447,-3198" coordsize="24401,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">
                <v:shape id="_x0000_s1097" type="#_x0000_t202" style="position:absolute;left:7447;top:-2;width:1634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" fillcolor="white [3201]" strokecolor="#b68aef" strokeweight="1.2pt">
                  <v:textbox style="mso-fit-shape-to-text:t">
                    <w:txbxContent>
                      <w:p w14:paraId="3E64BE0F" w14:textId="77777777" w:rsidR="000D74D7" w:rsidRPr="001822C8" w:rsidRDefault="000D74D7" w:rsidP="000D74D7">
                        <w:r>
                          <w:t>Vom Weltall aus sieht der Maturn aus wie der Mond.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38" o:spid="_x0000_s1098" type="#_x0000_t34" style="position:absolute;left:23792;top:-3198;width:8057;height:53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" strokecolor="#ed254e" strokeweight="1pt">
                  <v:stroke endarrow="oval" joinstyle="bevel"/>
                </v:shape>
              </v:group>
            </w:pict>
          </mc:Fallback>
        </mc:AlternateContent>
      </w:r>
      <w:r>
        <mc:AlternateContent>
          <mc:Choice Requires="wpg">
            <w:drawing>
              <wp:anchor distT="0" distB="0" distL="114300" distR="114300" simplePos="0" relativeHeight="252632064" behindDoc="0" locked="0" layoutInCell="1" allowOverlap="1" wp14:anchorId="1033886F" wp14:editId="2405C7FE">
                <wp:simplePos x="0" y="0"/>
                <wp:positionH relativeFrom="column">
                  <wp:posOffset>-8890</wp:posOffset>
                </wp:positionH>
                <wp:positionV relativeFrom="paragraph">
                  <wp:posOffset>317500</wp:posOffset>
                </wp:positionV>
                <wp:extent cx="2578100" cy="633730"/>
                <wp:effectExtent l="0" t="0" r="50800" b="52070"/>
                <wp:wrapNone/>
                <wp:docPr id="139822103" name="Gruppieren 39"/>
                <wp:cNvGraphicFramePr/>
                <a:graphic xmlns:a="http://schemas.openxmlformats.org/drawingml/2006/main">
                  <a:graphicData uri="http://schemas.microsoft.com/office/word/2010/wordprocessingGroup">
                    <wpg:wgp>
                      <wpg:cNvGrpSpPr/>
                      <wpg:grpSpPr>
                        <a:xfrm>
                          <a:off x="0" y="0"/>
                          <a:ext cx="2578100" cy="633730"/>
                          <a:chOff x="707922" y="0"/>
                          <a:chExt cx="2579659" cy="633935"/>
                        </a:xfrm>
                      </wpg:grpSpPr>
                      <wps:wsp>
                        <wps:cNvPr id="937896595" name="Textfeld 1"/>
                        <wps:cNvSpPr txBox="1"/>
                        <wps:spPr>
                          <a:xfrm>
                            <a:off x="707922" y="0"/>
                            <a:ext cx="1635573" cy="424180"/>
                          </a:xfrm>
                          <a:prstGeom prst="rect">
                            <a:avLst/>
                          </a:prstGeom>
                          <a:solidFill>
                            <a:schemeClr val="lt1"/>
                          </a:solidFill>
                          <a:ln w="15240">
                            <a:solidFill>
                              <a:srgbClr val="B68AEF"/>
                            </a:solidFill>
                          </a:ln>
                        </wps:spPr>
                        <wps:txbx>
                          <w:txbxContent>
                            <w:p w14:paraId="4A3C477D" w14:textId="77777777" w:rsidR="00A83A5B" w:rsidRPr="001822C8" w:rsidRDefault="00A83A5B" w:rsidP="00A83A5B">
                              <w:r>
                                <w:t>Den Planeten Maturn gibt es nur in der Geschichte.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00129908" name="Gewinkelte Verbindung 38"/>
                        <wps:cNvCnPr/>
                        <wps:spPr>
                          <a:xfrm>
                            <a:off x="2344557" y="213601"/>
                            <a:ext cx="943024" cy="420334"/>
                          </a:xfrm>
                          <a:prstGeom prst="bentConnector3">
                            <a:avLst/>
                          </a:prstGeom>
                          <a:ln w="12700">
                            <a:solidFill>
                              <a:srgbClr val="ED254E"/>
                            </a:solidFill>
                            <a:beve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33886F" id="_x0000_s1099" style="position:absolute;margin-left:-.7pt;margin-top:25pt;width:203pt;height:49.9pt;z-index:252632064;mso-width-relative:margin;mso-height-relative:margin" coordorigin="7079" coordsize="25796,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">
                <v:shape id="_x0000_s1100" type="#_x0000_t202" style="position:absolute;left:7079;width:16355;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" fillcolor="white [3201]" strokecolor="#b68aef" strokeweight="1.2pt">
                  <v:textbox style="mso-fit-shape-to-text:t">
                    <w:txbxContent>
                      <w:p w14:paraId="4A3C477D" w14:textId="77777777" w:rsidR="00A83A5B" w:rsidRPr="001822C8" w:rsidRDefault="00A83A5B" w:rsidP="00A83A5B">
                        <w:r>
                          <w:t>Den Planeten Maturn gibt es nur in der Geschichte.</w:t>
                        </w:r>
                      </w:p>
                    </w:txbxContent>
                  </v:textbox>
                </v:shape>
                <v:shape id="Gewinkelte Verbindung 38" o:spid="_x0000_s1101" type="#_x0000_t34" style="position:absolute;left:23445;top:2136;width:9430;height:42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" strokecolor="#ed254e" strokeweight="1pt">
                  <v:stroke endarrow="oval" joinstyle="bevel"/>
                </v:shape>
              </v:group>
            </w:pict>
          </mc:Fallback>
        </mc:AlternateContent>
      </w:r>
      <w:r w:rsidR="00A83A5B" w:rsidRPr="00A83A5B">
        <w:rPr>
          <w:lang w:eastAsia="de-DE"/>
        </w:rPr>
        <w:t>W</w:t>
      </w:r>
      <w:r w:rsidR="00A83A5B" w:rsidRPr="00723A38">
        <w:t>elche Informationen über den Maturn stimmen nicht? Streiche sie durch und korrigiere sie.</w:t>
      </w:r>
    </w:p>
    <w:tbl>
      <w:tblPr>
        <w:tblStyle w:val="Tabellenraster"/>
        <w:tblW w:w="8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20"/>
        <w:gridCol w:w="1020"/>
        <w:gridCol w:w="4034"/>
      </w:tblGrid>
      <w:tr w:rsidR="005466EC" w14:paraId="3E41DF00" w14:textId="77777777" w:rsidTr="004B0491">
        <w:trPr>
          <w:trHeight w:val="57"/>
        </w:trPr>
        <w:tc>
          <w:tcPr>
            <w:tcW w:w="8774" w:type="dxa"/>
            <w:gridSpan w:val="3"/>
          </w:tcPr>
          <w:p w14:paraId="675836F9" w14:textId="77777777" w:rsidR="005466EC" w:rsidRPr="005466EC" w:rsidRDefault="005466EC" w:rsidP="005466EC"/>
        </w:tc>
      </w:tr>
      <w:tr w:rsidR="00A83A5B" w14:paraId="137E5F31" w14:textId="77777777" w:rsidTr="004B0491">
        <w:trPr>
          <w:trHeight w:val="851"/>
        </w:trPr>
        <w:tc>
          <w:tcPr>
            <w:tcW w:w="3720" w:type="dxa"/>
          </w:tcPr>
          <w:p w14:paraId="0014D61A" w14:textId="77777777" w:rsidR="00A83A5B" w:rsidRDefault="00A83A5B" w:rsidP="00E90BEB">
            <w:pPr>
              <w:spacing w:line="240" w:lineRule="auto"/>
            </w:pPr>
          </w:p>
        </w:tc>
        <w:tc>
          <w:tcPr>
            <w:tcW w:w="1020" w:type="dxa"/>
            <w:vMerge w:val="restart"/>
            <w:vAlign w:val="center"/>
          </w:tcPr>
          <w:p w14:paraId="3A66416B" w14:textId="77777777" w:rsidR="00A83A5B" w:rsidRDefault="00A83A5B">
            <w:pPr>
              <w:spacing w:line="240" w:lineRule="auto"/>
            </w:pPr>
          </w:p>
        </w:tc>
        <w:tc>
          <w:tcPr>
            <w:tcW w:w="4034" w:type="dxa"/>
          </w:tcPr>
          <w:p w14:paraId="7FE87285" w14:textId="77777777" w:rsidR="00A83A5B" w:rsidRPr="005466EC" w:rsidRDefault="004B0491" w:rsidP="00E55391">
            <w:pPr>
              <w:pStyle w:val="WTDBSchreiblinien"/>
              <w:jc w:val="right"/>
            </w:pPr>
            <w:r>
              <w:rPr>
                <w:noProof/>
              </w:rPr>
              <mc:AlternateContent>
                <mc:Choice Requires="wpg">
                  <w:drawing>
                    <wp:anchor distT="0" distB="0" distL="114300" distR="114300" simplePos="0" relativeHeight="252642304" behindDoc="0" locked="0" layoutInCell="1" allowOverlap="1" wp14:anchorId="0CD6218F" wp14:editId="0DD22CF7">
                      <wp:simplePos x="0" y="0"/>
                      <wp:positionH relativeFrom="column">
                        <wp:posOffset>27305</wp:posOffset>
                      </wp:positionH>
                      <wp:positionV relativeFrom="paragraph">
                        <wp:posOffset>10795</wp:posOffset>
                      </wp:positionV>
                      <wp:extent cx="2514600" cy="640715"/>
                      <wp:effectExtent l="38100" t="0" r="12700" b="57785"/>
                      <wp:wrapNone/>
                      <wp:docPr id="384047235" name="Gruppieren 39"/>
                      <wp:cNvGraphicFramePr/>
                      <a:graphic xmlns:a="http://schemas.openxmlformats.org/drawingml/2006/main">
                        <a:graphicData uri="http://schemas.microsoft.com/office/word/2010/wordprocessingGroup">
                          <wpg:wgp>
                            <wpg:cNvGrpSpPr/>
                            <wpg:grpSpPr>
                              <a:xfrm>
                                <a:off x="0" y="0"/>
                                <a:ext cx="2514600" cy="640715"/>
                                <a:chOff x="-174332" y="0"/>
                                <a:chExt cx="2517216" cy="641677"/>
                              </a:xfrm>
                            </wpg:grpSpPr>
                            <wps:wsp>
                              <wps:cNvPr id="1653753587" name="Textfeld 1"/>
                              <wps:cNvSpPr txBox="1"/>
                              <wps:spPr>
                                <a:xfrm>
                                  <a:off x="707641" y="0"/>
                                  <a:ext cx="1635243" cy="583804"/>
                                </a:xfrm>
                                <a:prstGeom prst="rect">
                                  <a:avLst/>
                                </a:prstGeom>
                                <a:solidFill>
                                  <a:schemeClr val="lt1"/>
                                </a:solidFill>
                                <a:ln w="15240">
                                  <a:solidFill>
                                    <a:srgbClr val="B68AEF"/>
                                  </a:solidFill>
                                </a:ln>
                              </wps:spPr>
                              <wps:txbx>
                                <w:txbxContent>
                                  <w:p w14:paraId="6985FC3F" w14:textId="77777777" w:rsidR="000D74D7" w:rsidRPr="001822C8" w:rsidRDefault="000D74D7" w:rsidP="000D74D7">
                                    <w:r>
                                      <w:t>Die Anziehungskraft auf der Erde ist etwas geringer als auf dem Maturn.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94148455" name="Gewinkelte Verbindung 38"/>
                              <wps:cNvCnPr>
                                <a:stCxn id="1653753587" idx="1"/>
                              </wps:cNvCnPr>
                              <wps:spPr>
                                <a:xfrm rot="10800000" flipV="1">
                                  <a:off x="-174332" y="291615"/>
                                  <a:ext cx="881966" cy="350062"/>
                                </a:xfrm>
                                <a:prstGeom prst="bentConnector3">
                                  <a:avLst/>
                                </a:prstGeom>
                                <a:ln w="12700">
                                  <a:solidFill>
                                    <a:srgbClr val="ED254E"/>
                                  </a:solidFill>
                                  <a:beve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D6218F" id="_x0000_s1102" style="position:absolute;left:0;text-align:left;margin-left:2.15pt;margin-top:.85pt;width:198pt;height:50.45pt;z-index:252642304;mso-width-relative:margin;mso-height-relative:margin" coordorigin="-1743" coordsize="25172,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">
                      <v:shape id="_x0000_s1103" type="#_x0000_t202" style="position:absolute;left:7076;width:16352;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" fillcolor="white [3201]" strokecolor="#b68aef" strokeweight="1.2pt">
                        <v:textbox style="mso-fit-shape-to-text:t">
                          <w:txbxContent>
                            <w:p w14:paraId="6985FC3F" w14:textId="77777777" w:rsidR="000D74D7" w:rsidRPr="001822C8" w:rsidRDefault="000D74D7" w:rsidP="000D74D7">
                              <w:r>
                                <w:t>Die Anziehungskraft auf der Erde ist etwas geringer als auf dem Maturn.</w:t>
                              </w:r>
                            </w:p>
                          </w:txbxContent>
                        </v:textbox>
                      </v:shape>
                      <v:shape id="Gewinkelte Verbindung 38" o:spid="_x0000_s1104" type="#_x0000_t34" style="position:absolute;left:-1743;top:2916;width:8819;height:35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" strokecolor="#ed254e" strokeweight="1pt">
                        <v:stroke endarrow="oval" joinstyle="bevel"/>
                      </v:shape>
                    </v:group>
                  </w:pict>
                </mc:Fallback>
              </mc:AlternateContent>
            </w:r>
          </w:p>
        </w:tc>
      </w:tr>
      <w:tr w:rsidR="00A83A5B" w14:paraId="7928B5DC" w14:textId="77777777" w:rsidTr="004B0491">
        <w:trPr>
          <w:trHeight w:val="851"/>
        </w:trPr>
        <w:tc>
          <w:tcPr>
            <w:tcW w:w="3720" w:type="dxa"/>
          </w:tcPr>
          <w:p w14:paraId="72168C7A" w14:textId="77777777" w:rsidR="00A83A5B" w:rsidRDefault="000D74D7" w:rsidP="00A83A5B">
            <w:pPr>
              <w:pStyle w:val="WTDBTab8"/>
              <w:ind w:right="113"/>
            </w:pPr>
            <w:r>
              <w:rPr>
                <w:noProof/>
              </w:rPr>
              <mc:AlternateContent>
                <mc:Choice Requires="wpg">
                  <w:drawing>
                    <wp:anchor distT="0" distB="0" distL="114300" distR="114300" simplePos="0" relativeHeight="252636160" behindDoc="0" locked="0" layoutInCell="1" allowOverlap="1" wp14:anchorId="5313B42E" wp14:editId="35F4283F">
                      <wp:simplePos x="0" y="0"/>
                      <wp:positionH relativeFrom="column">
                        <wp:posOffset>-6350</wp:posOffset>
                      </wp:positionH>
                      <wp:positionV relativeFrom="paragraph">
                        <wp:posOffset>437884</wp:posOffset>
                      </wp:positionV>
                      <wp:extent cx="2131141" cy="424180"/>
                      <wp:effectExtent l="0" t="0" r="53340" b="7620"/>
                      <wp:wrapNone/>
                      <wp:docPr id="935066083" name="Gruppieren 39"/>
                      <wp:cNvGraphicFramePr/>
                      <a:graphic xmlns:a="http://schemas.openxmlformats.org/drawingml/2006/main">
                        <a:graphicData uri="http://schemas.microsoft.com/office/word/2010/wordprocessingGroup">
                          <wpg:wgp>
                            <wpg:cNvGrpSpPr/>
                            <wpg:grpSpPr>
                              <a:xfrm>
                                <a:off x="0" y="0"/>
                                <a:ext cx="2131141" cy="424180"/>
                                <a:chOff x="744792" y="0"/>
                                <a:chExt cx="2131142" cy="424514"/>
                              </a:xfrm>
                            </wpg:grpSpPr>
                            <wps:wsp>
                              <wps:cNvPr id="1413616690" name="Textfeld 1"/>
                              <wps:cNvSpPr txBox="1"/>
                              <wps:spPr>
                                <a:xfrm>
                                  <a:off x="744792" y="0"/>
                                  <a:ext cx="1634491" cy="424514"/>
                                </a:xfrm>
                                <a:prstGeom prst="rect">
                                  <a:avLst/>
                                </a:prstGeom>
                                <a:solidFill>
                                  <a:schemeClr val="lt1"/>
                                </a:solidFill>
                                <a:ln w="15240">
                                  <a:solidFill>
                                    <a:srgbClr val="B68AEF"/>
                                  </a:solidFill>
                                </a:ln>
                              </wps:spPr>
                              <wps:txbx>
                                <w:txbxContent>
                                  <w:p w14:paraId="0D22D0BA" w14:textId="77777777" w:rsidR="000D74D7" w:rsidRPr="001822C8" w:rsidRDefault="000D74D7" w:rsidP="000D74D7">
                                    <w:r>
                                      <w:t>Auf dem Maturn leben Roboter und Menschen.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85847659" name="Gewinkelte Verbindung 38"/>
                              <wps:cNvCnPr>
                                <a:stCxn id="1413616690" idx="3"/>
                              </wps:cNvCnPr>
                              <wps:spPr>
                                <a:xfrm>
                                  <a:off x="2378954" y="212257"/>
                                  <a:ext cx="496980" cy="1762"/>
                                </a:xfrm>
                                <a:prstGeom prst="bentConnector3">
                                  <a:avLst>
                                    <a:gd name="adj1" fmla="val 50000"/>
                                  </a:avLst>
                                </a:prstGeom>
                                <a:ln w="12700">
                                  <a:solidFill>
                                    <a:srgbClr val="ED254E"/>
                                  </a:solidFill>
                                  <a:beve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13B42E" id="_x0000_s1105" style="position:absolute;margin-left:-.5pt;margin-top:34.5pt;width:167.8pt;height:33.4pt;z-index:252636160;mso-width-relative:margin;mso-height-relative:margin" coordorigin="7447" coordsize="21311,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">
                      <v:shape id="_x0000_s1106" type="#_x0000_t202" style="position:absolute;left:7447;width:1634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" fillcolor="white [3201]" strokecolor="#b68aef" strokeweight="1.2pt">
                        <v:textbox style="mso-fit-shape-to-text:t">
                          <w:txbxContent>
                            <w:p w14:paraId="0D22D0BA" w14:textId="77777777" w:rsidR="000D74D7" w:rsidRPr="001822C8" w:rsidRDefault="000D74D7" w:rsidP="000D74D7">
                              <w:r>
                                <w:t>Auf dem Maturn leben Roboter und Menschen.</w:t>
                              </w:r>
                            </w:p>
                          </w:txbxContent>
                        </v:textbox>
                      </v:shape>
                      <v:shape id="Gewinkelte Verbindung 38" o:spid="_x0000_s1107" type="#_x0000_t34" style="position:absolute;left:23789;top:2122;width:4970;height: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" strokecolor="#ed254e" strokeweight="1pt">
                        <v:stroke endarrow="oval" joinstyle="bevel"/>
                      </v:shape>
                    </v:group>
                  </w:pict>
                </mc:Fallback>
              </mc:AlternateContent>
            </w:r>
            <w:r w:rsidR="00A83A5B">
              <w:rPr>
                <w:noProof/>
              </w:rPr>
              <mc:AlternateContent>
                <mc:Choice Requires="wpg">
                  <w:drawing>
                    <wp:anchor distT="0" distB="0" distL="114300" distR="114300" simplePos="0" relativeHeight="252634112" behindDoc="0" locked="0" layoutInCell="1" allowOverlap="1" wp14:anchorId="72B8C310" wp14:editId="35203646">
                      <wp:simplePos x="0" y="0"/>
                      <wp:positionH relativeFrom="column">
                        <wp:posOffset>-6370</wp:posOffset>
                      </wp:positionH>
                      <wp:positionV relativeFrom="paragraph">
                        <wp:posOffset>25257</wp:posOffset>
                      </wp:positionV>
                      <wp:extent cx="2234380" cy="339212"/>
                      <wp:effectExtent l="0" t="0" r="52070" b="41910"/>
                      <wp:wrapNone/>
                      <wp:docPr id="1426844952" name="Gruppieren 39"/>
                      <wp:cNvGraphicFramePr/>
                      <a:graphic xmlns:a="http://schemas.openxmlformats.org/drawingml/2006/main">
                        <a:graphicData uri="http://schemas.microsoft.com/office/word/2010/wordprocessingGroup">
                          <wpg:wgp>
                            <wpg:cNvGrpSpPr/>
                            <wpg:grpSpPr>
                              <a:xfrm>
                                <a:off x="0" y="0"/>
                                <a:ext cx="2234380" cy="339212"/>
                                <a:chOff x="744792" y="0"/>
                                <a:chExt cx="2234381" cy="339479"/>
                              </a:xfrm>
                            </wpg:grpSpPr>
                            <wps:wsp>
                              <wps:cNvPr id="1517720214" name="Textfeld 1"/>
                              <wps:cNvSpPr txBox="1"/>
                              <wps:spPr>
                                <a:xfrm>
                                  <a:off x="744792" y="0"/>
                                  <a:ext cx="1634584" cy="265430"/>
                                </a:xfrm>
                                <a:prstGeom prst="rect">
                                  <a:avLst/>
                                </a:prstGeom>
                                <a:solidFill>
                                  <a:schemeClr val="lt1"/>
                                </a:solidFill>
                                <a:ln w="15240">
                                  <a:solidFill>
                                    <a:srgbClr val="B68AEF"/>
                                  </a:solidFill>
                                </a:ln>
                              </wps:spPr>
                              <wps:txbx>
                                <w:txbxContent>
                                  <w:p w14:paraId="306CAD16" w14:textId="77777777" w:rsidR="00A83A5B" w:rsidRPr="001822C8" w:rsidRDefault="00A83A5B" w:rsidP="00A83A5B">
                                    <w:r>
                                      <w:t>A3B3 kommt vom Maturn.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07183038" name="Gewinkelte Verbindung 38"/>
                              <wps:cNvCnPr>
                                <a:stCxn id="1517720214" idx="3"/>
                              </wps:cNvCnPr>
                              <wps:spPr>
                                <a:xfrm>
                                  <a:off x="2379376" y="132715"/>
                                  <a:ext cx="599797" cy="206764"/>
                                </a:xfrm>
                                <a:prstGeom prst="bentConnector3">
                                  <a:avLst>
                                    <a:gd name="adj1" fmla="val 50000"/>
                                  </a:avLst>
                                </a:prstGeom>
                                <a:ln w="12700">
                                  <a:solidFill>
                                    <a:srgbClr val="ED254E"/>
                                  </a:solidFill>
                                  <a:beve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B8C310" id="_x0000_s1108" style="position:absolute;margin-left:-.5pt;margin-top:2pt;width:175.95pt;height:26.7pt;z-index:252634112;mso-width-relative:margin;mso-height-relative:margin" coordorigin="7447" coordsize="22343,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">
                      <v:shape id="_x0000_s1109" type="#_x0000_t202" style="position:absolute;left:7447;width:1634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" fillcolor="white [3201]" strokecolor="#b68aef" strokeweight="1.2pt">
                        <v:textbox style="mso-fit-shape-to-text:t">
                          <w:txbxContent>
                            <w:p w14:paraId="306CAD16" w14:textId="77777777" w:rsidR="00A83A5B" w:rsidRPr="001822C8" w:rsidRDefault="00A83A5B" w:rsidP="00A83A5B">
                              <w:r>
                                <w:t>A3B3 kommt vom Maturn.</w:t>
                              </w:r>
                            </w:p>
                          </w:txbxContent>
                        </v:textbox>
                      </v:shape>
                      <v:shape id="Gewinkelte Verbindung 38" o:spid="_x0000_s1110" type="#_x0000_t34" style="position:absolute;left:23793;top:1327;width:5998;height:20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" strokecolor="#ed254e" strokeweight="1pt">
                        <v:stroke endarrow="oval" joinstyle="bevel"/>
                      </v:shape>
                    </v:group>
                  </w:pict>
                </mc:Fallback>
              </mc:AlternateContent>
            </w:r>
          </w:p>
        </w:tc>
        <w:tc>
          <w:tcPr>
            <w:tcW w:w="1020" w:type="dxa"/>
            <w:vMerge/>
          </w:tcPr>
          <w:p w14:paraId="66180E91" w14:textId="77777777" w:rsidR="00A83A5B" w:rsidRDefault="00A83A5B">
            <w:pPr>
              <w:spacing w:line="240" w:lineRule="auto"/>
            </w:pPr>
          </w:p>
        </w:tc>
        <w:tc>
          <w:tcPr>
            <w:tcW w:w="4034" w:type="dxa"/>
          </w:tcPr>
          <w:p w14:paraId="43F3C065" w14:textId="77777777" w:rsidR="00A83A5B" w:rsidRPr="005466EC" w:rsidRDefault="000D74D7" w:rsidP="00E55391">
            <w:pPr>
              <w:pStyle w:val="WTDBSchreiblinien"/>
              <w:jc w:val="right"/>
            </w:pPr>
            <w:r>
              <w:rPr>
                <w:noProof/>
              </w:rPr>
              <mc:AlternateContent>
                <mc:Choice Requires="wpg">
                  <w:drawing>
                    <wp:anchor distT="0" distB="0" distL="114300" distR="114300" simplePos="0" relativeHeight="252644352" behindDoc="0" locked="0" layoutInCell="1" allowOverlap="1" wp14:anchorId="2FCEDFD7" wp14:editId="2E6E0EBA">
                      <wp:simplePos x="0" y="0"/>
                      <wp:positionH relativeFrom="column">
                        <wp:posOffset>279400</wp:posOffset>
                      </wp:positionH>
                      <wp:positionV relativeFrom="paragraph">
                        <wp:posOffset>150495</wp:posOffset>
                      </wp:positionV>
                      <wp:extent cx="2262505" cy="582930"/>
                      <wp:effectExtent l="38100" t="0" r="10795" b="13970"/>
                      <wp:wrapNone/>
                      <wp:docPr id="1815438183" name="Gruppieren 39"/>
                      <wp:cNvGraphicFramePr/>
                      <a:graphic xmlns:a="http://schemas.openxmlformats.org/drawingml/2006/main">
                        <a:graphicData uri="http://schemas.microsoft.com/office/word/2010/wordprocessingGroup">
                          <wpg:wgp>
                            <wpg:cNvGrpSpPr/>
                            <wpg:grpSpPr>
                              <a:xfrm>
                                <a:off x="0" y="0"/>
                                <a:ext cx="2262505" cy="582930"/>
                                <a:chOff x="78148" y="0"/>
                                <a:chExt cx="2264720" cy="583804"/>
                              </a:xfrm>
                            </wpg:grpSpPr>
                            <wps:wsp>
                              <wps:cNvPr id="186522558" name="Textfeld 1"/>
                              <wps:cNvSpPr txBox="1"/>
                              <wps:spPr>
                                <a:xfrm>
                                  <a:off x="707625" y="0"/>
                                  <a:ext cx="1635243" cy="583804"/>
                                </a:xfrm>
                                <a:prstGeom prst="rect">
                                  <a:avLst/>
                                </a:prstGeom>
                                <a:solidFill>
                                  <a:schemeClr val="lt1"/>
                                </a:solidFill>
                                <a:ln w="15240">
                                  <a:solidFill>
                                    <a:srgbClr val="B68AEF"/>
                                  </a:solidFill>
                                </a:ln>
                              </wps:spPr>
                              <wps:txbx>
                                <w:txbxContent>
                                  <w:p w14:paraId="2967051F" w14:textId="77777777" w:rsidR="000D74D7" w:rsidRPr="001822C8" w:rsidRDefault="000D74D7" w:rsidP="000D74D7">
                                    <w:r>
                                      <w:t>Der Maturn liegt weiter von der Erde entfernt als der Merkur.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66205664" name="Gewinkelte Verbindung 38"/>
                              <wps:cNvCnPr>
                                <a:stCxn id="186522558" idx="1"/>
                              </wps:cNvCnPr>
                              <wps:spPr>
                                <a:xfrm rot="10800000">
                                  <a:off x="78148" y="211813"/>
                                  <a:ext cx="629475" cy="79803"/>
                                </a:xfrm>
                                <a:prstGeom prst="bentConnector3">
                                  <a:avLst/>
                                </a:prstGeom>
                                <a:ln w="12700">
                                  <a:solidFill>
                                    <a:srgbClr val="ED254E"/>
                                  </a:solidFill>
                                  <a:beve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CEDFD7" id="_x0000_s1111" style="position:absolute;left:0;text-align:left;margin-left:22pt;margin-top:11.85pt;width:178.15pt;height:45.9pt;z-index:252644352;mso-width-relative:margin;mso-height-relative:margin" coordorigin="781" coordsize="22647,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">
                      <v:shape id="_x0000_s1112" type="#_x0000_t202" style="position:absolute;left:7076;width:16352;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" fillcolor="white [3201]" strokecolor="#b68aef" strokeweight="1.2pt">
                        <v:textbox style="mso-fit-shape-to-text:t">
                          <w:txbxContent>
                            <w:p w14:paraId="2967051F" w14:textId="77777777" w:rsidR="000D74D7" w:rsidRPr="001822C8" w:rsidRDefault="000D74D7" w:rsidP="000D74D7">
                              <w:r>
                                <w:t>Der Maturn liegt weiter von der Erde entfernt als der Merkur.</w:t>
                              </w:r>
                            </w:p>
                          </w:txbxContent>
                        </v:textbox>
                      </v:shape>
                      <v:shape id="Gewinkelte Verbindung 38" o:spid="_x0000_s1113" type="#_x0000_t34" style="position:absolute;left:781;top:2118;width:6295;height:7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" strokecolor="#ed254e" strokeweight="1pt">
                        <v:stroke endarrow="oval" joinstyle="bevel"/>
                      </v:shape>
                    </v:group>
                  </w:pict>
                </mc:Fallback>
              </mc:AlternateContent>
            </w:r>
          </w:p>
        </w:tc>
      </w:tr>
      <w:tr w:rsidR="00A83A5B" w14:paraId="23CC7BC8" w14:textId="77777777" w:rsidTr="004B0491">
        <w:trPr>
          <w:trHeight w:val="851"/>
        </w:trPr>
        <w:tc>
          <w:tcPr>
            <w:tcW w:w="3720" w:type="dxa"/>
          </w:tcPr>
          <w:p w14:paraId="29D5AA97" w14:textId="77777777" w:rsidR="00A83A5B" w:rsidRDefault="000D74D7" w:rsidP="00E90BEB">
            <w:pPr>
              <w:spacing w:line="240" w:lineRule="auto"/>
            </w:pPr>
            <w:r>
              <w:rPr>
                <w:noProof/>
              </w:rPr>
              <mc:AlternateContent>
                <mc:Choice Requires="wpg">
                  <w:drawing>
                    <wp:anchor distT="0" distB="0" distL="114300" distR="114300" simplePos="0" relativeHeight="252638208" behindDoc="0" locked="0" layoutInCell="1" allowOverlap="1" wp14:anchorId="4F37C452" wp14:editId="297353F5">
                      <wp:simplePos x="0" y="0"/>
                      <wp:positionH relativeFrom="column">
                        <wp:posOffset>-6350</wp:posOffset>
                      </wp:positionH>
                      <wp:positionV relativeFrom="paragraph">
                        <wp:posOffset>387165</wp:posOffset>
                      </wp:positionV>
                      <wp:extent cx="2190115" cy="462260"/>
                      <wp:effectExtent l="0" t="38100" r="57785" b="8255"/>
                      <wp:wrapNone/>
                      <wp:docPr id="564548224" name="Gruppieren 39"/>
                      <wp:cNvGraphicFramePr/>
                      <a:graphic xmlns:a="http://schemas.openxmlformats.org/drawingml/2006/main">
                        <a:graphicData uri="http://schemas.microsoft.com/office/word/2010/wordprocessingGroup">
                          <wpg:wgp>
                            <wpg:cNvGrpSpPr/>
                            <wpg:grpSpPr>
                              <a:xfrm>
                                <a:off x="0" y="0"/>
                                <a:ext cx="2190115" cy="462260"/>
                                <a:chOff x="744792" y="-38128"/>
                                <a:chExt cx="2190136" cy="462642"/>
                              </a:xfrm>
                            </wpg:grpSpPr>
                            <wps:wsp>
                              <wps:cNvPr id="1933578655" name="Textfeld 1"/>
                              <wps:cNvSpPr txBox="1"/>
                              <wps:spPr>
                                <a:xfrm>
                                  <a:off x="744792" y="0"/>
                                  <a:ext cx="1634491" cy="424514"/>
                                </a:xfrm>
                                <a:prstGeom prst="rect">
                                  <a:avLst/>
                                </a:prstGeom>
                                <a:solidFill>
                                  <a:schemeClr val="lt1"/>
                                </a:solidFill>
                                <a:ln w="15240">
                                  <a:solidFill>
                                    <a:srgbClr val="B68AEF"/>
                                  </a:solidFill>
                                </a:ln>
                              </wps:spPr>
                              <wps:txbx>
                                <w:txbxContent>
                                  <w:p w14:paraId="532A9A84" w14:textId="77777777" w:rsidR="000D74D7" w:rsidRPr="001822C8" w:rsidRDefault="000D74D7" w:rsidP="000D74D7">
                                    <w:r>
                                      <w:t>Gefühle gelten auf dem Maturn als Fehlfunktion.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94584941" name="Gewinkelte Verbindung 38"/>
                              <wps:cNvCnPr>
                                <a:stCxn id="1933578655" idx="3"/>
                              </wps:cNvCnPr>
                              <wps:spPr>
                                <a:xfrm flipV="1">
                                  <a:off x="2379283" y="-38128"/>
                                  <a:ext cx="555645" cy="250385"/>
                                </a:xfrm>
                                <a:prstGeom prst="bentConnector3">
                                  <a:avLst>
                                    <a:gd name="adj1" fmla="val 50000"/>
                                  </a:avLst>
                                </a:prstGeom>
                                <a:ln w="12700">
                                  <a:solidFill>
                                    <a:srgbClr val="ED254E"/>
                                  </a:solidFill>
                                  <a:beve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37C452" id="_x0000_s1114" style="position:absolute;margin-left:-.5pt;margin-top:30.5pt;width:172.45pt;height:36.4pt;z-index:252638208;mso-width-relative:margin;mso-height-relative:margin" coordorigin="7447,-381" coordsize="21901,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">
                      <v:shape id="_x0000_s1115" type="#_x0000_t202" style="position:absolute;left:7447;width:1634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" fillcolor="white [3201]" strokecolor="#b68aef" strokeweight="1.2pt">
                        <v:textbox style="mso-fit-shape-to-text:t">
                          <w:txbxContent>
                            <w:p w14:paraId="532A9A84" w14:textId="77777777" w:rsidR="000D74D7" w:rsidRPr="001822C8" w:rsidRDefault="000D74D7" w:rsidP="000D74D7">
                              <w:r>
                                <w:t>Gefühle gelten auf dem Maturn als Fehlfunktion.</w:t>
                              </w:r>
                            </w:p>
                          </w:txbxContent>
                        </v:textbox>
                      </v:shape>
                      <v:shape id="Gewinkelte Verbindung 38" o:spid="_x0000_s1116" type="#_x0000_t34" style="position:absolute;left:23792;top:-381;width:5557;height:250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" strokecolor="#ed254e" strokeweight="1pt">
                        <v:stroke endarrow="oval" joinstyle="bevel"/>
                      </v:shape>
                    </v:group>
                  </w:pict>
                </mc:Fallback>
              </mc:AlternateContent>
            </w:r>
          </w:p>
        </w:tc>
        <w:tc>
          <w:tcPr>
            <w:tcW w:w="1020" w:type="dxa"/>
            <w:vMerge/>
          </w:tcPr>
          <w:p w14:paraId="04FE2B77" w14:textId="77777777" w:rsidR="00A83A5B" w:rsidRDefault="00A83A5B">
            <w:pPr>
              <w:spacing w:line="240" w:lineRule="auto"/>
            </w:pPr>
          </w:p>
        </w:tc>
        <w:tc>
          <w:tcPr>
            <w:tcW w:w="4034" w:type="dxa"/>
          </w:tcPr>
          <w:p w14:paraId="25D62815" w14:textId="77777777" w:rsidR="00A83A5B" w:rsidRPr="005466EC" w:rsidRDefault="000D74D7" w:rsidP="00E55391">
            <w:pPr>
              <w:pStyle w:val="WTDBSchreiblinien"/>
              <w:jc w:val="right"/>
            </w:pPr>
            <w:r>
              <w:rPr>
                <w:noProof/>
              </w:rPr>
              <mc:AlternateContent>
                <mc:Choice Requires="wpg">
                  <w:drawing>
                    <wp:anchor distT="0" distB="0" distL="114300" distR="114300" simplePos="0" relativeHeight="252646400" behindDoc="0" locked="1" layoutInCell="1" allowOverlap="1" wp14:anchorId="4868B37F" wp14:editId="73BAF2A3">
                      <wp:simplePos x="0" y="0"/>
                      <wp:positionH relativeFrom="column">
                        <wp:posOffset>389890</wp:posOffset>
                      </wp:positionH>
                      <wp:positionV relativeFrom="paragraph">
                        <wp:posOffset>264406</wp:posOffset>
                      </wp:positionV>
                      <wp:extent cx="2152800" cy="619200"/>
                      <wp:effectExtent l="38100" t="38100" r="19050" b="15875"/>
                      <wp:wrapNone/>
                      <wp:docPr id="1592201436" name="Gruppieren 39"/>
                      <wp:cNvGraphicFramePr/>
                      <a:graphic xmlns:a="http://schemas.openxmlformats.org/drawingml/2006/main">
                        <a:graphicData uri="http://schemas.microsoft.com/office/word/2010/wordprocessingGroup">
                          <wpg:wgp>
                            <wpg:cNvGrpSpPr/>
                            <wpg:grpSpPr>
                              <a:xfrm>
                                <a:off x="0" y="0"/>
                                <a:ext cx="2152800" cy="619200"/>
                                <a:chOff x="187638" y="-35694"/>
                                <a:chExt cx="2154450" cy="619478"/>
                              </a:xfrm>
                            </wpg:grpSpPr>
                            <wps:wsp>
                              <wps:cNvPr id="995075217" name="Textfeld 1"/>
                              <wps:cNvSpPr txBox="1"/>
                              <wps:spPr>
                                <a:xfrm>
                                  <a:off x="707269" y="-19"/>
                                  <a:ext cx="1634819" cy="583803"/>
                                </a:xfrm>
                                <a:prstGeom prst="rect">
                                  <a:avLst/>
                                </a:prstGeom>
                                <a:solidFill>
                                  <a:schemeClr val="lt1"/>
                                </a:solidFill>
                                <a:ln w="15240">
                                  <a:solidFill>
                                    <a:srgbClr val="B68AEF"/>
                                  </a:solidFill>
                                </a:ln>
                              </wps:spPr>
                              <wps:txbx>
                                <w:txbxContent>
                                  <w:p w14:paraId="74A61DB1" w14:textId="77777777" w:rsidR="000D74D7" w:rsidRPr="001822C8" w:rsidRDefault="000D74D7" w:rsidP="000D74D7">
                                    <w:r>
                                      <w:t>Weil er so klein ist, hat man den Maturn bislang noch nicht entdeckt.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35672774" name="Gewinkelte Verbindung 38"/>
                              <wps:cNvCnPr>
                                <a:stCxn id="995075217" idx="1"/>
                              </wps:cNvCnPr>
                              <wps:spPr>
                                <a:xfrm rot="10800000">
                                  <a:off x="187638" y="-35694"/>
                                  <a:ext cx="519987" cy="327597"/>
                                </a:xfrm>
                                <a:prstGeom prst="bentConnector3">
                                  <a:avLst/>
                                </a:prstGeom>
                                <a:ln w="12700">
                                  <a:solidFill>
                                    <a:srgbClr val="ED254E"/>
                                  </a:solidFill>
                                  <a:beve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68B37F" id="_x0000_s1117" style="position:absolute;left:0;text-align:left;margin-left:30.7pt;margin-top:20.8pt;width:169.5pt;height:48.75pt;z-index:252646400;mso-width-relative:margin;mso-height-relative:margin" coordorigin="1876,-356" coordsize="21544,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">
                      <v:shape id="_x0000_s1118" type="#_x0000_t202" style="position:absolute;left:7072;width:16348;height: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" fillcolor="white [3201]" strokecolor="#b68aef" strokeweight="1.2pt">
                        <v:textbox style="mso-fit-shape-to-text:t">
                          <w:txbxContent>
                            <w:p w14:paraId="74A61DB1" w14:textId="77777777" w:rsidR="000D74D7" w:rsidRPr="001822C8" w:rsidRDefault="000D74D7" w:rsidP="000D74D7">
                              <w:r>
                                <w:t>Weil er so klein ist, hat man den Maturn bislang noch nicht entdeckt.</w:t>
                              </w:r>
                            </w:p>
                          </w:txbxContent>
                        </v:textbox>
                      </v:shape>
                      <v:shape id="Gewinkelte Verbindung 38" o:spid="_x0000_s1119" type="#_x0000_t34" style="position:absolute;left:1876;top:-356;width:5200;height:327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" strokecolor="#ed254e" strokeweight="1pt">
                        <v:stroke endarrow="oval" joinstyle="bevel"/>
                      </v:shape>
                      <w10:anchorlock/>
                    </v:group>
                  </w:pict>
                </mc:Fallback>
              </mc:AlternateContent>
            </w:r>
            <w:r w:rsidR="00A83A5B">
              <w:rPr>
                <w:noProof/>
              </w:rPr>
              <mc:AlternateContent>
                <mc:Choice Requires="wpg">
                  <w:drawing>
                    <wp:anchor distT="0" distB="0" distL="114300" distR="114300" simplePos="0" relativeHeight="252626944" behindDoc="0" locked="0" layoutInCell="1" allowOverlap="1" wp14:anchorId="65FB5FCF" wp14:editId="77976721">
                      <wp:simplePos x="0" y="0"/>
                      <wp:positionH relativeFrom="column">
                        <wp:posOffset>-1239520</wp:posOffset>
                      </wp:positionH>
                      <wp:positionV relativeFrom="paragraph">
                        <wp:posOffset>-637889</wp:posOffset>
                      </wp:positionV>
                      <wp:extent cx="2213610" cy="1864360"/>
                      <wp:effectExtent l="0" t="0" r="0" b="2540"/>
                      <wp:wrapNone/>
                      <wp:docPr id="436171220" name="Gruppieren 37"/>
                      <wp:cNvGraphicFramePr/>
                      <a:graphic xmlns:a="http://schemas.openxmlformats.org/drawingml/2006/main">
                        <a:graphicData uri="http://schemas.microsoft.com/office/word/2010/wordprocessingGroup">
                          <wpg:wgp>
                            <wpg:cNvGrpSpPr/>
                            <wpg:grpSpPr>
                              <a:xfrm>
                                <a:off x="0" y="0"/>
                                <a:ext cx="2213610" cy="1864360"/>
                                <a:chOff x="0" y="0"/>
                                <a:chExt cx="2213610" cy="1864360"/>
                              </a:xfrm>
                            </wpg:grpSpPr>
                            <pic:pic xmlns:pic="http://schemas.openxmlformats.org/drawingml/2006/picture">
                              <pic:nvPicPr>
                                <pic:cNvPr id="1862978801" name="Grafik 3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213610" cy="1864360"/>
                                </a:xfrm>
                                <a:prstGeom prst="rect">
                                  <a:avLst/>
                                </a:prstGeom>
                              </pic:spPr>
                            </pic:pic>
                            <wps:wsp>
                              <wps:cNvPr id="1103800750" name="Oval 36"/>
                              <wps:cNvSpPr/>
                              <wps:spPr>
                                <a:xfrm>
                                  <a:off x="353961" y="154858"/>
                                  <a:ext cx="1275735" cy="1275735"/>
                                </a:xfrm>
                                <a:prstGeom prst="ellipse">
                                  <a:avLst/>
                                </a:prstGeom>
                                <a:noFill/>
                                <a:ln>
                                  <a:solidFill>
                                    <a:srgbClr val="ED254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D499AC" id="Gruppieren 37" o:spid="_x0000_s1026" style="position:absolute;margin-left:-97.6pt;margin-top:-50.25pt;width:174.3pt;height:146.8pt;z-index:252626944" coordsize="22136,18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&#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">
                      <v:shape id="Grafik 35" o:spid="_x0000_s1027" type="#_x0000_t75" style="position:absolute;width:22136;height:1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">
                        <v:imagedata r:id="rId50" o:title=""/>
                      </v:shape>
                      <v:oval id="Oval 36" o:spid="_x0000_s1028" style="position:absolute;left:3539;top:1548;width:12757;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" filled="f" strokecolor="#ed254e" strokeweight="1pt">
                        <v:stroke joinstyle="miter"/>
                      </v:oval>
                    </v:group>
                  </w:pict>
                </mc:Fallback>
              </mc:AlternateContent>
            </w:r>
          </w:p>
        </w:tc>
      </w:tr>
      <w:tr w:rsidR="00A83A5B" w14:paraId="05CFD1FA" w14:textId="77777777" w:rsidTr="004B0491">
        <w:trPr>
          <w:trHeight w:val="851"/>
        </w:trPr>
        <w:tc>
          <w:tcPr>
            <w:tcW w:w="3720" w:type="dxa"/>
          </w:tcPr>
          <w:p w14:paraId="76B56C70" w14:textId="77777777" w:rsidR="00A83A5B" w:rsidRDefault="00A83A5B" w:rsidP="00E90BEB">
            <w:pPr>
              <w:spacing w:line="240" w:lineRule="auto"/>
            </w:pPr>
          </w:p>
        </w:tc>
        <w:tc>
          <w:tcPr>
            <w:tcW w:w="1020" w:type="dxa"/>
            <w:vMerge/>
          </w:tcPr>
          <w:p w14:paraId="290DFB27" w14:textId="77777777" w:rsidR="00A83A5B" w:rsidRDefault="00A83A5B">
            <w:pPr>
              <w:spacing w:line="240" w:lineRule="auto"/>
            </w:pPr>
          </w:p>
        </w:tc>
        <w:tc>
          <w:tcPr>
            <w:tcW w:w="4034" w:type="dxa"/>
          </w:tcPr>
          <w:p w14:paraId="1868C164" w14:textId="77777777" w:rsidR="00A83A5B" w:rsidRPr="005466EC" w:rsidRDefault="000D74D7" w:rsidP="00E55391">
            <w:pPr>
              <w:pStyle w:val="WTDBSchreiblinien"/>
              <w:jc w:val="right"/>
            </w:pPr>
            <w:r>
              <w:rPr>
                <w:noProof/>
              </w:rPr>
              <mc:AlternateContent>
                <mc:Choice Requires="wpg">
                  <w:drawing>
                    <wp:anchor distT="0" distB="0" distL="114300" distR="114300" simplePos="0" relativeHeight="252648448" behindDoc="0" locked="1" layoutInCell="1" allowOverlap="1" wp14:anchorId="065C6284" wp14:editId="213C0971">
                      <wp:simplePos x="0" y="0"/>
                      <wp:positionH relativeFrom="column">
                        <wp:posOffset>309245</wp:posOffset>
                      </wp:positionH>
                      <wp:positionV relativeFrom="paragraph">
                        <wp:posOffset>-63500</wp:posOffset>
                      </wp:positionV>
                      <wp:extent cx="2233930" cy="1102995"/>
                      <wp:effectExtent l="38100" t="38100" r="13970" b="14605"/>
                      <wp:wrapNone/>
                      <wp:docPr id="112770359" name="Gruppieren 39"/>
                      <wp:cNvGraphicFramePr/>
                      <a:graphic xmlns:a="http://schemas.openxmlformats.org/drawingml/2006/main">
                        <a:graphicData uri="http://schemas.microsoft.com/office/word/2010/wordprocessingGroup">
                          <wpg:wgp>
                            <wpg:cNvGrpSpPr/>
                            <wpg:grpSpPr>
                              <a:xfrm>
                                <a:off x="0" y="0"/>
                                <a:ext cx="2233930" cy="1102995"/>
                                <a:chOff x="104202" y="-519946"/>
                                <a:chExt cx="2237701" cy="1103714"/>
                              </a:xfrm>
                            </wpg:grpSpPr>
                            <wps:wsp>
                              <wps:cNvPr id="1291288135" name="Textfeld 1"/>
                              <wps:cNvSpPr txBox="1"/>
                              <wps:spPr>
                                <a:xfrm>
                                  <a:off x="707084" y="-36"/>
                                  <a:ext cx="1634819" cy="583804"/>
                                </a:xfrm>
                                <a:prstGeom prst="rect">
                                  <a:avLst/>
                                </a:prstGeom>
                                <a:solidFill>
                                  <a:schemeClr val="lt1"/>
                                </a:solidFill>
                                <a:ln w="15240">
                                  <a:solidFill>
                                    <a:srgbClr val="B68AEF"/>
                                  </a:solidFill>
                                </a:ln>
                              </wps:spPr>
                              <wps:txbx>
                                <w:txbxContent>
                                  <w:p w14:paraId="2FC6012F" w14:textId="77777777" w:rsidR="000D74D7" w:rsidRPr="001822C8" w:rsidRDefault="000D74D7" w:rsidP="000D74D7">
                                    <w:r>
                                      <w:t>Der Maturn hat den gleichen Sauerstoffgehalt wie die 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203625026" name="Gewinkelte Verbindung 38"/>
                              <wps:cNvCnPr>
                                <a:stCxn id="1291288135" idx="1"/>
                              </wps:cNvCnPr>
                              <wps:spPr>
                                <a:xfrm rot="10800000">
                                  <a:off x="104202" y="-519946"/>
                                  <a:ext cx="602876" cy="811777"/>
                                </a:xfrm>
                                <a:prstGeom prst="bentConnector2">
                                  <a:avLst/>
                                </a:prstGeom>
                                <a:ln w="12700">
                                  <a:solidFill>
                                    <a:srgbClr val="ED254E"/>
                                  </a:solidFill>
                                  <a:beve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5C6284" id="_x0000_s1120" style="position:absolute;left:0;text-align:left;margin-left:24.35pt;margin-top:-5pt;width:175.9pt;height:86.85pt;z-index:252648448;mso-width-relative:margin;mso-height-relative:margin" coordorigin="1042,-5199" coordsize="22377,1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">
                      <v:shape id="_x0000_s1121" type="#_x0000_t202" style="position:absolute;left:7070;width:16349;height: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" fillcolor="white [3201]" strokecolor="#b68aef" strokeweight="1.2pt">
                        <v:textbox style="mso-fit-shape-to-text:t">
                          <w:txbxContent>
                            <w:p w14:paraId="2FC6012F" w14:textId="77777777" w:rsidR="000D74D7" w:rsidRPr="001822C8" w:rsidRDefault="000D74D7" w:rsidP="000D74D7">
                              <w:r>
                                <w:t>Der Maturn hat den gleichen Sauerstoffgehalt wie die Erde.</w:t>
                              </w:r>
                            </w:p>
                          </w:txbxContent>
                        </v:textbox>
                      </v:shape>
                      <v:shapetype id="_x0000_t33" coordsize="21600,21600" o:spt="33" o:oned="t" path="m,l21600,r,21600e" filled="f">
                        <v:stroke joinstyle="miter"/>
                        <v:path arrowok="t" fillok="f" o:connecttype="none"/>
                        <o:lock v:ext="edit" shapetype="t"/>
                      </v:shapetype>
                      <v:shape id="Gewinkelte Verbindung 38" o:spid="_x0000_s1122" type="#_x0000_t33" style="position:absolute;left:1042;top:-5199;width:6028;height:811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" strokecolor="#ed254e" strokeweight="1pt">
                        <v:stroke endarrow="oval" joinstyle="bevel"/>
                      </v:shape>
                      <w10:anchorlock/>
                    </v:group>
                  </w:pict>
                </mc:Fallback>
              </mc:AlternateContent>
            </w:r>
          </w:p>
        </w:tc>
      </w:tr>
      <w:tr w:rsidR="00A83A5B" w14:paraId="5EB7E042" w14:textId="77777777" w:rsidTr="004B0491">
        <w:trPr>
          <w:trHeight w:val="851"/>
        </w:trPr>
        <w:tc>
          <w:tcPr>
            <w:tcW w:w="3720" w:type="dxa"/>
          </w:tcPr>
          <w:p w14:paraId="10B72396" w14:textId="77777777" w:rsidR="00A83A5B" w:rsidRDefault="00A83A5B" w:rsidP="00E90BEB">
            <w:pPr>
              <w:spacing w:line="240" w:lineRule="auto"/>
            </w:pPr>
          </w:p>
        </w:tc>
        <w:tc>
          <w:tcPr>
            <w:tcW w:w="1020" w:type="dxa"/>
            <w:vMerge/>
          </w:tcPr>
          <w:p w14:paraId="5CDCFB12" w14:textId="77777777" w:rsidR="00A83A5B" w:rsidRDefault="00A83A5B">
            <w:pPr>
              <w:spacing w:line="240" w:lineRule="auto"/>
            </w:pPr>
          </w:p>
        </w:tc>
        <w:tc>
          <w:tcPr>
            <w:tcW w:w="4034" w:type="dxa"/>
          </w:tcPr>
          <w:p w14:paraId="2498C99E" w14:textId="77777777" w:rsidR="00A83A5B" w:rsidRDefault="00A83A5B" w:rsidP="00E55391">
            <w:pPr>
              <w:pStyle w:val="WTDBSchreiblinien"/>
              <w:jc w:val="right"/>
            </w:pPr>
          </w:p>
          <w:p w14:paraId="147B7157" w14:textId="77777777" w:rsidR="000D74D7" w:rsidRPr="000D74D7" w:rsidRDefault="000D74D7" w:rsidP="000D74D7">
            <w:pPr>
              <w:tabs>
                <w:tab w:val="left" w:pos="1191"/>
              </w:tabs>
            </w:pPr>
            <w:r>
              <w:tab/>
            </w:r>
            <w:r>
              <w:rPr>
                <w:noProof/>
              </w:rPr>
              <w:drawing>
                <wp:anchor distT="0" distB="0" distL="114300" distR="114300" simplePos="0" relativeHeight="252653568" behindDoc="0" locked="1" layoutInCell="1" allowOverlap="1" wp14:anchorId="17430354" wp14:editId="00E367BD">
                  <wp:simplePos x="0" y="0"/>
                  <wp:positionH relativeFrom="column">
                    <wp:posOffset>2443480</wp:posOffset>
                  </wp:positionH>
                  <wp:positionV relativeFrom="paragraph">
                    <wp:posOffset>237490</wp:posOffset>
                  </wp:positionV>
                  <wp:extent cx="355600" cy="551815"/>
                  <wp:effectExtent l="0" t="0" r="0" b="0"/>
                  <wp:wrapNone/>
                  <wp:docPr id="15942359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35941" name="Grafik 159423594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5600" cy="551815"/>
                          </a:xfrm>
                          <a:prstGeom prst="rect">
                            <a:avLst/>
                          </a:prstGeom>
                        </pic:spPr>
                      </pic:pic>
                    </a:graphicData>
                  </a:graphic>
                  <wp14:sizeRelH relativeFrom="margin">
                    <wp14:pctWidth>0</wp14:pctWidth>
                  </wp14:sizeRelH>
                  <wp14:sizeRelV relativeFrom="margin">
                    <wp14:pctHeight>0</wp14:pctHeight>
                  </wp14:sizeRelV>
                </wp:anchor>
              </w:drawing>
            </w:r>
          </w:p>
        </w:tc>
      </w:tr>
      <w:tr w:rsidR="005466EC" w14:paraId="08002D72" w14:textId="77777777" w:rsidTr="004B0491">
        <w:trPr>
          <w:trHeight w:val="2322"/>
        </w:trPr>
        <w:tc>
          <w:tcPr>
            <w:tcW w:w="8774" w:type="dxa"/>
            <w:gridSpan w:val="3"/>
            <w:vAlign w:val="bottom"/>
          </w:tcPr>
          <w:p w14:paraId="4F233305" w14:textId="77777777" w:rsidR="000D74D7" w:rsidRPr="000D74D7" w:rsidRDefault="000D74D7" w:rsidP="000D74D7">
            <w:pPr>
              <w:rPr>
                <w:b/>
                <w:bCs/>
              </w:rPr>
            </w:pPr>
            <w:r w:rsidRPr="000D74D7">
              <w:rPr>
                <w:b/>
                <w:bCs/>
              </w:rPr>
              <w:t>Korrektur</w:t>
            </w:r>
            <w:r>
              <w:rPr>
                <w:b/>
                <w:bCs/>
              </w:rPr>
              <w:t>:</w:t>
            </w:r>
          </w:p>
          <w:p w14:paraId="14692800" w14:textId="77777777" w:rsidR="005466EC" w:rsidRPr="003A2879" w:rsidRDefault="005466EC" w:rsidP="000D74D7">
            <w:pPr>
              <w:pStyle w:val="WTDBSchreiblinien"/>
              <w:rPr>
                <w:rStyle w:val="WTDBSchreiblinie"/>
              </w:rPr>
            </w:pPr>
            <w:r w:rsidRPr="003A2879">
              <w:rPr>
                <w:rStyle w:val="WTDBSchreiblinie"/>
              </w:rPr>
              <w:t>_____________________________________________________</w:t>
            </w:r>
            <w:r w:rsidR="003A2879">
              <w:rPr>
                <w:rStyle w:val="WTDBSchreiblinie"/>
              </w:rPr>
              <w:t>______</w:t>
            </w:r>
            <w:r w:rsidRPr="003A2879">
              <w:rPr>
                <w:rStyle w:val="WTDBSchreiblinie"/>
              </w:rPr>
              <w:t>___</w:t>
            </w:r>
            <w:r w:rsidR="00E55391" w:rsidRPr="003A2879">
              <w:rPr>
                <w:rStyle w:val="WTDBSchreiblinie"/>
              </w:rPr>
              <w:t>____</w:t>
            </w:r>
            <w:r w:rsidR="001824A3" w:rsidRPr="003A2879">
              <w:rPr>
                <w:rStyle w:val="WTDBSchreiblinie"/>
              </w:rPr>
              <w:t>_</w:t>
            </w:r>
            <w:r w:rsidR="00E55391" w:rsidRPr="003A2879">
              <w:rPr>
                <w:rStyle w:val="WTDBSchreiblinie"/>
              </w:rPr>
              <w:t>_</w:t>
            </w:r>
            <w:r w:rsidRPr="003A2879">
              <w:rPr>
                <w:rStyle w:val="WTDBSchreiblinie"/>
              </w:rPr>
              <w:t>_____</w:t>
            </w:r>
          </w:p>
          <w:p w14:paraId="21305208" w14:textId="77777777" w:rsidR="003A2879" w:rsidRPr="003A2879" w:rsidRDefault="003A2879" w:rsidP="003A2879">
            <w:pPr>
              <w:pStyle w:val="WTDBSchreiblinien"/>
              <w:rPr>
                <w:rStyle w:val="WTDBSchreiblinie"/>
              </w:rPr>
            </w:pPr>
            <w:r w:rsidRPr="003A2879">
              <w:rPr>
                <w:rStyle w:val="WTDBSchreiblinie"/>
              </w:rPr>
              <w:t>_____________________________________________________</w:t>
            </w:r>
            <w:r>
              <w:rPr>
                <w:rStyle w:val="WTDBSchreiblinie"/>
              </w:rPr>
              <w:t>______</w:t>
            </w:r>
            <w:r w:rsidRPr="003A2879">
              <w:rPr>
                <w:rStyle w:val="WTDBSchreiblinie"/>
              </w:rPr>
              <w:t>______________</w:t>
            </w:r>
          </w:p>
          <w:p w14:paraId="55C7C210" w14:textId="77777777" w:rsidR="003A2879" w:rsidRPr="003A2879" w:rsidRDefault="003A2879" w:rsidP="003A2879">
            <w:pPr>
              <w:pStyle w:val="WTDBSchreiblinien"/>
              <w:rPr>
                <w:rStyle w:val="WTDBSchreiblinie"/>
              </w:rPr>
            </w:pPr>
            <w:r w:rsidRPr="003A2879">
              <w:rPr>
                <w:rStyle w:val="WTDBSchreiblinie"/>
              </w:rPr>
              <w:t>_____________________________________________________</w:t>
            </w:r>
            <w:r>
              <w:rPr>
                <w:rStyle w:val="WTDBSchreiblinie"/>
              </w:rPr>
              <w:t>______</w:t>
            </w:r>
            <w:r w:rsidRPr="003A2879">
              <w:rPr>
                <w:rStyle w:val="WTDBSchreiblinie"/>
              </w:rPr>
              <w:t>______________</w:t>
            </w:r>
          </w:p>
          <w:p w14:paraId="6B6CD2C0" w14:textId="77777777" w:rsidR="003A2879" w:rsidRPr="003A2879" w:rsidRDefault="003A2879" w:rsidP="003A2879">
            <w:pPr>
              <w:pStyle w:val="WTDBSchreiblinien"/>
              <w:rPr>
                <w:rStyle w:val="WTDBSchreiblinie"/>
              </w:rPr>
            </w:pPr>
            <w:r w:rsidRPr="003A2879">
              <w:rPr>
                <w:rStyle w:val="WTDBSchreiblinie"/>
              </w:rPr>
              <w:t>_____________________________________________________</w:t>
            </w:r>
            <w:r>
              <w:rPr>
                <w:rStyle w:val="WTDBSchreiblinie"/>
              </w:rPr>
              <w:t>______</w:t>
            </w:r>
            <w:r w:rsidRPr="003A2879">
              <w:rPr>
                <w:rStyle w:val="WTDBSchreiblinie"/>
              </w:rPr>
              <w:t>______________</w:t>
            </w:r>
          </w:p>
          <w:p w14:paraId="48DE0204" w14:textId="77777777" w:rsidR="005466EC" w:rsidRPr="003A2879" w:rsidRDefault="003A2879" w:rsidP="000D74D7">
            <w:pPr>
              <w:pStyle w:val="WTDBSchreiblinien"/>
              <w:rPr>
                <w:b w:val="0"/>
                <w:bCs w:val="0"/>
                <w:sz w:val="24"/>
                <w:szCs w:val="24"/>
              </w:rPr>
            </w:pPr>
            <w:r w:rsidRPr="003A2879">
              <w:rPr>
                <w:rStyle w:val="WTDBSchreiblinie"/>
              </w:rPr>
              <w:t>_____________________________________________________</w:t>
            </w:r>
            <w:r>
              <w:rPr>
                <w:rStyle w:val="WTDBSchreiblinie"/>
              </w:rPr>
              <w:t>______</w:t>
            </w:r>
            <w:r w:rsidRPr="003A2879">
              <w:rPr>
                <w:rStyle w:val="WTDBSchreiblinie"/>
              </w:rPr>
              <w:t>______________</w:t>
            </w:r>
          </w:p>
        </w:tc>
      </w:tr>
      <w:tr w:rsidR="00A83A5B" w14:paraId="5DEA4F8A" w14:textId="77777777" w:rsidTr="004B0491">
        <w:trPr>
          <w:trHeight w:val="567"/>
        </w:trPr>
        <w:tc>
          <w:tcPr>
            <w:tcW w:w="8774" w:type="dxa"/>
            <w:gridSpan w:val="3"/>
          </w:tcPr>
          <w:p w14:paraId="09DC27AA" w14:textId="77777777" w:rsidR="00A83A5B" w:rsidRPr="005466EC" w:rsidRDefault="00A83A5B" w:rsidP="00E55391">
            <w:pPr>
              <w:pStyle w:val="WTDBSchreiblinien"/>
              <w:jc w:val="right"/>
            </w:pPr>
          </w:p>
        </w:tc>
      </w:tr>
    </w:tbl>
    <w:p w14:paraId="00FA567A" w14:textId="77777777" w:rsidR="00A83A5B" w:rsidRPr="00A83A5B" w:rsidRDefault="00A83A5B" w:rsidP="00A83A5B">
      <w:pPr>
        <w:pStyle w:val="WTDBHeadline21pt"/>
      </w:pPr>
      <w:r w:rsidRPr="00A83A5B">
        <w:t>Rätselhafte Botschaft</w:t>
      </w:r>
    </w:p>
    <w:p w14:paraId="1ED424AB" w14:textId="77777777" w:rsidR="000D74D7" w:rsidRPr="00723A38" w:rsidRDefault="000D74D7" w:rsidP="00723A38">
      <w:pPr>
        <w:pStyle w:val="WTDB2024Aufgabenstellung"/>
      </w:pPr>
      <w:r w:rsidRPr="00723A38">
        <w:t>Die Bewohner des Planeten Maturn schicken Botschaften, um A3B3 zurückzuholen. Doch bei dieser Nachricht ist etwas schiefgegangen. Ergänze die fehlenden Silben aus dem Kasten.</w:t>
      </w:r>
    </w:p>
    <w:tbl>
      <w:tblPr>
        <w:tblStyle w:val="Tabellenraster"/>
        <w:tblW w:w="9073" w:type="dxa"/>
        <w:tblInd w:w="-147" w:type="dxa"/>
        <w:tblBorders>
          <w:insideH w:val="none" w:sz="0" w:space="0" w:color="auto"/>
          <w:insideV w:val="none" w:sz="0" w:space="0" w:color="auto"/>
        </w:tblBorders>
        <w:tblLook w:val="04A0" w:firstRow="1" w:lastRow="0" w:firstColumn="1" w:lastColumn="0" w:noHBand="0" w:noVBand="1"/>
      </w:tblPr>
      <w:tblGrid>
        <w:gridCol w:w="9073"/>
      </w:tblGrid>
      <w:tr w:rsidR="000D74D7" w14:paraId="5AC4F061" w14:textId="77777777" w:rsidTr="000D74D7">
        <w:tc>
          <w:tcPr>
            <w:tcW w:w="9073" w:type="dxa"/>
            <w:tcBorders>
              <w:top w:val="nil"/>
              <w:left w:val="nil"/>
              <w:bottom w:val="single" w:sz="18" w:space="0" w:color="B68AEF"/>
              <w:right w:val="nil"/>
            </w:tcBorders>
          </w:tcPr>
          <w:p w14:paraId="4B8F7D40" w14:textId="77777777" w:rsidR="000D74D7" w:rsidRDefault="000D74D7" w:rsidP="000D74D7">
            <w:pPr>
              <w:pStyle w:val="WTDBWortboxtext"/>
              <w:jc w:val="left"/>
            </w:pPr>
            <w:r>
              <w:drawing>
                <wp:anchor distT="0" distB="0" distL="114300" distR="114300" simplePos="0" relativeHeight="252655616" behindDoc="0" locked="1" layoutInCell="1" allowOverlap="1" wp14:anchorId="2F0F764F" wp14:editId="7F3A7476">
                  <wp:simplePos x="0" y="0"/>
                  <wp:positionH relativeFrom="column">
                    <wp:posOffset>5530215</wp:posOffset>
                  </wp:positionH>
                  <wp:positionV relativeFrom="paragraph">
                    <wp:posOffset>-310515</wp:posOffset>
                  </wp:positionV>
                  <wp:extent cx="356400" cy="550800"/>
                  <wp:effectExtent l="0" t="0" r="0" b="0"/>
                  <wp:wrapNone/>
                  <wp:docPr id="16097964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35941" name="Grafik 159423594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6400" cy="550800"/>
                          </a:xfrm>
                          <a:prstGeom prst="rect">
                            <a:avLst/>
                          </a:prstGeom>
                        </pic:spPr>
                      </pic:pic>
                    </a:graphicData>
                  </a:graphic>
                  <wp14:sizeRelH relativeFrom="margin">
                    <wp14:pctWidth>0</wp14:pctWidth>
                  </wp14:sizeRelH>
                  <wp14:sizeRelV relativeFrom="margin">
                    <wp14:pctHeight>0</wp14:pctHeight>
                  </wp14:sizeRelV>
                </wp:anchor>
              </w:drawing>
            </w:r>
          </w:p>
        </w:tc>
      </w:tr>
      <w:tr w:rsidR="000D74D7" w14:paraId="5ABA0CDA" w14:textId="77777777" w:rsidTr="000D74D7">
        <w:trPr>
          <w:trHeight w:val="1701"/>
        </w:trPr>
        <w:tc>
          <w:tcPr>
            <w:tcW w:w="9073" w:type="dxa"/>
            <w:tcBorders>
              <w:top w:val="single" w:sz="18" w:space="0" w:color="B68AEF"/>
              <w:left w:val="single" w:sz="18" w:space="0" w:color="B68AEF"/>
              <w:bottom w:val="single" w:sz="18" w:space="0" w:color="B68AEF"/>
              <w:right w:val="single" w:sz="18" w:space="0" w:color="B68AEF"/>
            </w:tcBorders>
            <w:tcMar>
              <w:bottom w:w="227" w:type="dxa"/>
            </w:tcMar>
            <w:vAlign w:val="center"/>
          </w:tcPr>
          <w:p w14:paraId="50469F97" w14:textId="77777777" w:rsidR="000D74D7" w:rsidRPr="000D74D7" w:rsidRDefault="000D74D7" w:rsidP="00723A38">
            <w:pPr>
              <w:pStyle w:val="WTDB2024Lckentextrot"/>
              <w:rPr>
                <w:rFonts w:ascii="Roboto" w:hAnsi="Roboto" w:cs="Roboto"/>
                <w:color w:val="E6264E"/>
                <w:lang w:eastAsia="de-DE"/>
              </w:rPr>
            </w:pPr>
            <w:r w:rsidRPr="000D74D7">
              <w:t xml:space="preserve">A3B3, wo </w:t>
            </w:r>
            <w:r w:rsidRPr="004B0491">
              <w:rPr>
                <w:rStyle w:val="WTDBSchreiblinie"/>
                <w:b w:val="0"/>
                <w:bCs/>
              </w:rPr>
              <w:t>____________</w:t>
            </w:r>
            <w:r w:rsidRPr="00424C10">
              <w:rPr>
                <w:rStyle w:val="WTDBSchreiblinie"/>
              </w:rPr>
              <w:t xml:space="preserve"> </w:t>
            </w:r>
            <w:r w:rsidRPr="000D74D7">
              <w:t>du? Bist du auf ei</w:t>
            </w:r>
            <w:r w:rsidRPr="004B0491">
              <w:rPr>
                <w:rStyle w:val="WTDBSchreiblinie"/>
                <w:b w:val="0"/>
                <w:bCs/>
              </w:rPr>
              <w:t>____________</w:t>
            </w:r>
            <w:r>
              <w:rPr>
                <w:rStyle w:val="WTDBSchreiblinie"/>
              </w:rPr>
              <w:t xml:space="preserve"> </w:t>
            </w:r>
            <w:r w:rsidRPr="000D74D7">
              <w:t>an</w:t>
            </w:r>
            <w:r w:rsidRPr="004B0491">
              <w:rPr>
                <w:rStyle w:val="WTDBSchreiblinie"/>
                <w:b w:val="0"/>
                <w:bCs/>
              </w:rPr>
              <w:t>____________</w:t>
            </w:r>
            <w:r w:rsidRPr="000D74D7">
              <w:t>ren</w:t>
            </w:r>
          </w:p>
          <w:p w14:paraId="40654257" w14:textId="77777777" w:rsidR="000D74D7" w:rsidRDefault="000D74D7" w:rsidP="00723A38">
            <w:pPr>
              <w:pStyle w:val="WTDB2024Lckentextrot"/>
              <w:rPr>
                <w:rFonts w:ascii="Roboto" w:hAnsi="Roboto" w:cs="Roboto"/>
                <w:color w:val="E6264E"/>
                <w:szCs w:val="20"/>
                <w:lang w:eastAsia="de-DE"/>
              </w:rPr>
            </w:pPr>
            <w:r w:rsidRPr="000D74D7">
              <w:t>Pla</w:t>
            </w:r>
            <w:r w:rsidRPr="004B0491">
              <w:rPr>
                <w:rStyle w:val="WTDBSchreiblinie"/>
                <w:b w:val="0"/>
                <w:bCs/>
              </w:rPr>
              <w:t>____________</w:t>
            </w:r>
            <w:r w:rsidRPr="000D74D7">
              <w:t>ten unter</w:t>
            </w:r>
            <w:r>
              <w:rPr>
                <w:rFonts w:ascii="Roboto" w:hAnsi="Roboto" w:cs="Roboto"/>
                <w:color w:val="E6264E"/>
                <w:lang w:eastAsia="de-DE"/>
              </w:rPr>
              <w:t xml:space="preserve"> </w:t>
            </w:r>
            <w:r w:rsidRPr="004B0491">
              <w:rPr>
                <w:rStyle w:val="WTDBSchreiblinie"/>
                <w:b w:val="0"/>
                <w:bCs/>
              </w:rPr>
              <w:t>____________</w:t>
            </w:r>
            <w:r w:rsidRPr="000D74D7">
              <w:t>? Komm end</w:t>
            </w:r>
            <w:r w:rsidRPr="004B0491">
              <w:rPr>
                <w:rStyle w:val="WTDBSchreiblinie"/>
                <w:b w:val="0"/>
                <w:bCs/>
              </w:rPr>
              <w:t>____________</w:t>
            </w:r>
            <w:r w:rsidRPr="000D74D7">
              <w:rPr>
                <w:rFonts w:ascii="Roboto" w:hAnsi="Roboto" w:cs="Roboto"/>
                <w:color w:val="E6264E"/>
                <w:lang w:eastAsia="de-DE"/>
              </w:rPr>
              <w:t xml:space="preserve"> </w:t>
            </w:r>
            <w:r w:rsidRPr="000D74D7">
              <w:t>zurück nac</w:t>
            </w:r>
            <w:r>
              <w:rPr>
                <w:rFonts w:ascii="Roboto" w:hAnsi="Roboto" w:cs="Roboto"/>
                <w:color w:val="E6264E"/>
                <w:szCs w:val="20"/>
                <w:lang w:eastAsia="de-DE"/>
              </w:rPr>
              <w:t>h</w:t>
            </w:r>
          </w:p>
          <w:p w14:paraId="07AEDF52" w14:textId="77777777" w:rsidR="000D74D7" w:rsidRPr="000D74D7" w:rsidRDefault="000D74D7" w:rsidP="00723A38">
            <w:pPr>
              <w:pStyle w:val="WTDB2024Lckentextrot"/>
              <w:rPr>
                <w:rFonts w:ascii="Roboto" w:hAnsi="Roboto" w:cs="Roboto"/>
                <w:color w:val="E6264E"/>
                <w:szCs w:val="20"/>
                <w:lang w:eastAsia="de-DE"/>
              </w:rPr>
            </w:pPr>
            <w:r w:rsidRPr="004B0491">
              <w:rPr>
                <w:rStyle w:val="WTDBSchreiblinie"/>
                <w:b w:val="0"/>
                <w:bCs/>
              </w:rPr>
              <w:t>____________</w:t>
            </w:r>
            <w:r w:rsidRPr="000D74D7">
              <w:t>se.</w:t>
            </w:r>
            <w:r>
              <w:t xml:space="preserve"> </w:t>
            </w:r>
            <w:r w:rsidRPr="000D74D7">
              <w:t>Wir war</w:t>
            </w:r>
            <w:r w:rsidRPr="004B0491">
              <w:rPr>
                <w:rStyle w:val="WTDBSchreiblinie"/>
                <w:b w:val="0"/>
                <w:bCs/>
              </w:rPr>
              <w:t>____________</w:t>
            </w:r>
            <w:r w:rsidR="004B0491">
              <w:rPr>
                <w:rStyle w:val="WTDBSchreiblinie"/>
                <w:b w:val="0"/>
                <w:bCs/>
              </w:rPr>
              <w:t xml:space="preserve"> </w:t>
            </w:r>
            <w:r w:rsidRPr="000D74D7">
              <w:t>auf dich.</w:t>
            </w:r>
            <w:r>
              <w:rPr>
                <w:rStyle w:val="WTDBSchreiblinie"/>
                <w:b w:val="0"/>
                <w:bCs/>
              </w:rPr>
              <w:t xml:space="preserve"> </w:t>
            </w:r>
            <w:r w:rsidRPr="004B0491">
              <w:rPr>
                <w:rStyle w:val="WTDBSchreiblinie"/>
                <w:b w:val="0"/>
                <w:bCs/>
              </w:rPr>
              <w:t>____________</w:t>
            </w:r>
            <w:r>
              <w:t xml:space="preserve">de dich, wenn du </w:t>
            </w:r>
            <w:r w:rsidRPr="004B0491">
              <w:rPr>
                <w:rStyle w:val="WTDBSchreiblinie"/>
                <w:b w:val="0"/>
                <w:bCs/>
              </w:rPr>
              <w:t>____________</w:t>
            </w:r>
            <w:r>
              <w:t>fe für den Rück</w:t>
            </w:r>
            <w:r w:rsidRPr="004B0491">
              <w:rPr>
                <w:rStyle w:val="WTDBSchreiblinie"/>
                <w:b w:val="0"/>
                <w:bCs/>
              </w:rPr>
              <w:t>____________</w:t>
            </w:r>
            <w:r>
              <w:rPr>
                <w:rStyle w:val="WTDBSchreiblinie"/>
              </w:rPr>
              <w:t xml:space="preserve"> </w:t>
            </w:r>
            <w:r>
              <w:t>brauchst.</w:t>
            </w:r>
          </w:p>
        </w:tc>
      </w:tr>
      <w:tr w:rsidR="000D74D7" w14:paraId="490273E5" w14:textId="77777777" w:rsidTr="000D74D7">
        <w:tc>
          <w:tcPr>
            <w:tcW w:w="9073" w:type="dxa"/>
            <w:tcBorders>
              <w:top w:val="single" w:sz="18" w:space="0" w:color="B68AEF"/>
              <w:left w:val="nil"/>
              <w:bottom w:val="nil"/>
              <w:right w:val="nil"/>
            </w:tcBorders>
          </w:tcPr>
          <w:p w14:paraId="2E8BECA6" w14:textId="77777777" w:rsidR="000D74D7" w:rsidRPr="000D74D7" w:rsidRDefault="000D74D7" w:rsidP="000D74D7">
            <w:pPr>
              <w:pStyle w:val="WTDBArbeitsblatt11pt"/>
              <w:spacing w:line="360" w:lineRule="exact"/>
            </w:pPr>
            <w:r>
              <w:drawing>
                <wp:anchor distT="0" distB="0" distL="114300" distR="114300" simplePos="0" relativeHeight="252652544" behindDoc="1" locked="1" layoutInCell="1" allowOverlap="1" wp14:anchorId="0092CE51" wp14:editId="1B01A377">
                  <wp:simplePos x="0" y="0"/>
                  <wp:positionH relativeFrom="column">
                    <wp:posOffset>3470910</wp:posOffset>
                  </wp:positionH>
                  <wp:positionV relativeFrom="paragraph">
                    <wp:posOffset>170180</wp:posOffset>
                  </wp:positionV>
                  <wp:extent cx="2310765" cy="1003935"/>
                  <wp:effectExtent l="0" t="0" r="635" b="0"/>
                  <wp:wrapNone/>
                  <wp:docPr id="16405122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12296" name="Grafik 164051229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10765" cy="100393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2651520" behindDoc="0" locked="1" layoutInCell="1" allowOverlap="1" wp14:anchorId="28E8BBE3" wp14:editId="037CC687">
                  <wp:simplePos x="0" y="0"/>
                  <wp:positionH relativeFrom="column">
                    <wp:posOffset>3060065</wp:posOffset>
                  </wp:positionH>
                  <wp:positionV relativeFrom="paragraph">
                    <wp:posOffset>-129540</wp:posOffset>
                  </wp:positionV>
                  <wp:extent cx="2470785" cy="647700"/>
                  <wp:effectExtent l="0" t="0" r="5715" b="0"/>
                  <wp:wrapNone/>
                  <wp:docPr id="10001620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2024" name="Grafik 1000162024"/>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470785" cy="647700"/>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2650496" behindDoc="0" locked="1" layoutInCell="1" allowOverlap="1" wp14:anchorId="64D8D6B6" wp14:editId="6DB1E602">
                      <wp:simplePos x="0" y="0"/>
                      <wp:positionH relativeFrom="column">
                        <wp:posOffset>-72390</wp:posOffset>
                      </wp:positionH>
                      <wp:positionV relativeFrom="paragraph">
                        <wp:posOffset>484505</wp:posOffset>
                      </wp:positionV>
                      <wp:extent cx="4006800" cy="583200"/>
                      <wp:effectExtent l="0" t="0" r="6985" b="13970"/>
                      <wp:wrapNone/>
                      <wp:docPr id="1036774575" name="Textfeld 1"/>
                      <wp:cNvGraphicFramePr/>
                      <a:graphic xmlns:a="http://schemas.openxmlformats.org/drawingml/2006/main">
                        <a:graphicData uri="http://schemas.microsoft.com/office/word/2010/wordprocessingShape">
                          <wps:wsp>
                            <wps:cNvSpPr txBox="1"/>
                            <wps:spPr>
                              <a:xfrm>
                                <a:off x="0" y="0"/>
                                <a:ext cx="4006800" cy="583200"/>
                              </a:xfrm>
                              <a:prstGeom prst="rect">
                                <a:avLst/>
                              </a:prstGeom>
                              <a:solidFill>
                                <a:schemeClr val="lt1"/>
                              </a:solidFill>
                              <a:ln w="15240">
                                <a:solidFill>
                                  <a:srgbClr val="B68AEF"/>
                                </a:solidFill>
                              </a:ln>
                            </wps:spPr>
                            <wps:txbx>
                              <w:txbxContent>
                                <w:p w14:paraId="55B1DCF6" w14:textId="77777777" w:rsidR="000D74D7" w:rsidRPr="000D74D7" w:rsidRDefault="000D74D7" w:rsidP="000D74D7">
                                  <w:pPr>
                                    <w:jc w:val="center"/>
                                    <w:rPr>
                                      <w:b/>
                                      <w:bCs/>
                                    </w:rPr>
                                  </w:pPr>
                                  <w:r w:rsidRPr="000D74D7">
                                    <w:rPr>
                                      <w:b/>
                                      <w:bCs/>
                                    </w:rPr>
                                    <w:t>de | flug | Hau | Hil | lich | Mel | ne | nem | steckst | ten | wegs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8D6B6" id="Textfeld 1" o:spid="_x0000_s1123" type="#_x0000_t202" style="position:absolute;margin-left:-5.7pt;margin-top:38.15pt;width:315.5pt;height:45.9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" fillcolor="white [3201]" strokecolor="#b68aef" strokeweight="1.2pt">
                      <v:textbox>
                        <w:txbxContent>
                          <w:p w14:paraId="55B1DCF6" w14:textId="77777777" w:rsidR="000D74D7" w:rsidRPr="000D74D7" w:rsidRDefault="000D74D7" w:rsidP="000D74D7">
                            <w:pPr>
                              <w:jc w:val="center"/>
                              <w:rPr>
                                <w:b/>
                                <w:bCs/>
                              </w:rPr>
                            </w:pPr>
                            <w:r w:rsidRPr="000D74D7">
                              <w:rPr>
                                <w:b/>
                                <w:bCs/>
                              </w:rPr>
                              <w:t>de | flug | Hau | Hil | lich | Mel | ne | nem | steckst | ten | wegs</w:t>
                            </w:r>
                          </w:p>
                        </w:txbxContent>
                      </v:textbox>
                      <w10:anchorlock/>
                    </v:shape>
                  </w:pict>
                </mc:Fallback>
              </mc:AlternateContent>
            </w:r>
          </w:p>
        </w:tc>
      </w:tr>
    </w:tbl>
    <w:p w14:paraId="7E24FEFD" w14:textId="77777777" w:rsidR="000D74D7" w:rsidRPr="000D74D7" w:rsidRDefault="000D74D7" w:rsidP="000D74D7">
      <w:pPr>
        <w:pStyle w:val="WTDBLckentext"/>
        <w:rPr>
          <w:rStyle w:val="WTDBSchreiblinie"/>
          <w:bCs w:val="0"/>
          <w:color w:val="auto"/>
          <w:sz w:val="17"/>
          <w:szCs w:val="18"/>
        </w:rPr>
      </w:pPr>
    </w:p>
    <w:p w14:paraId="6C573834" w14:textId="77777777" w:rsidR="00424C10" w:rsidRDefault="00424C10" w:rsidP="00424C10">
      <w:pPr>
        <w:pStyle w:val="WTDBLckentext"/>
      </w:pPr>
      <w:r w:rsidRPr="00424C10">
        <w:rPr>
          <w:rStyle w:val="WTDBSchreiblinie"/>
        </w:rPr>
        <w:t>_______________</w:t>
      </w:r>
      <w:r>
        <w:rPr>
          <w:rStyle w:val="WTDBSchreiblinie"/>
        </w:rPr>
        <w:t>_</w:t>
      </w:r>
      <w:r w:rsidRPr="00424C10">
        <w:rPr>
          <w:rStyle w:val="WTDBSchreiblinie"/>
        </w:rPr>
        <w:t>____</w:t>
      </w:r>
    </w:p>
    <w:p w14:paraId="69140C50" w14:textId="77777777" w:rsidR="00424C10" w:rsidRPr="00424C10" w:rsidRDefault="00424C10" w:rsidP="00424C10">
      <w:pPr>
        <w:pStyle w:val="WTDBLckentext"/>
      </w:pPr>
      <w:r>
        <w:t>sind ein deutliches Merkmal des Esels. </w:t>
      </w:r>
    </w:p>
    <w:p w14:paraId="412948C8" w14:textId="77777777" w:rsidR="005466EC" w:rsidRDefault="005466EC">
      <w:pPr>
        <w:spacing w:line="240" w:lineRule="auto"/>
        <w:rPr>
          <w:rFonts w:ascii="Book Antiqua" w:hAnsi="Book Antiqua"/>
          <w:b/>
          <w:bCs/>
          <w:noProof/>
          <w:color w:val="F15A22"/>
          <w:sz w:val="23"/>
          <w:szCs w:val="22"/>
        </w:rPr>
      </w:pPr>
      <w:r>
        <w:br w:type="page"/>
      </w:r>
    </w:p>
    <w:p w14:paraId="67D9F3D3" w14:textId="77777777" w:rsidR="005403D7" w:rsidRDefault="005403D7" w:rsidP="005403D7">
      <w:pPr>
        <w:pStyle w:val="WTDBArbeitsblatt11pt"/>
      </w:pPr>
      <w:r>
        <w:lastRenderedPageBreak/>
        <w:drawing>
          <wp:anchor distT="0" distB="0" distL="114300" distR="114300" simplePos="0" relativeHeight="252100608" behindDoc="0" locked="0" layoutInCell="1" allowOverlap="1" wp14:anchorId="5CD1D3CF" wp14:editId="78B79A6A">
            <wp:simplePos x="0" y="0"/>
            <wp:positionH relativeFrom="column">
              <wp:posOffset>24765</wp:posOffset>
            </wp:positionH>
            <wp:positionV relativeFrom="paragraph">
              <wp:posOffset>-843445</wp:posOffset>
            </wp:positionV>
            <wp:extent cx="2262527" cy="387211"/>
            <wp:effectExtent l="0" t="0" r="0" b="0"/>
            <wp:wrapNone/>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62527" cy="387211"/>
                    </a:xfrm>
                    <a:prstGeom prst="rect">
                      <a:avLst/>
                    </a:prstGeom>
                  </pic:spPr>
                </pic:pic>
              </a:graphicData>
            </a:graphic>
            <wp14:sizeRelH relativeFrom="margin">
              <wp14:pctWidth>0</wp14:pctWidth>
            </wp14:sizeRelH>
            <wp14:sizeRelV relativeFrom="margin">
              <wp14:pctHeight>0</wp14:pctHeight>
            </wp14:sizeRelV>
          </wp:anchor>
        </w:drawing>
      </w:r>
      <w:r w:rsidRPr="00136001">
        <w:t>Arbeitsblatt</w:t>
      </w:r>
      <w:r w:rsidRPr="0065368A">
        <w:t xml:space="preserve"> </w:t>
      </w:r>
      <w:r>
        <w:t>5</w:t>
      </w:r>
    </w:p>
    <w:p w14:paraId="2F6BD752" w14:textId="77777777" w:rsidR="005403D7" w:rsidRPr="005403D7" w:rsidRDefault="000D74D7" w:rsidP="005403D7">
      <w:pPr>
        <w:pStyle w:val="WTDBHeadline21pt"/>
      </w:pPr>
      <w:r>
        <w:t>Mein Raumschiff</w:t>
      </w:r>
    </w:p>
    <w:p w14:paraId="57302D52" w14:textId="77777777" w:rsidR="005403D7" w:rsidRDefault="000D74D7" w:rsidP="00723A38">
      <w:pPr>
        <w:pStyle w:val="WTDB2024Aufgabenstellung"/>
      </w:pPr>
      <w:r w:rsidRPr="000D74D7">
        <w:t xml:space="preserve">Stell dir vor, du möchtest zum Maturn reisen und A3B3 besuchen. </w:t>
      </w:r>
      <w:r>
        <w:br/>
      </w:r>
      <w:r w:rsidRPr="000D74D7">
        <w:t xml:space="preserve">Woraus baust du ein Raumschiff? Fertige eine Skizze an. </w:t>
      </w:r>
      <w:r>
        <w:br/>
      </w:r>
      <w:r w:rsidRPr="000D74D7">
        <w:t xml:space="preserve">Beschrifte sie mit Pfeilen. </w:t>
      </w: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0D74D7" w:rsidRPr="00C81881" w14:paraId="6BE2DE0E" w14:textId="77777777" w:rsidTr="004B0491">
        <w:trPr>
          <w:trHeight w:val="170"/>
        </w:trPr>
        <w:tc>
          <w:tcPr>
            <w:tcW w:w="4252" w:type="dxa"/>
            <w:vAlign w:val="center"/>
          </w:tcPr>
          <w:p w14:paraId="6E477608" w14:textId="77777777" w:rsidR="000D74D7" w:rsidRDefault="000D74D7" w:rsidP="00B8465E">
            <w:pPr>
              <w:rPr>
                <w:b/>
                <w:bCs/>
                <w:color w:val="768828"/>
              </w:rPr>
            </w:pPr>
            <w:r>
              <w:rPr>
                <w:b/>
                <w:bCs/>
                <w:noProof/>
                <w:color w:val="768828"/>
              </w:rPr>
              <w:drawing>
                <wp:anchor distT="0" distB="0" distL="114300" distR="114300" simplePos="0" relativeHeight="252657664" behindDoc="1" locked="1" layoutInCell="1" allowOverlap="1" wp14:anchorId="36ABDC21" wp14:editId="7A28AF22">
                  <wp:simplePos x="0" y="0"/>
                  <wp:positionH relativeFrom="column">
                    <wp:posOffset>3764915</wp:posOffset>
                  </wp:positionH>
                  <wp:positionV relativeFrom="paragraph">
                    <wp:posOffset>-1387475</wp:posOffset>
                  </wp:positionV>
                  <wp:extent cx="1115695" cy="1498600"/>
                  <wp:effectExtent l="0" t="0" r="1905" b="0"/>
                  <wp:wrapNone/>
                  <wp:docPr id="153049077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90776" name="Grafik 153049077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15695" cy="1498600"/>
                          </a:xfrm>
                          <a:prstGeom prst="rect">
                            <a:avLst/>
                          </a:prstGeom>
                        </pic:spPr>
                      </pic:pic>
                    </a:graphicData>
                  </a:graphic>
                  <wp14:sizeRelH relativeFrom="margin">
                    <wp14:pctWidth>0</wp14:pctWidth>
                  </wp14:sizeRelH>
                  <wp14:sizeRelV relativeFrom="margin">
                    <wp14:pctHeight>0</wp14:pctHeight>
                  </wp14:sizeRelV>
                </wp:anchor>
              </w:drawing>
            </w:r>
          </w:p>
        </w:tc>
        <w:tc>
          <w:tcPr>
            <w:tcW w:w="4253" w:type="dxa"/>
            <w:vAlign w:val="center"/>
          </w:tcPr>
          <w:p w14:paraId="4688098A" w14:textId="77777777" w:rsidR="000D74D7" w:rsidRDefault="000D74D7" w:rsidP="00B8465E">
            <w:pPr>
              <w:rPr>
                <w:b/>
                <w:bCs/>
                <w:color w:val="768828"/>
              </w:rPr>
            </w:pPr>
            <w:r>
              <w:rPr>
                <w:noProof/>
              </w:rPr>
              <w:drawing>
                <wp:anchor distT="0" distB="0" distL="114300" distR="114300" simplePos="0" relativeHeight="252659712" behindDoc="0" locked="1" layoutInCell="1" allowOverlap="1" wp14:anchorId="05D3A0B1" wp14:editId="22C86B29">
                  <wp:simplePos x="0" y="0"/>
                  <wp:positionH relativeFrom="column">
                    <wp:posOffset>2333625</wp:posOffset>
                  </wp:positionH>
                  <wp:positionV relativeFrom="paragraph">
                    <wp:posOffset>-255905</wp:posOffset>
                  </wp:positionV>
                  <wp:extent cx="356235" cy="550545"/>
                  <wp:effectExtent l="0" t="0" r="0" b="0"/>
                  <wp:wrapNone/>
                  <wp:docPr id="14001941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35941" name="Grafik 159423594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6235" cy="550545"/>
                          </a:xfrm>
                          <a:prstGeom prst="rect">
                            <a:avLst/>
                          </a:prstGeom>
                        </pic:spPr>
                      </pic:pic>
                    </a:graphicData>
                  </a:graphic>
                  <wp14:sizeRelH relativeFrom="margin">
                    <wp14:pctWidth>0</wp14:pctWidth>
                  </wp14:sizeRelH>
                  <wp14:sizeRelV relativeFrom="margin">
                    <wp14:pctHeight>0</wp14:pctHeight>
                  </wp14:sizeRelV>
                </wp:anchor>
              </w:drawing>
            </w:r>
          </w:p>
        </w:tc>
      </w:tr>
      <w:tr w:rsidR="000D74D7" w:rsidRPr="00C81881" w14:paraId="7DB8A098" w14:textId="77777777" w:rsidTr="004B0491">
        <w:trPr>
          <w:trHeight w:val="4253"/>
        </w:trPr>
        <w:tc>
          <w:tcPr>
            <w:tcW w:w="8505" w:type="dxa"/>
            <w:gridSpan w:val="2"/>
          </w:tcPr>
          <w:p w14:paraId="796DA0A4" w14:textId="77777777" w:rsidR="000D74D7" w:rsidRPr="005403D7" w:rsidRDefault="000D74D7" w:rsidP="00B8465E">
            <w:pPr>
              <w:rPr>
                <w:b/>
                <w:bCs/>
                <w:color w:val="768828"/>
              </w:rPr>
            </w:pPr>
            <w:r>
              <w:rPr>
                <w:b/>
                <w:bCs/>
                <w:noProof/>
                <w:color w:val="768828"/>
              </w:rPr>
              <w:drawing>
                <wp:anchor distT="0" distB="0" distL="114300" distR="114300" simplePos="0" relativeHeight="252656640" behindDoc="0" locked="1" layoutInCell="1" allowOverlap="1" wp14:anchorId="7DC3DAF5" wp14:editId="5DB3EBC1">
                  <wp:simplePos x="0" y="0"/>
                  <wp:positionH relativeFrom="column">
                    <wp:posOffset>-137795</wp:posOffset>
                  </wp:positionH>
                  <wp:positionV relativeFrom="paragraph">
                    <wp:posOffset>-166370</wp:posOffset>
                  </wp:positionV>
                  <wp:extent cx="5594350" cy="2984500"/>
                  <wp:effectExtent l="0" t="0" r="6350" b="0"/>
                  <wp:wrapNone/>
                  <wp:docPr id="192236477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64775" name="Grafik 1922364775"/>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594350" cy="2984500"/>
                          </a:xfrm>
                          <a:prstGeom prst="rect">
                            <a:avLst/>
                          </a:prstGeom>
                        </pic:spPr>
                      </pic:pic>
                    </a:graphicData>
                  </a:graphic>
                  <wp14:sizeRelH relativeFrom="margin">
                    <wp14:pctWidth>0</wp14:pctWidth>
                  </wp14:sizeRelH>
                  <wp14:sizeRelV relativeFrom="margin">
                    <wp14:pctHeight>0</wp14:pctHeight>
                  </wp14:sizeRelV>
                </wp:anchor>
              </w:drawing>
            </w:r>
          </w:p>
        </w:tc>
      </w:tr>
      <w:tr w:rsidR="000D74D7" w:rsidRPr="00C81881" w14:paraId="2C6558D8" w14:textId="77777777" w:rsidTr="004B0491">
        <w:trPr>
          <w:trHeight w:val="567"/>
        </w:trPr>
        <w:tc>
          <w:tcPr>
            <w:tcW w:w="8505" w:type="dxa"/>
            <w:gridSpan w:val="2"/>
          </w:tcPr>
          <w:p w14:paraId="2EF5F283" w14:textId="77777777" w:rsidR="000D74D7" w:rsidRPr="00A8250A" w:rsidRDefault="000D74D7" w:rsidP="00A8250A">
            <w:pPr>
              <w:pStyle w:val="WTDBInfo6pt"/>
            </w:pPr>
          </w:p>
        </w:tc>
      </w:tr>
    </w:tbl>
    <w:p w14:paraId="470E145C" w14:textId="77777777" w:rsidR="005403D7" w:rsidRDefault="000D74D7" w:rsidP="005403D7">
      <w:pPr>
        <w:pStyle w:val="WTDBHeadline21pt"/>
      </w:pPr>
      <w:r>
        <w:t>Mobbing</w:t>
      </w:r>
    </w:p>
    <w:p w14:paraId="022FE89D" w14:textId="77777777" w:rsidR="000D74D7" w:rsidRPr="003A2879" w:rsidRDefault="000D74D7" w:rsidP="00723A38">
      <w:pPr>
        <w:pStyle w:val="WTDB2024Aufgabenstellung"/>
      </w:pPr>
      <w:r w:rsidRPr="003A2879">
        <w:t xml:space="preserve">Baran wird von Mitschülern gemobbt. Was kann man in einer solchen Situation tun? </w:t>
      </w:r>
      <w:r w:rsidRPr="003A2879">
        <w:br/>
        <w:t xml:space="preserve">Überlege dir drei Tipps für ihn. Schreibe sie Baran in einem kurzen Brief. </w:t>
      </w:r>
    </w:p>
    <w:tbl>
      <w:tblPr>
        <w:tblStyle w:val="Tabellenraster"/>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8500"/>
      </w:tblGrid>
      <w:tr w:rsidR="000D74D7" w14:paraId="061E0984" w14:textId="77777777" w:rsidTr="004B0491">
        <w:trPr>
          <w:trHeight w:val="170"/>
        </w:trPr>
        <w:tc>
          <w:tcPr>
            <w:tcW w:w="8500" w:type="dxa"/>
            <w:shd w:val="clear" w:color="auto" w:fill="FFFFFF" w:themeFill="background1"/>
            <w:tcMar>
              <w:left w:w="0" w:type="dxa"/>
              <w:right w:w="0" w:type="dxa"/>
            </w:tcMar>
          </w:tcPr>
          <w:p w14:paraId="02FB84B0" w14:textId="77777777" w:rsidR="000D74D7" w:rsidRPr="005403D7" w:rsidRDefault="003A2879" w:rsidP="005403D7">
            <w:pPr>
              <w:rPr>
                <w:b/>
                <w:bCs/>
                <w:color w:val="F15A22"/>
              </w:rPr>
            </w:pPr>
            <w:r>
              <w:rPr>
                <w:noProof/>
              </w:rPr>
              <w:drawing>
                <wp:anchor distT="0" distB="0" distL="114300" distR="114300" simplePos="0" relativeHeight="252661760" behindDoc="0" locked="1" layoutInCell="1" allowOverlap="1" wp14:anchorId="5A68239A" wp14:editId="682AB8A3">
                  <wp:simplePos x="0" y="0"/>
                  <wp:positionH relativeFrom="column">
                    <wp:posOffset>5217160</wp:posOffset>
                  </wp:positionH>
                  <wp:positionV relativeFrom="paragraph">
                    <wp:posOffset>-116840</wp:posOffset>
                  </wp:positionV>
                  <wp:extent cx="356235" cy="550545"/>
                  <wp:effectExtent l="0" t="0" r="0" b="0"/>
                  <wp:wrapNone/>
                  <wp:docPr id="11118504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35941" name="Grafik 159423594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6235" cy="550545"/>
                          </a:xfrm>
                          <a:prstGeom prst="rect">
                            <a:avLst/>
                          </a:prstGeom>
                        </pic:spPr>
                      </pic:pic>
                    </a:graphicData>
                  </a:graphic>
                  <wp14:sizeRelH relativeFrom="margin">
                    <wp14:pctWidth>0</wp14:pctWidth>
                  </wp14:sizeRelH>
                  <wp14:sizeRelV relativeFrom="margin">
                    <wp14:pctHeight>0</wp14:pctHeight>
                  </wp14:sizeRelV>
                </wp:anchor>
              </w:drawing>
            </w:r>
          </w:p>
        </w:tc>
      </w:tr>
      <w:tr w:rsidR="000D74D7" w14:paraId="7C1D8057" w14:textId="77777777" w:rsidTr="004B0491">
        <w:trPr>
          <w:trHeight w:val="20"/>
        </w:trPr>
        <w:tc>
          <w:tcPr>
            <w:tcW w:w="8500" w:type="dxa"/>
            <w:shd w:val="clear" w:color="auto" w:fill="FFFFFF" w:themeFill="background1"/>
            <w:tcMar>
              <w:left w:w="0" w:type="dxa"/>
              <w:right w:w="0" w:type="dxa"/>
            </w:tcMar>
          </w:tcPr>
          <w:p w14:paraId="495FD28E" w14:textId="77777777" w:rsidR="000D74D7" w:rsidRPr="003A2879" w:rsidRDefault="003A2879" w:rsidP="003A2879">
            <w:pPr>
              <w:pStyle w:val="WTDBSchreibschrift"/>
              <w:rPr>
                <w:color w:val="F15A22"/>
              </w:rPr>
            </w:pPr>
            <w:r w:rsidRPr="003A2879">
              <w:t>Lieber Baran,</w:t>
            </w:r>
          </w:p>
        </w:tc>
      </w:tr>
      <w:tr w:rsidR="000D74D7" w14:paraId="2BE22D86" w14:textId="77777777" w:rsidTr="004B0491">
        <w:trPr>
          <w:trHeight w:val="20"/>
        </w:trPr>
        <w:tc>
          <w:tcPr>
            <w:tcW w:w="8500" w:type="dxa"/>
            <w:shd w:val="clear" w:color="auto" w:fill="FFFFFF" w:themeFill="background1"/>
            <w:tcMar>
              <w:left w:w="0" w:type="dxa"/>
              <w:right w:w="0" w:type="dxa"/>
            </w:tcMar>
          </w:tcPr>
          <w:p w14:paraId="12D18C22" w14:textId="77777777" w:rsidR="003A2879" w:rsidRPr="004B0491" w:rsidRDefault="003A2879" w:rsidP="004B0491">
            <w:pPr>
              <w:pStyle w:val="WTDBSchreiblinien"/>
              <w:rPr>
                <w:rStyle w:val="WTDBSchreiblinie"/>
              </w:rPr>
            </w:pPr>
            <w:r w:rsidRPr="004B0491">
              <w:rPr>
                <w:rStyle w:val="WTDBSchreiblinie"/>
              </w:rPr>
              <w:t>_____________________________________________________________________</w:t>
            </w:r>
          </w:p>
          <w:p w14:paraId="0BF9B804" w14:textId="77777777" w:rsidR="003A2879" w:rsidRPr="004B0491" w:rsidRDefault="003A2879" w:rsidP="004B0491">
            <w:pPr>
              <w:pStyle w:val="WTDBSchreiblinien"/>
              <w:rPr>
                <w:rStyle w:val="WTDBSchreiblinie"/>
              </w:rPr>
            </w:pPr>
            <w:r w:rsidRPr="004B0491">
              <w:rPr>
                <w:rStyle w:val="WTDBSchreiblinie"/>
              </w:rPr>
              <w:t>_____________________________________________________________________</w:t>
            </w:r>
          </w:p>
          <w:p w14:paraId="061525C2" w14:textId="77777777" w:rsidR="003A2879" w:rsidRPr="004B0491" w:rsidRDefault="003A2879" w:rsidP="004B0491">
            <w:pPr>
              <w:pStyle w:val="WTDBSchreiblinien"/>
              <w:rPr>
                <w:rStyle w:val="WTDBSchreiblinie"/>
              </w:rPr>
            </w:pPr>
            <w:r w:rsidRPr="004B0491">
              <w:rPr>
                <w:rStyle w:val="WTDBSchreiblinie"/>
              </w:rPr>
              <w:t>_____________________________________________________________________</w:t>
            </w:r>
          </w:p>
          <w:p w14:paraId="74562EB5" w14:textId="77777777" w:rsidR="003A2879" w:rsidRPr="004B0491" w:rsidRDefault="003A2879" w:rsidP="004B0491">
            <w:pPr>
              <w:pStyle w:val="WTDBSchreiblinien"/>
              <w:rPr>
                <w:rStyle w:val="WTDBSchreiblinie"/>
              </w:rPr>
            </w:pPr>
            <w:r w:rsidRPr="004B0491">
              <w:rPr>
                <w:rStyle w:val="WTDBSchreiblinie"/>
              </w:rPr>
              <w:t>_____________________________________________________________________</w:t>
            </w:r>
          </w:p>
          <w:p w14:paraId="294ACE8A" w14:textId="77777777" w:rsidR="003A2879" w:rsidRPr="004B0491" w:rsidRDefault="003A2879" w:rsidP="004B0491">
            <w:pPr>
              <w:pStyle w:val="WTDBSchreiblinien"/>
              <w:rPr>
                <w:rStyle w:val="WTDBSchreiblinie"/>
              </w:rPr>
            </w:pPr>
            <w:r w:rsidRPr="004B0491">
              <w:rPr>
                <w:rStyle w:val="WTDBSchreiblinie"/>
              </w:rPr>
              <w:t>_____________________________________________________________________</w:t>
            </w:r>
          </w:p>
          <w:p w14:paraId="35E2567B" w14:textId="77777777" w:rsidR="003A2879" w:rsidRPr="004B0491" w:rsidRDefault="003A2879" w:rsidP="004B0491">
            <w:pPr>
              <w:pStyle w:val="WTDBSchreiblinien"/>
              <w:rPr>
                <w:rStyle w:val="WTDBSchreiblinie"/>
              </w:rPr>
            </w:pPr>
            <w:r w:rsidRPr="004B0491">
              <w:rPr>
                <w:rStyle w:val="WTDBSchreiblinie"/>
              </w:rPr>
              <w:t>_____________________________________________________________________</w:t>
            </w:r>
          </w:p>
          <w:p w14:paraId="471C7810" w14:textId="77777777" w:rsidR="004B0491" w:rsidRPr="004B0491" w:rsidRDefault="004B0491" w:rsidP="004B0491">
            <w:pPr>
              <w:pStyle w:val="WTDBSchreiblinien"/>
              <w:rPr>
                <w:rStyle w:val="WTDBSchreiblinie"/>
              </w:rPr>
            </w:pPr>
            <w:r w:rsidRPr="004B0491">
              <w:rPr>
                <w:rStyle w:val="WTDBSchreiblinie"/>
              </w:rPr>
              <w:t>__________________________________________________________________</w:t>
            </w:r>
            <w:r>
              <w:rPr>
                <w:rStyle w:val="WTDBSchreiblinie"/>
              </w:rPr>
              <w:t>_</w:t>
            </w:r>
            <w:r w:rsidRPr="004B0491">
              <w:rPr>
                <w:rStyle w:val="WTDBSchreiblinie"/>
              </w:rPr>
              <w:t>__</w:t>
            </w:r>
          </w:p>
          <w:p w14:paraId="2A36CD50" w14:textId="77777777" w:rsidR="004B0491" w:rsidRPr="004B0491" w:rsidRDefault="004B0491" w:rsidP="004B0491">
            <w:pPr>
              <w:pStyle w:val="WTDBSchreiblinien"/>
              <w:rPr>
                <w:rStyle w:val="WTDBSchreiblinie"/>
              </w:rPr>
            </w:pPr>
            <w:r w:rsidRPr="004B0491">
              <w:rPr>
                <w:rStyle w:val="WTDBSchreiblinie"/>
              </w:rPr>
              <w:t>__________________________________________________________________</w:t>
            </w:r>
            <w:r>
              <w:rPr>
                <w:rStyle w:val="WTDBSchreiblinie"/>
              </w:rPr>
              <w:t>_</w:t>
            </w:r>
            <w:r w:rsidRPr="004B0491">
              <w:rPr>
                <w:rStyle w:val="WTDBSchreiblinie"/>
              </w:rPr>
              <w:t>__</w:t>
            </w:r>
          </w:p>
          <w:p w14:paraId="136F4531" w14:textId="77777777" w:rsidR="004B0491" w:rsidRPr="004B0491" w:rsidRDefault="004B0491" w:rsidP="004B0491">
            <w:pPr>
              <w:pStyle w:val="WTDBSchreiblinien"/>
              <w:rPr>
                <w:rStyle w:val="WTDBSchreiblinie"/>
              </w:rPr>
            </w:pPr>
            <w:r w:rsidRPr="004B0491">
              <w:rPr>
                <w:rStyle w:val="WTDBSchreiblinie"/>
              </w:rPr>
              <w:t>__________________________________________________________________</w:t>
            </w:r>
            <w:r>
              <w:rPr>
                <w:rStyle w:val="WTDBSchreiblinie"/>
              </w:rPr>
              <w:t>_</w:t>
            </w:r>
            <w:r w:rsidRPr="004B0491">
              <w:rPr>
                <w:rStyle w:val="WTDBSchreiblinie"/>
              </w:rPr>
              <w:t>__</w:t>
            </w:r>
          </w:p>
          <w:p w14:paraId="2EBE1516" w14:textId="77777777" w:rsidR="004B0491" w:rsidRPr="004B0491" w:rsidRDefault="004B0491" w:rsidP="004B0491">
            <w:pPr>
              <w:pStyle w:val="WTDBSchreiblinien"/>
              <w:rPr>
                <w:rStyle w:val="WTDBSchreiblinie"/>
              </w:rPr>
            </w:pPr>
            <w:r w:rsidRPr="004B0491">
              <w:rPr>
                <w:rStyle w:val="WTDBSchreiblinie"/>
              </w:rPr>
              <w:t>__________________________________________________________________</w:t>
            </w:r>
            <w:r>
              <w:rPr>
                <w:rStyle w:val="WTDBSchreiblinie"/>
              </w:rPr>
              <w:t>_</w:t>
            </w:r>
            <w:r w:rsidRPr="004B0491">
              <w:rPr>
                <w:rStyle w:val="WTDBSchreiblinie"/>
              </w:rPr>
              <w:t>__</w:t>
            </w:r>
          </w:p>
          <w:p w14:paraId="4D3BADE1" w14:textId="77777777" w:rsidR="004B0491" w:rsidRPr="004B0491" w:rsidRDefault="004B0491" w:rsidP="004B0491">
            <w:pPr>
              <w:pStyle w:val="WTDBSchreiblinien"/>
              <w:rPr>
                <w:rStyle w:val="WTDBSchreiblinie"/>
              </w:rPr>
            </w:pPr>
            <w:r w:rsidRPr="004B0491">
              <w:rPr>
                <w:rStyle w:val="WTDBSchreiblinie"/>
              </w:rPr>
              <w:t>__________________________________________________________________</w:t>
            </w:r>
            <w:r>
              <w:rPr>
                <w:rStyle w:val="WTDBSchreiblinie"/>
              </w:rPr>
              <w:t>_</w:t>
            </w:r>
            <w:r w:rsidRPr="004B0491">
              <w:rPr>
                <w:rStyle w:val="WTDBSchreiblinie"/>
              </w:rPr>
              <w:t>__</w:t>
            </w:r>
          </w:p>
          <w:p w14:paraId="058A761F" w14:textId="77777777" w:rsidR="004B0491" w:rsidRPr="003A2879" w:rsidRDefault="004B0491" w:rsidP="004B0491">
            <w:pPr>
              <w:pStyle w:val="WTDBSchreiblinien"/>
            </w:pPr>
            <w:r w:rsidRPr="004B0491">
              <w:rPr>
                <w:rStyle w:val="WTDBSchreiblinie"/>
              </w:rPr>
              <w:t>_____________________________________________________________________</w:t>
            </w:r>
          </w:p>
        </w:tc>
      </w:tr>
      <w:tr w:rsidR="003A2879" w14:paraId="59092FB7" w14:textId="77777777" w:rsidTr="004B0491">
        <w:trPr>
          <w:trHeight w:val="567"/>
        </w:trPr>
        <w:tc>
          <w:tcPr>
            <w:tcW w:w="8500" w:type="dxa"/>
            <w:shd w:val="clear" w:color="auto" w:fill="FFFFFF" w:themeFill="background1"/>
            <w:tcMar>
              <w:left w:w="0" w:type="dxa"/>
              <w:right w:w="0" w:type="dxa"/>
            </w:tcMar>
            <w:vAlign w:val="bottom"/>
          </w:tcPr>
          <w:p w14:paraId="1EF9323E" w14:textId="77777777" w:rsidR="003A2879" w:rsidRPr="005466EC" w:rsidRDefault="003A2879" w:rsidP="003A2879">
            <w:pPr>
              <w:pStyle w:val="WTDBSchreibschrift"/>
            </w:pPr>
            <w:r>
              <w:t>Liebe Grüße</w:t>
            </w:r>
          </w:p>
        </w:tc>
      </w:tr>
      <w:tr w:rsidR="003A2879" w14:paraId="064F487D" w14:textId="77777777" w:rsidTr="004B0491">
        <w:trPr>
          <w:trHeight w:val="20"/>
        </w:trPr>
        <w:tc>
          <w:tcPr>
            <w:tcW w:w="8500" w:type="dxa"/>
            <w:shd w:val="clear" w:color="auto" w:fill="FFFFFF" w:themeFill="background1"/>
            <w:tcMar>
              <w:left w:w="0" w:type="dxa"/>
              <w:right w:w="0" w:type="dxa"/>
            </w:tcMar>
          </w:tcPr>
          <w:p w14:paraId="50786C5A" w14:textId="77777777" w:rsidR="003A2879" w:rsidRPr="003A2879" w:rsidRDefault="003A2879" w:rsidP="003A2879">
            <w:pPr>
              <w:pStyle w:val="WTDBSchreiblinien"/>
              <w:rPr>
                <w:rStyle w:val="WTDBSchreiblinie"/>
              </w:rPr>
            </w:pPr>
            <w:r w:rsidRPr="003A2879">
              <w:rPr>
                <w:rStyle w:val="WTDBSchreiblinie"/>
              </w:rPr>
              <w:t>____________________________</w:t>
            </w:r>
          </w:p>
          <w:p w14:paraId="36E18F9D" w14:textId="77777777" w:rsidR="003A2879" w:rsidRDefault="003A2879" w:rsidP="003A2879">
            <w:pPr>
              <w:pStyle w:val="WTDBSchreibschrift"/>
            </w:pPr>
          </w:p>
        </w:tc>
      </w:tr>
    </w:tbl>
    <w:p w14:paraId="2A9C9DB5" w14:textId="77777777" w:rsidR="005403D7" w:rsidRPr="005403D7" w:rsidRDefault="005403D7" w:rsidP="005403D7"/>
    <w:p w14:paraId="555AE85E" w14:textId="77777777" w:rsidR="00E55391" w:rsidRDefault="00CB7FD6" w:rsidP="00E55391">
      <w:pPr>
        <w:pStyle w:val="WTDBArbeitsblatt11pt"/>
      </w:pPr>
      <w:r>
        <w:lastRenderedPageBreak/>
        <w:drawing>
          <wp:anchor distT="0" distB="0" distL="114300" distR="114300" simplePos="0" relativeHeight="252145664" behindDoc="0" locked="0" layoutInCell="1" allowOverlap="1" wp14:anchorId="49FA426B" wp14:editId="20D2F0B8">
            <wp:simplePos x="0" y="0"/>
            <wp:positionH relativeFrom="column">
              <wp:posOffset>26035</wp:posOffset>
            </wp:positionH>
            <wp:positionV relativeFrom="paragraph">
              <wp:posOffset>-843445</wp:posOffset>
            </wp:positionV>
            <wp:extent cx="2259628" cy="386715"/>
            <wp:effectExtent l="0" t="0" r="1270" b="0"/>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fik 234"/>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259628" cy="386715"/>
                    </a:xfrm>
                    <a:prstGeom prst="rect">
                      <a:avLst/>
                    </a:prstGeom>
                  </pic:spPr>
                </pic:pic>
              </a:graphicData>
            </a:graphic>
            <wp14:sizeRelH relativeFrom="margin">
              <wp14:pctWidth>0</wp14:pctWidth>
            </wp14:sizeRelH>
            <wp14:sizeRelV relativeFrom="margin">
              <wp14:pctHeight>0</wp14:pctHeight>
            </wp14:sizeRelV>
          </wp:anchor>
        </w:drawing>
      </w:r>
      <w:r w:rsidR="00E55391" w:rsidRPr="00136001">
        <w:t>Arbeitsblatt</w:t>
      </w:r>
      <w:r w:rsidR="00E55391" w:rsidRPr="0065368A">
        <w:t xml:space="preserve"> </w:t>
      </w:r>
      <w:r w:rsidR="00E55391">
        <w:t>6</w:t>
      </w:r>
    </w:p>
    <w:p w14:paraId="1B914028" w14:textId="77777777" w:rsidR="00E55391" w:rsidRPr="00E55391" w:rsidRDefault="003A2879" w:rsidP="00E55391">
      <w:pPr>
        <w:pStyle w:val="WTDBHeadline21pt"/>
      </w:pPr>
      <w:r>
        <w:t>Künstliche Intelligenz</w:t>
      </w:r>
    </w:p>
    <w:p w14:paraId="2E57087D" w14:textId="77777777" w:rsidR="003A2879" w:rsidRPr="003A2879" w:rsidRDefault="003A2879" w:rsidP="00723A38">
      <w:pPr>
        <w:pStyle w:val="WTDB2024Aufgabenstellung"/>
      </w:pPr>
      <w:r w:rsidRPr="003A2879">
        <w:t>Lies den Text</w:t>
      </w:r>
      <w:r>
        <w:t>.</w:t>
      </w:r>
    </w:p>
    <w:p w14:paraId="5BED6199" w14:textId="77777777" w:rsidR="003A2879" w:rsidRDefault="003A2879" w:rsidP="003A2879">
      <w:pPr>
        <w:sectPr w:rsidR="003A2879" w:rsidSect="00111596">
          <w:headerReference w:type="default" r:id="rId59"/>
          <w:footerReference w:type="default" r:id="rId60"/>
          <w:pgSz w:w="11901" w:h="16840"/>
          <w:pgMar w:top="1503" w:right="2268" w:bottom="816" w:left="851" w:header="709" w:footer="709" w:gutter="0"/>
          <w:cols w:space="708"/>
          <w:docGrid w:linePitch="360"/>
        </w:sectPr>
      </w:pPr>
    </w:p>
    <w:p w14:paraId="3CC621A5" w14:textId="77777777" w:rsidR="003A2879" w:rsidRPr="003A2879" w:rsidRDefault="003A2879" w:rsidP="003A2879">
      <w:r w:rsidRPr="003A2879">
        <w:t xml:space="preserve">Bestimmt hast du schon öfter von künstlicher </w:t>
      </w:r>
      <w:r w:rsidRPr="003A2879">
        <w:br/>
        <w:t xml:space="preserve">Intelligenz oder kurz KI gehört. Doch was ist das eigentlich genau? Darunter versteht man Computersysteme, die selbstständig lernen können. </w:t>
      </w:r>
    </w:p>
    <w:p w14:paraId="18058279" w14:textId="77777777" w:rsidR="003A2879" w:rsidRPr="003A2879" w:rsidRDefault="003A2879" w:rsidP="003A2879">
      <w:r w:rsidRPr="003A2879">
        <w:t>Das kannst du dir so vorstellen: Zuerst wird eine KI mit großen Mengen an Daten gefüttert, z.</w:t>
      </w:r>
      <w:r w:rsidRPr="003A2879">
        <w:rPr>
          <w:rFonts w:ascii="Times New Roman" w:hAnsi="Times New Roman" w:cs="Times New Roman"/>
        </w:rPr>
        <w:t> </w:t>
      </w:r>
      <w:r w:rsidRPr="003A2879">
        <w:t>B. mit Bildern von Pinguinen. Diese Informationen wertet die KI aus und entdeckt darin selbstständig Muster (z.</w:t>
      </w:r>
      <w:r w:rsidRPr="003A2879">
        <w:rPr>
          <w:rFonts w:ascii="Times New Roman" w:hAnsi="Times New Roman" w:cs="Times New Roman"/>
        </w:rPr>
        <w:t> </w:t>
      </w:r>
      <w:r w:rsidRPr="003A2879">
        <w:t xml:space="preserve">B. woran man einen Pinguin erkennen kann). Diese Muster wendet die KI auf neue Daten an. So kann sie in unserem Beispiel dann auch andere Pinguine erkennen als die auf den Fotos. Wenn sie dabei Fehler macht, lernt sie daraus und wird immer besser. Das ähnelt dem Lernen von uns Menschen. </w:t>
      </w:r>
    </w:p>
    <w:p w14:paraId="266B1308" w14:textId="77777777" w:rsidR="003A2879" w:rsidRPr="003A2879" w:rsidRDefault="003A2879" w:rsidP="003A2879"/>
    <w:p w14:paraId="74C5E0C9" w14:textId="77777777" w:rsidR="003A2879" w:rsidRPr="003A2879" w:rsidRDefault="003A2879" w:rsidP="003A2879">
      <w:r w:rsidRPr="003A2879">
        <w:t>Heute sind KI-Systeme zum Beispiel bereits in Fabriken im Einsatz. Sie begleiten uns durch den Alltag in Sprachassistenten wie Siri oder Alexa oder schreiben Texte wie ChatGPT. Sie steuern elektronische Geräte im Haushalt (z.</w:t>
      </w:r>
      <w:r w:rsidRPr="003A2879">
        <w:rPr>
          <w:rFonts w:ascii="Times New Roman" w:hAnsi="Times New Roman" w:cs="Times New Roman"/>
        </w:rPr>
        <w:t> </w:t>
      </w:r>
      <w:r w:rsidRPr="003A2879">
        <w:t>B. automatische Beleuchtung je nach Tageszeit und Helligkeit) oder unterstützen in der Medizin. KI kann auch Menschen mit einer Behinderung im Alltag helfen und z.</w:t>
      </w:r>
      <w:r w:rsidRPr="003A2879">
        <w:rPr>
          <w:rFonts w:ascii="Times New Roman" w:hAnsi="Times New Roman" w:cs="Times New Roman"/>
        </w:rPr>
        <w:t> </w:t>
      </w:r>
      <w:r w:rsidRPr="003A2879">
        <w:t xml:space="preserve">B. einer blinden Person beschreiben, was sich vor ihr befindet. </w:t>
      </w:r>
    </w:p>
    <w:p w14:paraId="664D78C7" w14:textId="77777777" w:rsidR="003A2879" w:rsidRPr="003A2879" w:rsidRDefault="003A2879" w:rsidP="003A2879">
      <w:r w:rsidRPr="003A2879">
        <w:t xml:space="preserve">KI kann uns dort unterstützen, wo wir an Grenzen stoßen und uns Dinge abnehmen, damit wir mehr Zeit für anderes haben. </w:t>
      </w:r>
    </w:p>
    <w:p w14:paraId="451F4A93" w14:textId="77777777" w:rsidR="003A2879" w:rsidRPr="003A2879" w:rsidRDefault="003A2879" w:rsidP="003A2879"/>
    <w:p w14:paraId="5C7CD2E6" w14:textId="77777777" w:rsidR="00E55391" w:rsidRDefault="003A2879" w:rsidP="003A2879">
      <w:r w:rsidRPr="003A2879">
        <w:t xml:space="preserve">Manche Menschen haben Angst, dass Roboter oder Maschinen ihnen die Arbeit wegnehmen. Es kann gut sein, dass sich Berufe durch KI verändern. Vielleicht müssen wir auch insgesamt weniger arbeiten. Manche befürchten, dass Maschinen irgendwann schlauer sind als wir Menschen und dass sie die Herrschaft über uns übernehmen. Wichtig ist: Eine KI kann nur das ausführen oder ausgeben, wofür sie trainiert wurde. Wenn die KI in unserem Beispiel nur mit Fotos schwarz-weißer Pinguine gefüttert wurde, kann sie ein rosa Pinguinküken wahrscheinlich nicht als Pinguin erkennen. KI kann auch nicht wie wir fühlen, ob es jemandem gut oder schlecht geht. Außerdem können KI-Systeme gehackt und manipuliert werden. Für unser Zusammenleben bringt KI auch neue Herausforderungen mit sich. Zum Beispiel ist es durch KI viel leichter geworden, Fotos, Videos und Nachrichten zu fälschen und damit Unwahrheiten zu verbreiten. Viele Menschen sind sich einig, dass es wichtig ist, dass wir Menschen genau festlegen, wofür wir KI einsetzen und welche Regeln für sie gelten.  </w:t>
      </w:r>
    </w:p>
    <w:p w14:paraId="3BB3B82B" w14:textId="77777777" w:rsidR="003A2879" w:rsidRDefault="003A2879" w:rsidP="00E55391">
      <w:pPr>
        <w:pStyle w:val="WTDBHeadline21pt"/>
        <w:sectPr w:rsidR="003A2879" w:rsidSect="00111596">
          <w:type w:val="continuous"/>
          <w:pgSz w:w="11901" w:h="16840"/>
          <w:pgMar w:top="1503" w:right="2268" w:bottom="816" w:left="851" w:header="709" w:footer="709" w:gutter="0"/>
          <w:cols w:num="2" w:space="284"/>
          <w:docGrid w:linePitch="360"/>
        </w:sectPr>
      </w:pPr>
    </w:p>
    <w:p w14:paraId="78AD11B3" w14:textId="77777777" w:rsidR="00E55391" w:rsidRDefault="003A2879" w:rsidP="00E55391">
      <w:pPr>
        <w:pStyle w:val="WTDBHeadline21pt"/>
      </w:pPr>
      <w:r w:rsidRPr="003A2879">
        <w:rPr>
          <w:noProof/>
        </w:rPr>
        <w:drawing>
          <wp:anchor distT="0" distB="3810" distL="114300" distR="114935" simplePos="0" relativeHeight="252165120" behindDoc="0" locked="1" layoutInCell="1" allowOverlap="1" wp14:anchorId="57698142" wp14:editId="0590A695">
            <wp:simplePos x="0" y="0"/>
            <wp:positionH relativeFrom="column">
              <wp:posOffset>5507615</wp:posOffset>
            </wp:positionH>
            <wp:positionV relativeFrom="paragraph">
              <wp:posOffset>744766</wp:posOffset>
            </wp:positionV>
            <wp:extent cx="374400" cy="579600"/>
            <wp:effectExtent l="0" t="0" r="0" b="5080"/>
            <wp:wrapNone/>
            <wp:docPr id="451" name="Grafik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Grafik 451"/>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74400" cy="579600"/>
                    </a:xfrm>
                    <a:prstGeom prst="rect">
                      <a:avLst/>
                    </a:prstGeom>
                  </pic:spPr>
                </pic:pic>
              </a:graphicData>
            </a:graphic>
            <wp14:sizeRelH relativeFrom="margin">
              <wp14:pctWidth>0</wp14:pctWidth>
            </wp14:sizeRelH>
            <wp14:sizeRelV relativeFrom="margin">
              <wp14:pctHeight>0</wp14:pctHeight>
            </wp14:sizeRelV>
          </wp:anchor>
        </w:drawing>
      </w:r>
      <w:r>
        <w:t>Vorteile und Nachteile</w:t>
      </w:r>
    </w:p>
    <w:p w14:paraId="228CF631" w14:textId="77777777" w:rsidR="003A2879" w:rsidRDefault="003A2879" w:rsidP="003A2879">
      <w:pPr>
        <w:pStyle w:val="WTDBAufgabe8"/>
      </w:pPr>
      <w:r w:rsidRPr="003A2879">
        <w:t>Unterstreiche im Text oben mit</w:t>
      </w:r>
      <w:r>
        <w:t xml:space="preserve"> </w:t>
      </w:r>
      <w:r w:rsidRPr="003A2879">
        <w:rPr>
          <w:rStyle w:val="grn"/>
          <w:b/>
          <w:bCs/>
        </w:rPr>
        <w:t xml:space="preserve"> grün</w:t>
      </w:r>
      <w:r w:rsidRPr="003A2879">
        <w:rPr>
          <w:rStyle w:val="grn"/>
        </w:rPr>
        <w:t xml:space="preserve"> </w:t>
      </w:r>
      <w:r w:rsidRPr="003A2879">
        <w:t xml:space="preserve"> die Vorteile von künstlicher Intelligenz und </w:t>
      </w:r>
      <w:r>
        <w:br/>
      </w:r>
      <w:r w:rsidRPr="003A2879">
        <w:t>mit</w:t>
      </w:r>
      <w:r>
        <w:t xml:space="preserve"> </w:t>
      </w:r>
      <w:r w:rsidRPr="003A2879">
        <w:rPr>
          <w:rStyle w:val="rot"/>
        </w:rPr>
        <w:t xml:space="preserve"> </w:t>
      </w:r>
      <w:r w:rsidRPr="003A2879">
        <w:rPr>
          <w:rStyle w:val="rot"/>
          <w:b/>
          <w:bCs/>
        </w:rPr>
        <w:t>rot</w:t>
      </w:r>
      <w:r>
        <w:rPr>
          <w:rStyle w:val="rot"/>
        </w:rPr>
        <w:t xml:space="preserve"> </w:t>
      </w:r>
      <w:r w:rsidRPr="003A2879">
        <w:rPr>
          <w:rStyle w:val="rot"/>
          <w:rFonts w:ascii="Georgia" w:hAnsi="Georgia" w:cs="Times New Roman (Textkörper CS)"/>
          <w:b/>
          <w:bCs/>
          <w:noProof w:val="0"/>
          <w:color w:val="000000" w:themeColor="text1"/>
          <w:shd w:val="clear" w:color="auto" w:fill="auto"/>
        </w:rPr>
        <w:t xml:space="preserve"> </w:t>
      </w:r>
      <w:r w:rsidRPr="003A2879">
        <w:t>die Nachteile. Fällt dir noch mehr ein? Trage es in die Tabelle ein.</w:t>
      </w:r>
    </w:p>
    <w:tbl>
      <w:tblPr>
        <w:tblStyle w:val="Tabellenraster"/>
        <w:tblW w:w="0" w:type="auto"/>
        <w:tblLook w:val="04A0" w:firstRow="1" w:lastRow="0" w:firstColumn="1" w:lastColumn="0" w:noHBand="0" w:noVBand="1"/>
      </w:tblPr>
      <w:tblGrid>
        <w:gridCol w:w="4386"/>
        <w:gridCol w:w="4386"/>
      </w:tblGrid>
      <w:tr w:rsidR="003A2879" w14:paraId="5411C379" w14:textId="77777777" w:rsidTr="001B2C24">
        <w:trPr>
          <w:trHeight w:hRule="exact" w:val="170"/>
        </w:trPr>
        <w:tc>
          <w:tcPr>
            <w:tcW w:w="4386" w:type="dxa"/>
            <w:tcBorders>
              <w:top w:val="nil"/>
              <w:left w:val="nil"/>
              <w:bottom w:val="single" w:sz="8" w:space="0" w:color="002060"/>
              <w:right w:val="nil"/>
            </w:tcBorders>
          </w:tcPr>
          <w:p w14:paraId="14CD7A83" w14:textId="77777777" w:rsidR="003A2879" w:rsidRDefault="003A2879" w:rsidP="003A2879">
            <w:pPr>
              <w:pStyle w:val="WTDBAufgabe8"/>
            </w:pPr>
          </w:p>
        </w:tc>
        <w:tc>
          <w:tcPr>
            <w:tcW w:w="4386" w:type="dxa"/>
            <w:tcBorders>
              <w:top w:val="nil"/>
              <w:left w:val="nil"/>
              <w:bottom w:val="single" w:sz="8" w:space="0" w:color="002060"/>
              <w:right w:val="nil"/>
            </w:tcBorders>
          </w:tcPr>
          <w:p w14:paraId="29E1BCB9" w14:textId="77777777" w:rsidR="003A2879" w:rsidRDefault="003A2879" w:rsidP="003A2879">
            <w:pPr>
              <w:pStyle w:val="WTDBAufgabe8"/>
            </w:pPr>
          </w:p>
        </w:tc>
      </w:tr>
      <w:tr w:rsidR="003A2879" w14:paraId="19F8AC38" w14:textId="77777777" w:rsidTr="001B2C24">
        <w:trPr>
          <w:trHeight w:val="397"/>
        </w:trPr>
        <w:tc>
          <w:tcPr>
            <w:tcW w:w="4386" w:type="dxa"/>
            <w:tcBorders>
              <w:top w:val="single" w:sz="8" w:space="0" w:color="002060"/>
              <w:left w:val="single" w:sz="8" w:space="0" w:color="002060"/>
              <w:bottom w:val="nil"/>
              <w:right w:val="single" w:sz="12" w:space="0" w:color="FFFFFF" w:themeColor="background1"/>
            </w:tcBorders>
            <w:shd w:val="clear" w:color="auto" w:fill="CDF700"/>
            <w:vAlign w:val="center"/>
          </w:tcPr>
          <w:p w14:paraId="4884D09F" w14:textId="77777777" w:rsidR="003A2879" w:rsidRPr="003A2879" w:rsidRDefault="003A2879" w:rsidP="003A2879">
            <w:pPr>
              <w:pStyle w:val="WTDBAufgabe8"/>
              <w:rPr>
                <w:rFonts w:ascii="Arial" w:hAnsi="Arial" w:cs="Arial"/>
              </w:rPr>
            </w:pPr>
            <w:r w:rsidRPr="003A2879">
              <w:rPr>
                <w:rFonts w:ascii="Arial" w:hAnsi="Arial" w:cs="Arial"/>
              </w:rPr>
              <w:t>Vorteile</w:t>
            </w:r>
          </w:p>
        </w:tc>
        <w:tc>
          <w:tcPr>
            <w:tcW w:w="4386" w:type="dxa"/>
            <w:tcBorders>
              <w:top w:val="single" w:sz="8" w:space="0" w:color="002060"/>
              <w:left w:val="single" w:sz="12" w:space="0" w:color="FFFFFF" w:themeColor="background1"/>
              <w:bottom w:val="nil"/>
              <w:right w:val="single" w:sz="8" w:space="0" w:color="002060"/>
            </w:tcBorders>
            <w:shd w:val="clear" w:color="auto" w:fill="ED254E"/>
            <w:vAlign w:val="center"/>
          </w:tcPr>
          <w:p w14:paraId="2A445189" w14:textId="77777777" w:rsidR="003A2879" w:rsidRPr="003A2879" w:rsidRDefault="003A2879" w:rsidP="003A2879">
            <w:pPr>
              <w:pStyle w:val="WTDBAufgabe8"/>
              <w:rPr>
                <w:rFonts w:ascii="Arial" w:hAnsi="Arial" w:cs="Arial"/>
              </w:rPr>
            </w:pPr>
            <w:r w:rsidRPr="003A2879">
              <w:rPr>
                <w:rFonts w:ascii="Arial" w:hAnsi="Arial" w:cs="Arial"/>
                <w:color w:val="FFFFFF" w:themeColor="background1"/>
              </w:rPr>
              <w:t>Nachteile</w:t>
            </w:r>
          </w:p>
        </w:tc>
      </w:tr>
      <w:tr w:rsidR="003A2879" w14:paraId="6A3357BA" w14:textId="77777777" w:rsidTr="001B2C24">
        <w:trPr>
          <w:trHeight w:val="3161"/>
        </w:trPr>
        <w:tc>
          <w:tcPr>
            <w:tcW w:w="4386" w:type="dxa"/>
            <w:tcBorders>
              <w:top w:val="nil"/>
              <w:left w:val="single" w:sz="8" w:space="0" w:color="002060"/>
              <w:bottom w:val="single" w:sz="8" w:space="0" w:color="002060"/>
              <w:right w:val="single" w:sz="12" w:space="0" w:color="B68AEF"/>
            </w:tcBorders>
          </w:tcPr>
          <w:p w14:paraId="73F3A3B4" w14:textId="77777777" w:rsidR="003A2879" w:rsidRDefault="003A2879" w:rsidP="003A2879">
            <w:pPr>
              <w:pStyle w:val="WTDBAufgabe8"/>
            </w:pPr>
          </w:p>
        </w:tc>
        <w:tc>
          <w:tcPr>
            <w:tcW w:w="4386" w:type="dxa"/>
            <w:tcBorders>
              <w:top w:val="nil"/>
              <w:left w:val="single" w:sz="12" w:space="0" w:color="B68AEF"/>
              <w:bottom w:val="single" w:sz="8" w:space="0" w:color="002060"/>
              <w:right w:val="single" w:sz="8" w:space="0" w:color="002060"/>
            </w:tcBorders>
          </w:tcPr>
          <w:p w14:paraId="64DC158B" w14:textId="77777777" w:rsidR="003A2879" w:rsidRDefault="003A2879" w:rsidP="003A2879">
            <w:pPr>
              <w:pStyle w:val="WTDBAufgabe8"/>
            </w:pPr>
          </w:p>
        </w:tc>
      </w:tr>
      <w:tr w:rsidR="003A2879" w14:paraId="37A8A927" w14:textId="77777777" w:rsidTr="001B2C24">
        <w:trPr>
          <w:trHeight w:hRule="exact" w:val="397"/>
        </w:trPr>
        <w:tc>
          <w:tcPr>
            <w:tcW w:w="8772" w:type="dxa"/>
            <w:gridSpan w:val="2"/>
            <w:tcBorders>
              <w:top w:val="single" w:sz="8" w:space="0" w:color="002060"/>
              <w:left w:val="nil"/>
              <w:bottom w:val="nil"/>
              <w:right w:val="nil"/>
            </w:tcBorders>
          </w:tcPr>
          <w:p w14:paraId="4EB9596E" w14:textId="77777777" w:rsidR="003A2879" w:rsidRDefault="003A2879" w:rsidP="003A2879">
            <w:pPr>
              <w:pStyle w:val="WTDBAufgabe8"/>
            </w:pPr>
          </w:p>
        </w:tc>
      </w:tr>
    </w:tbl>
    <w:p w14:paraId="5C6E0EFD" w14:textId="77777777" w:rsidR="00361C00" w:rsidRPr="00361C00" w:rsidRDefault="00361C00" w:rsidP="003A2879">
      <w:pPr>
        <w:pStyle w:val="WTDBHeadline21pt"/>
      </w:pPr>
      <w:r>
        <w:rPr>
          <w:noProof/>
        </w:rPr>
        <w:drawing>
          <wp:anchor distT="0" distB="3810" distL="114300" distR="114935" simplePos="0" relativeHeight="252153856" behindDoc="0" locked="1" layoutInCell="1" allowOverlap="1" wp14:anchorId="1953614C" wp14:editId="2EC858CF">
            <wp:simplePos x="0" y="0"/>
            <wp:positionH relativeFrom="column">
              <wp:posOffset>4496435</wp:posOffset>
            </wp:positionH>
            <wp:positionV relativeFrom="paragraph">
              <wp:posOffset>159385</wp:posOffset>
            </wp:positionV>
            <wp:extent cx="1036320" cy="665480"/>
            <wp:effectExtent l="0" t="0" r="5080" b="0"/>
            <wp:wrapNone/>
            <wp:docPr id="246" name="Grafik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Grafik 246"/>
                    <pic:cNvPicPr>
                      <a:picLocks/>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1036320" cy="665480"/>
                    </a:xfrm>
                    <a:prstGeom prst="rect">
                      <a:avLst/>
                    </a:prstGeom>
                  </pic:spPr>
                </pic:pic>
              </a:graphicData>
            </a:graphic>
            <wp14:sizeRelH relativeFrom="margin">
              <wp14:pctWidth>0</wp14:pctWidth>
            </wp14:sizeRelH>
            <wp14:sizeRelV relativeFrom="margin">
              <wp14:pctHeight>0</wp14:pctHeight>
            </wp14:sizeRelV>
          </wp:anchor>
        </w:drawing>
      </w:r>
      <w:r w:rsidR="003A2879">
        <w:rPr>
          <w:noProof/>
        </w:rPr>
        <w:t>Klassendiskussion</w:t>
      </w:r>
    </w:p>
    <w:p w14:paraId="0541E73D" w14:textId="77777777" w:rsidR="003A2879" w:rsidRPr="003A2879" w:rsidRDefault="003A2879" w:rsidP="003A2879">
      <w:pPr>
        <w:pStyle w:val="WTDBAufgabe8"/>
      </w:pPr>
      <w:r w:rsidRPr="003A2879">
        <w:t xml:space="preserve">Diskutiert in der Klasse: Überwiegen aus eurer Sicht die Vorteile oder </w:t>
      </w:r>
      <w:r>
        <w:br/>
      </w:r>
      <w:r w:rsidRPr="003A2879">
        <w:t>die Nachteile von KI? Begründet eure Meinungen.</w:t>
      </w:r>
      <w:r w:rsidRPr="003A2879">
        <w:br w:type="page"/>
      </w:r>
    </w:p>
    <w:p w14:paraId="4C50D525" w14:textId="77777777" w:rsidR="00864EC9" w:rsidRDefault="00864EC9" w:rsidP="00864EC9">
      <w:pPr>
        <w:pStyle w:val="WTDBArbeitsblatt11pt"/>
      </w:pPr>
      <w:r>
        <w:lastRenderedPageBreak/>
        <w:drawing>
          <wp:anchor distT="0" distB="0" distL="114300" distR="114300" simplePos="0" relativeHeight="252167168" behindDoc="0" locked="0" layoutInCell="1" allowOverlap="1" wp14:anchorId="5703B984" wp14:editId="44F0DF42">
            <wp:simplePos x="0" y="0"/>
            <wp:positionH relativeFrom="column">
              <wp:posOffset>24765</wp:posOffset>
            </wp:positionH>
            <wp:positionV relativeFrom="paragraph">
              <wp:posOffset>-836245</wp:posOffset>
            </wp:positionV>
            <wp:extent cx="2262527" cy="387211"/>
            <wp:effectExtent l="0" t="0" r="0" b="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Grafik 453"/>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262527" cy="387211"/>
                    </a:xfrm>
                    <a:prstGeom prst="rect">
                      <a:avLst/>
                    </a:prstGeom>
                  </pic:spPr>
                </pic:pic>
              </a:graphicData>
            </a:graphic>
            <wp14:sizeRelH relativeFrom="margin">
              <wp14:pctWidth>0</wp14:pctWidth>
            </wp14:sizeRelH>
            <wp14:sizeRelV relativeFrom="margin">
              <wp14:pctHeight>0</wp14:pctHeight>
            </wp14:sizeRelV>
          </wp:anchor>
        </w:drawing>
      </w:r>
      <w:r>
        <w:t>A</w:t>
      </w:r>
      <w:r w:rsidRPr="00864EC9">
        <w:t xml:space="preserve">rbeitsblatt 7 </w:t>
      </w:r>
      <w:r w:rsidR="003A2879">
        <w:br/>
      </w:r>
      <w:r w:rsidRPr="00864EC9">
        <w:t>zum Video von PUR+</w:t>
      </w:r>
    </w:p>
    <w:p w14:paraId="540DB8F1" w14:textId="77777777" w:rsidR="00864EC9" w:rsidRPr="00864EC9" w:rsidRDefault="003A2879" w:rsidP="00864EC9">
      <w:pPr>
        <w:pStyle w:val="WTDBHeadline21pt"/>
      </w:pPr>
      <w:r w:rsidRPr="00864EC9">
        <w:rPr>
          <w:b w:val="0"/>
          <w:bCs/>
          <w:noProof/>
        </w:rPr>
        <w:drawing>
          <wp:anchor distT="0" distB="0" distL="114300" distR="114300" simplePos="0" relativeHeight="252663808" behindDoc="0" locked="1" layoutInCell="1" allowOverlap="1" wp14:anchorId="67B1CCCD" wp14:editId="2B0ACEE8">
            <wp:simplePos x="0" y="0"/>
            <wp:positionH relativeFrom="column">
              <wp:posOffset>4740910</wp:posOffset>
            </wp:positionH>
            <wp:positionV relativeFrom="paragraph">
              <wp:posOffset>212725</wp:posOffset>
            </wp:positionV>
            <wp:extent cx="853200" cy="853200"/>
            <wp:effectExtent l="0" t="0" r="0" b="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fik 454"/>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853200" cy="853200"/>
                    </a:xfrm>
                    <a:prstGeom prst="rect">
                      <a:avLst/>
                    </a:prstGeom>
                  </pic:spPr>
                </pic:pic>
              </a:graphicData>
            </a:graphic>
            <wp14:sizeRelH relativeFrom="margin">
              <wp14:pctWidth>0</wp14:pctWidth>
            </wp14:sizeRelH>
            <wp14:sizeRelV relativeFrom="margin">
              <wp14:pctHeight>0</wp14:pctHeight>
            </wp14:sizeRelV>
          </wp:anchor>
        </w:drawing>
      </w:r>
      <w:r w:rsidR="00864EC9" w:rsidRPr="00864EC9">
        <w:t>„</w:t>
      </w:r>
      <w:r>
        <w:t>Was kann künstliche Intelligenz?“</w:t>
      </w:r>
      <w:r w:rsidR="00864EC9" w:rsidRPr="00864EC9">
        <w:t xml:space="preserve"> </w:t>
      </w:r>
    </w:p>
    <w:p w14:paraId="2D7CE0D9" w14:textId="77777777" w:rsidR="003A2879" w:rsidRPr="003A2879" w:rsidRDefault="003A2879" w:rsidP="00723A38">
      <w:pPr>
        <w:pStyle w:val="WTDB2024Aufgabenstellung"/>
      </w:pPr>
      <w:r w:rsidRPr="003A2879">
        <w:t xml:space="preserve">Sieh dir das Video „Was kann künstliche Intelligenz?“ von PUR+ an </w:t>
      </w:r>
      <w:r>
        <w:br/>
      </w:r>
      <w:r w:rsidRPr="003A2879">
        <w:t>und bearbeite dann die Aufgaben zur Sendung.</w:t>
      </w:r>
    </w:p>
    <w:p w14:paraId="2ACAC2DE" w14:textId="77777777" w:rsidR="003A2879" w:rsidRPr="003A2879" w:rsidRDefault="003A2879" w:rsidP="003A2879">
      <w:pPr>
        <w:pStyle w:val="WTDBAufzhlung1"/>
      </w:pPr>
      <w:r w:rsidRPr="003A2879">
        <w:t>Wo begegnet uns KI heute schon? Liste vier Beispiele auf.</w:t>
      </w:r>
    </w:p>
    <w:p w14:paraId="3FA296EA" w14:textId="77777777" w:rsidR="00864EC9" w:rsidRPr="00E8090B" w:rsidRDefault="004B0491" w:rsidP="00864EC9">
      <w:pPr>
        <w:pStyle w:val="WTDBInfo6pt"/>
        <w:jc w:val="right"/>
      </w:pPr>
      <w:r>
        <w:rPr>
          <w:noProof/>
        </w:rPr>
        <w:drawing>
          <wp:anchor distT="0" distB="1905" distL="114300" distR="114935" simplePos="0" relativeHeight="252665856" behindDoc="0" locked="0" layoutInCell="1" allowOverlap="1" wp14:anchorId="58B06C7A" wp14:editId="033E6821">
            <wp:simplePos x="0" y="0"/>
            <wp:positionH relativeFrom="column">
              <wp:posOffset>5342255</wp:posOffset>
            </wp:positionH>
            <wp:positionV relativeFrom="paragraph">
              <wp:posOffset>190928</wp:posOffset>
            </wp:positionV>
            <wp:extent cx="352800" cy="548494"/>
            <wp:effectExtent l="0" t="0" r="3175" b="0"/>
            <wp:wrapNone/>
            <wp:docPr id="489" name="Grafik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Grafik 489"/>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52800" cy="548494"/>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72"/>
      </w:tblGrid>
      <w:tr w:rsidR="003A2879" w:rsidRPr="003A2879" w14:paraId="614049C8" w14:textId="77777777" w:rsidTr="001B2C24">
        <w:trPr>
          <w:trHeight w:hRule="exact" w:val="170"/>
        </w:trPr>
        <w:tc>
          <w:tcPr>
            <w:tcW w:w="8772" w:type="dxa"/>
          </w:tcPr>
          <w:p w14:paraId="5B8467CC" w14:textId="77777777" w:rsidR="003A2879" w:rsidRPr="003A2879" w:rsidRDefault="003A2879" w:rsidP="003A2879">
            <w:pPr>
              <w:pStyle w:val="WTDBInfo6pt"/>
              <w:jc w:val="right"/>
              <w:rPr>
                <w:rFonts w:ascii="Arial" w:hAnsi="Arial" w:cs="Arial"/>
              </w:rPr>
            </w:pPr>
            <w:r w:rsidRPr="003A2879">
              <w:rPr>
                <w:rFonts w:ascii="Arial" w:hAnsi="Arial" w:cs="Arial"/>
              </w:rPr>
              <w:t>https://www.zdf.de/kinder/purplus/ki-was-kann-kuenstliche-intelligenz-100.html</w:t>
            </w:r>
          </w:p>
          <w:p w14:paraId="018EE052" w14:textId="77777777" w:rsidR="003A2879" w:rsidRPr="003A2879" w:rsidRDefault="003A2879" w:rsidP="003A2879">
            <w:pPr>
              <w:pStyle w:val="WTDBAufzhlung"/>
              <w:numPr>
                <w:ilvl w:val="0"/>
                <w:numId w:val="0"/>
              </w:numPr>
              <w:spacing w:after="100"/>
              <w:rPr>
                <w:rFonts w:ascii="Arial" w:hAnsi="Arial" w:cs="Arial"/>
                <w:b/>
                <w:bCs/>
              </w:rPr>
            </w:pPr>
          </w:p>
        </w:tc>
      </w:tr>
      <w:tr w:rsidR="003A2879" w14:paraId="20717B29" w14:textId="77777777" w:rsidTr="001B2C24">
        <w:trPr>
          <w:trHeight w:val="2212"/>
        </w:trPr>
        <w:tc>
          <w:tcPr>
            <w:tcW w:w="8772" w:type="dxa"/>
          </w:tcPr>
          <w:p w14:paraId="7A5B6CFF" w14:textId="77777777" w:rsidR="003A2879" w:rsidRDefault="003A2879" w:rsidP="003A2879">
            <w:pPr>
              <w:pStyle w:val="WTDBAufzhlung"/>
              <w:numPr>
                <w:ilvl w:val="0"/>
                <w:numId w:val="0"/>
              </w:numPr>
              <w:spacing w:after="100"/>
              <w:rPr>
                <w:b/>
                <w:bCs/>
              </w:rPr>
            </w:pPr>
            <w:r>
              <w:rPr>
                <w:b/>
                <w:bCs/>
                <w:noProof/>
              </w:rPr>
              <w:drawing>
                <wp:anchor distT="0" distB="0" distL="114300" distR="114300" simplePos="0" relativeHeight="252664832" behindDoc="0" locked="0" layoutInCell="1" allowOverlap="1" wp14:anchorId="0C2D6B5F" wp14:editId="457CC387">
                  <wp:simplePos x="0" y="0"/>
                  <wp:positionH relativeFrom="column">
                    <wp:posOffset>-165100</wp:posOffset>
                  </wp:positionH>
                  <wp:positionV relativeFrom="paragraph">
                    <wp:posOffset>50735</wp:posOffset>
                  </wp:positionV>
                  <wp:extent cx="5751622" cy="1375200"/>
                  <wp:effectExtent l="0" t="0" r="1905" b="0"/>
                  <wp:wrapNone/>
                  <wp:docPr id="15844571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5712" name="Grafik 158445712"/>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51622" cy="1375200"/>
                          </a:xfrm>
                          <a:prstGeom prst="rect">
                            <a:avLst/>
                          </a:prstGeom>
                        </pic:spPr>
                      </pic:pic>
                    </a:graphicData>
                  </a:graphic>
                  <wp14:sizeRelH relativeFrom="margin">
                    <wp14:pctWidth>0</wp14:pctWidth>
                  </wp14:sizeRelH>
                  <wp14:sizeRelV relativeFrom="margin">
                    <wp14:pctHeight>0</wp14:pctHeight>
                  </wp14:sizeRelV>
                </wp:anchor>
              </w:drawing>
            </w:r>
          </w:p>
        </w:tc>
      </w:tr>
      <w:tr w:rsidR="003A2879" w14:paraId="42A71C4A" w14:textId="77777777" w:rsidTr="001B2C24">
        <w:trPr>
          <w:trHeight w:hRule="exact" w:val="397"/>
        </w:trPr>
        <w:tc>
          <w:tcPr>
            <w:tcW w:w="8772" w:type="dxa"/>
          </w:tcPr>
          <w:p w14:paraId="3C8E8593" w14:textId="77777777" w:rsidR="003A2879" w:rsidRDefault="003A2879" w:rsidP="003A2879">
            <w:pPr>
              <w:pStyle w:val="WTDBAufzhlung"/>
              <w:numPr>
                <w:ilvl w:val="0"/>
                <w:numId w:val="0"/>
              </w:numPr>
              <w:spacing w:after="100"/>
              <w:rPr>
                <w:b/>
                <w:bCs/>
              </w:rPr>
            </w:pPr>
            <w:r>
              <w:rPr>
                <w:b/>
                <w:bCs/>
                <w:noProof/>
                <w:sz w:val="24"/>
                <w:szCs w:val="24"/>
              </w:rPr>
              <w:drawing>
                <wp:anchor distT="0" distB="0" distL="114300" distR="114300" simplePos="0" relativeHeight="252722176" behindDoc="0" locked="0" layoutInCell="1" allowOverlap="1" wp14:anchorId="5E65DC5C" wp14:editId="04C3AD89">
                  <wp:simplePos x="0" y="0"/>
                  <wp:positionH relativeFrom="column">
                    <wp:posOffset>5338386</wp:posOffset>
                  </wp:positionH>
                  <wp:positionV relativeFrom="paragraph">
                    <wp:posOffset>-93580</wp:posOffset>
                  </wp:positionV>
                  <wp:extent cx="528512" cy="704682"/>
                  <wp:effectExtent l="0" t="0" r="0" b="0"/>
                  <wp:wrapNone/>
                  <wp:docPr id="161280740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07401" name="Grafik 7"/>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41319" cy="721758"/>
                          </a:xfrm>
                          <a:prstGeom prst="rect">
                            <a:avLst/>
                          </a:prstGeom>
                        </pic:spPr>
                      </pic:pic>
                    </a:graphicData>
                  </a:graphic>
                  <wp14:sizeRelH relativeFrom="margin">
                    <wp14:pctWidth>0</wp14:pctWidth>
                  </wp14:sizeRelH>
                  <wp14:sizeRelV relativeFrom="margin">
                    <wp14:pctHeight>0</wp14:pctHeight>
                  </wp14:sizeRelV>
                </wp:anchor>
              </w:drawing>
            </w:r>
          </w:p>
        </w:tc>
      </w:tr>
    </w:tbl>
    <w:p w14:paraId="1FF50C17" w14:textId="77777777" w:rsidR="003A2879" w:rsidRPr="003A2879" w:rsidRDefault="003A2879" w:rsidP="003A2879">
      <w:pPr>
        <w:pStyle w:val="WTDBAufzhlung1"/>
        <w:rPr>
          <w:bCs/>
        </w:rPr>
      </w:pPr>
      <w:r>
        <w:rPr>
          <w:b w:val="0"/>
          <w:bCs/>
          <w:noProof/>
          <w:sz w:val="24"/>
          <w:szCs w:val="24"/>
        </w:rPr>
        <w:drawing>
          <wp:anchor distT="0" distB="0" distL="114300" distR="114300" simplePos="0" relativeHeight="252724224" behindDoc="0" locked="0" layoutInCell="1" allowOverlap="1" wp14:anchorId="61E51AC3" wp14:editId="2D409B4F">
            <wp:simplePos x="0" y="0"/>
            <wp:positionH relativeFrom="column">
              <wp:posOffset>6005446</wp:posOffset>
            </wp:positionH>
            <wp:positionV relativeFrom="paragraph">
              <wp:posOffset>2946488</wp:posOffset>
            </wp:positionV>
            <wp:extent cx="355840" cy="551916"/>
            <wp:effectExtent l="0" t="0" r="0" b="0"/>
            <wp:wrapNone/>
            <wp:docPr id="25702756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7563" name="Grafik 25702756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5840" cy="551916"/>
                    </a:xfrm>
                    <a:prstGeom prst="rect">
                      <a:avLst/>
                    </a:prstGeom>
                  </pic:spPr>
                </pic:pic>
              </a:graphicData>
            </a:graphic>
            <wp14:sizeRelH relativeFrom="margin">
              <wp14:pctWidth>0</wp14:pctWidth>
            </wp14:sizeRelH>
            <wp14:sizeRelV relativeFrom="margin">
              <wp14:pctHeight>0</wp14:pctHeight>
            </wp14:sizeRelV>
          </wp:anchor>
        </w:drawing>
      </w:r>
      <w:r w:rsidRPr="003A2879">
        <w:rPr>
          <w:bCs/>
        </w:rPr>
        <w:t>Wie erzeugt ein KI-System Bilder? Löse das Quiz! Kreuze an.</w:t>
      </w:r>
    </w:p>
    <w:tbl>
      <w:tblPr>
        <w:tblStyle w:val="Tabellenraster"/>
        <w:tblW w:w="8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1"/>
        <w:gridCol w:w="10"/>
        <w:gridCol w:w="3965"/>
        <w:gridCol w:w="419"/>
        <w:gridCol w:w="10"/>
        <w:gridCol w:w="3958"/>
      </w:tblGrid>
      <w:tr w:rsidR="00CB7FD6" w14:paraId="70B4C632" w14:textId="77777777" w:rsidTr="003A2879">
        <w:trPr>
          <w:trHeight w:val="397"/>
        </w:trPr>
        <w:tc>
          <w:tcPr>
            <w:tcW w:w="4386" w:type="dxa"/>
            <w:gridSpan w:val="3"/>
            <w:tcMar>
              <w:bottom w:w="57" w:type="dxa"/>
            </w:tcMar>
            <w:vAlign w:val="bottom"/>
          </w:tcPr>
          <w:p w14:paraId="16DD9398" w14:textId="77777777" w:rsidR="00CB7FD6" w:rsidRPr="00864EC9" w:rsidRDefault="003A2879" w:rsidP="003A2879">
            <w:pPr>
              <w:pStyle w:val="WTDBAufzhlung10"/>
              <w:rPr>
                <w:b w:val="0"/>
                <w:bCs/>
              </w:rPr>
            </w:pPr>
            <w:r w:rsidRPr="003A2879">
              <w:rPr>
                <w:bCs/>
              </w:rPr>
              <w:t>Zuerst wird das KI-System gefüttert mit</w:t>
            </w:r>
          </w:p>
        </w:tc>
        <w:tc>
          <w:tcPr>
            <w:tcW w:w="4387" w:type="dxa"/>
            <w:gridSpan w:val="3"/>
            <w:tcMar>
              <w:bottom w:w="57" w:type="dxa"/>
            </w:tcMar>
            <w:vAlign w:val="bottom"/>
          </w:tcPr>
          <w:p w14:paraId="4D73DB66" w14:textId="77777777" w:rsidR="00CB7FD6" w:rsidRPr="003A2879" w:rsidRDefault="003A2879" w:rsidP="003A2879">
            <w:pPr>
              <w:pStyle w:val="WTDBAufzhlung10"/>
            </w:pPr>
            <w:r w:rsidRPr="003A2879">
              <w:t xml:space="preserve">Damit trainiert die KI, </w:t>
            </w:r>
          </w:p>
        </w:tc>
      </w:tr>
      <w:tr w:rsidR="003A2879" w14:paraId="1D7BF5DC" w14:textId="77777777" w:rsidTr="003A2879">
        <w:trPr>
          <w:trHeight w:val="227"/>
        </w:trPr>
        <w:tc>
          <w:tcPr>
            <w:tcW w:w="411" w:type="dxa"/>
            <w:tcMar>
              <w:bottom w:w="28" w:type="dxa"/>
            </w:tcMar>
          </w:tcPr>
          <w:p w14:paraId="62246CD0" w14:textId="77777777" w:rsidR="003A2879" w:rsidRPr="003A2879" w:rsidRDefault="003A2879" w:rsidP="003A2879">
            <w:r w:rsidRPr="003A2879">
              <w:rPr>
                <w:noProof/>
              </w:rPr>
              <w:drawing>
                <wp:anchor distT="0" distB="0" distL="114300" distR="114300" simplePos="0" relativeHeight="252704768" behindDoc="0" locked="1" layoutInCell="1" allowOverlap="1" wp14:anchorId="2292F1D4" wp14:editId="7A541A78">
                  <wp:simplePos x="0" y="0"/>
                  <wp:positionH relativeFrom="column">
                    <wp:posOffset>-5080</wp:posOffset>
                  </wp:positionH>
                  <wp:positionV relativeFrom="paragraph">
                    <wp:posOffset>-2540</wp:posOffset>
                  </wp:positionV>
                  <wp:extent cx="197485" cy="197485"/>
                  <wp:effectExtent l="0" t="0" r="5715" b="5715"/>
                  <wp:wrapNone/>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Grafik 47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75" w:type="dxa"/>
            <w:gridSpan w:val="2"/>
          </w:tcPr>
          <w:p w14:paraId="2A6F631F" w14:textId="77777777" w:rsidR="003A2879" w:rsidRPr="003A2879" w:rsidRDefault="003A2879" w:rsidP="003A2879">
            <w:r w:rsidRPr="003A2879">
              <w:t>Millionen von Kameraobjektiven.</w:t>
            </w:r>
          </w:p>
        </w:tc>
        <w:tc>
          <w:tcPr>
            <w:tcW w:w="419" w:type="dxa"/>
            <w:tcMar>
              <w:bottom w:w="28" w:type="dxa"/>
            </w:tcMar>
          </w:tcPr>
          <w:p w14:paraId="0E3A63E6" w14:textId="77777777" w:rsidR="003A2879" w:rsidRPr="003A2879" w:rsidRDefault="003A2879" w:rsidP="003A2879">
            <w:r w:rsidRPr="003A2879">
              <w:rPr>
                <w:noProof/>
              </w:rPr>
              <w:drawing>
                <wp:anchor distT="0" distB="0" distL="114300" distR="114300" simplePos="0" relativeHeight="252686336" behindDoc="0" locked="1" layoutInCell="1" allowOverlap="1" wp14:anchorId="0788603D" wp14:editId="15E0B458">
                  <wp:simplePos x="0" y="0"/>
                  <wp:positionH relativeFrom="column">
                    <wp:posOffset>-3175</wp:posOffset>
                  </wp:positionH>
                  <wp:positionV relativeFrom="paragraph">
                    <wp:posOffset>-3175</wp:posOffset>
                  </wp:positionV>
                  <wp:extent cx="197485" cy="197485"/>
                  <wp:effectExtent l="0" t="0" r="5715" b="5715"/>
                  <wp:wrapNone/>
                  <wp:docPr id="1009061037" name="Grafik 100906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Grafik 47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68" w:type="dxa"/>
            <w:gridSpan w:val="2"/>
          </w:tcPr>
          <w:p w14:paraId="7117148A" w14:textId="77777777" w:rsidR="003A2879" w:rsidRPr="003A2879" w:rsidRDefault="003A2879" w:rsidP="003A2879">
            <w:r>
              <w:t>wie man ein gutes Bild fotografiert.</w:t>
            </w:r>
          </w:p>
        </w:tc>
      </w:tr>
      <w:tr w:rsidR="003A2879" w14:paraId="138E6DF7" w14:textId="77777777" w:rsidTr="003A2879">
        <w:trPr>
          <w:trHeight w:val="227"/>
        </w:trPr>
        <w:tc>
          <w:tcPr>
            <w:tcW w:w="411" w:type="dxa"/>
            <w:tcMar>
              <w:bottom w:w="28" w:type="dxa"/>
            </w:tcMar>
          </w:tcPr>
          <w:p w14:paraId="3793B8FD" w14:textId="77777777" w:rsidR="003A2879" w:rsidRPr="003A2879" w:rsidRDefault="003A2879" w:rsidP="003A2879">
            <w:r w:rsidRPr="003A2879">
              <w:rPr>
                <w:noProof/>
              </w:rPr>
              <w:drawing>
                <wp:anchor distT="0" distB="0" distL="114300" distR="114300" simplePos="0" relativeHeight="252676096" behindDoc="0" locked="1" layoutInCell="1" allowOverlap="1" wp14:anchorId="68733F93" wp14:editId="285ADFAB">
                  <wp:simplePos x="0" y="0"/>
                  <wp:positionH relativeFrom="column">
                    <wp:posOffset>-8890</wp:posOffset>
                  </wp:positionH>
                  <wp:positionV relativeFrom="paragraph">
                    <wp:posOffset>-7620</wp:posOffset>
                  </wp:positionV>
                  <wp:extent cx="197485" cy="197485"/>
                  <wp:effectExtent l="0" t="0" r="5715" b="5715"/>
                  <wp:wrapNone/>
                  <wp:docPr id="1024985576" name="Grafik 102498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85576" name="Grafik 1024985576"/>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75" w:type="dxa"/>
            <w:gridSpan w:val="2"/>
          </w:tcPr>
          <w:p w14:paraId="392C8100" w14:textId="77777777" w:rsidR="003A2879" w:rsidRPr="003A2879" w:rsidRDefault="003A2879" w:rsidP="003A2879">
            <w:r w:rsidRPr="003A2879">
              <w:t>Millionen von Fotos.</w:t>
            </w:r>
          </w:p>
        </w:tc>
        <w:tc>
          <w:tcPr>
            <w:tcW w:w="419" w:type="dxa"/>
            <w:tcMar>
              <w:bottom w:w="28" w:type="dxa"/>
            </w:tcMar>
          </w:tcPr>
          <w:p w14:paraId="7B5DB496" w14:textId="77777777" w:rsidR="003A2879" w:rsidRPr="003A2879" w:rsidRDefault="003A2879" w:rsidP="003A2879">
            <w:r w:rsidRPr="003A2879">
              <w:rPr>
                <w:noProof/>
              </w:rPr>
              <w:drawing>
                <wp:anchor distT="0" distB="0" distL="114300" distR="114300" simplePos="0" relativeHeight="252688384" behindDoc="0" locked="1" layoutInCell="1" allowOverlap="1" wp14:anchorId="414360DD" wp14:editId="50E7CB89">
                  <wp:simplePos x="0" y="0"/>
                  <wp:positionH relativeFrom="column">
                    <wp:posOffset>-3175</wp:posOffset>
                  </wp:positionH>
                  <wp:positionV relativeFrom="paragraph">
                    <wp:posOffset>-4445</wp:posOffset>
                  </wp:positionV>
                  <wp:extent cx="197485" cy="197485"/>
                  <wp:effectExtent l="0" t="0" r="5715" b="5715"/>
                  <wp:wrapNone/>
                  <wp:docPr id="703404135" name="Grafik 70340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85576" name="Grafik 1024985576"/>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68" w:type="dxa"/>
            <w:gridSpan w:val="2"/>
          </w:tcPr>
          <w:p w14:paraId="54E5EBA8" w14:textId="77777777" w:rsidR="003A2879" w:rsidRPr="003A2879" w:rsidRDefault="003A2879" w:rsidP="003A2879">
            <w:r w:rsidRPr="003A2879">
              <w:t>wie verschiedene Dinge aussehen.</w:t>
            </w:r>
          </w:p>
        </w:tc>
      </w:tr>
      <w:tr w:rsidR="003A2879" w14:paraId="72B64259" w14:textId="77777777" w:rsidTr="003A2879">
        <w:trPr>
          <w:trHeight w:val="227"/>
        </w:trPr>
        <w:tc>
          <w:tcPr>
            <w:tcW w:w="411" w:type="dxa"/>
            <w:tcMar>
              <w:bottom w:w="28" w:type="dxa"/>
            </w:tcMar>
          </w:tcPr>
          <w:p w14:paraId="5A1D5FB7" w14:textId="77777777" w:rsidR="003A2879" w:rsidRPr="003A2879" w:rsidRDefault="003A2879" w:rsidP="003A2879">
            <w:r w:rsidRPr="003A2879">
              <w:rPr>
                <w:noProof/>
              </w:rPr>
              <w:drawing>
                <wp:anchor distT="0" distB="0" distL="114300" distR="114300" simplePos="0" relativeHeight="252678144" behindDoc="0" locked="1" layoutInCell="1" allowOverlap="1" wp14:anchorId="67782B06" wp14:editId="0817605F">
                  <wp:simplePos x="0" y="0"/>
                  <wp:positionH relativeFrom="column">
                    <wp:posOffset>-8890</wp:posOffset>
                  </wp:positionH>
                  <wp:positionV relativeFrom="page">
                    <wp:posOffset>-6985</wp:posOffset>
                  </wp:positionV>
                  <wp:extent cx="197485" cy="197485"/>
                  <wp:effectExtent l="0" t="0" r="5715" b="5715"/>
                  <wp:wrapNone/>
                  <wp:docPr id="1008810917" name="Grafik 100881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10917" name="Grafik 1008810917"/>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75" w:type="dxa"/>
            <w:gridSpan w:val="2"/>
          </w:tcPr>
          <w:p w14:paraId="33EDD828" w14:textId="77777777" w:rsidR="003A2879" w:rsidRPr="003A2879" w:rsidRDefault="003A2879" w:rsidP="003A2879">
            <w:r w:rsidRPr="003A2879">
              <w:t>Millionen von Diagrammen.</w:t>
            </w:r>
          </w:p>
        </w:tc>
        <w:tc>
          <w:tcPr>
            <w:tcW w:w="419" w:type="dxa"/>
            <w:tcMar>
              <w:bottom w:w="28" w:type="dxa"/>
            </w:tcMar>
          </w:tcPr>
          <w:p w14:paraId="468A46DB" w14:textId="77777777" w:rsidR="003A2879" w:rsidRPr="003A2879" w:rsidRDefault="003A2879" w:rsidP="003A2879">
            <w:r w:rsidRPr="003A2879">
              <w:rPr>
                <w:noProof/>
              </w:rPr>
              <w:drawing>
                <wp:anchor distT="0" distB="0" distL="114300" distR="114300" simplePos="0" relativeHeight="252690432" behindDoc="0" locked="1" layoutInCell="1" allowOverlap="1" wp14:anchorId="03D8D22A" wp14:editId="30034AD5">
                  <wp:simplePos x="0" y="0"/>
                  <wp:positionH relativeFrom="column">
                    <wp:posOffset>-3175</wp:posOffset>
                  </wp:positionH>
                  <wp:positionV relativeFrom="page">
                    <wp:posOffset>-6350</wp:posOffset>
                  </wp:positionV>
                  <wp:extent cx="197485" cy="197485"/>
                  <wp:effectExtent l="0" t="0" r="5715" b="5715"/>
                  <wp:wrapNone/>
                  <wp:docPr id="612017557" name="Grafik 61201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10917" name="Grafik 1008810917"/>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68" w:type="dxa"/>
            <w:gridSpan w:val="2"/>
          </w:tcPr>
          <w:p w14:paraId="41CD0E9C" w14:textId="77777777" w:rsidR="003A2879" w:rsidRPr="003A2879" w:rsidRDefault="003A2879" w:rsidP="003A2879">
            <w:r w:rsidRPr="003A2879">
              <w:t>wie eine Kamera funktioniert.</w:t>
            </w:r>
          </w:p>
        </w:tc>
      </w:tr>
      <w:tr w:rsidR="003A2879" w14:paraId="1347CFB6" w14:textId="77777777" w:rsidTr="003A2879">
        <w:trPr>
          <w:trHeight w:val="567"/>
        </w:trPr>
        <w:tc>
          <w:tcPr>
            <w:tcW w:w="4386" w:type="dxa"/>
            <w:gridSpan w:val="3"/>
            <w:tcMar>
              <w:bottom w:w="57" w:type="dxa"/>
            </w:tcMar>
            <w:vAlign w:val="bottom"/>
          </w:tcPr>
          <w:p w14:paraId="551C3BB4" w14:textId="77777777" w:rsidR="003A2879" w:rsidRPr="003A2879" w:rsidRDefault="003A2879" w:rsidP="003A2879">
            <w:pPr>
              <w:pStyle w:val="WTDBAufzhlung10"/>
            </w:pPr>
            <w:r w:rsidRPr="003A2879">
              <w:t xml:space="preserve">Zu jedem von ihnen erhält die KI </w:t>
            </w:r>
            <w:r w:rsidRPr="003A2879">
              <w:br/>
              <w:t xml:space="preserve">außerdem </w:t>
            </w:r>
          </w:p>
        </w:tc>
        <w:tc>
          <w:tcPr>
            <w:tcW w:w="4387" w:type="dxa"/>
            <w:gridSpan w:val="3"/>
            <w:tcMar>
              <w:bottom w:w="57" w:type="dxa"/>
            </w:tcMar>
            <w:vAlign w:val="bottom"/>
          </w:tcPr>
          <w:p w14:paraId="372B4D78" w14:textId="77777777" w:rsidR="003A2879" w:rsidRPr="003A2879" w:rsidRDefault="003A2879" w:rsidP="003A2879">
            <w:pPr>
              <w:pStyle w:val="WTDBAufzhlung10"/>
            </w:pPr>
            <w:r w:rsidRPr="003A2879">
              <w:t xml:space="preserve">Dazu übersetzt die KI die einzelnen </w:t>
            </w:r>
            <w:r w:rsidRPr="003A2879">
              <w:br/>
              <w:t>Informationen in</w:t>
            </w:r>
          </w:p>
        </w:tc>
      </w:tr>
      <w:tr w:rsidR="00CB7FD6" w14:paraId="3FAEE70C" w14:textId="77777777" w:rsidTr="003A2879">
        <w:trPr>
          <w:trHeight w:val="284"/>
        </w:trPr>
        <w:tc>
          <w:tcPr>
            <w:tcW w:w="421" w:type="dxa"/>
            <w:gridSpan w:val="2"/>
          </w:tcPr>
          <w:p w14:paraId="44F827CC" w14:textId="77777777" w:rsidR="00CB7FD6" w:rsidRPr="00864EC9" w:rsidRDefault="003A2879" w:rsidP="00CB7FD6">
            <w:r w:rsidRPr="003A2879">
              <w:rPr>
                <w:noProof/>
              </w:rPr>
              <w:drawing>
                <wp:anchor distT="0" distB="0" distL="114300" distR="114300" simplePos="0" relativeHeight="252692480" behindDoc="0" locked="1" layoutInCell="1" allowOverlap="1" wp14:anchorId="095AA25A" wp14:editId="7513096B">
                  <wp:simplePos x="0" y="0"/>
                  <wp:positionH relativeFrom="column">
                    <wp:posOffset>-4445</wp:posOffset>
                  </wp:positionH>
                  <wp:positionV relativeFrom="paragraph">
                    <wp:posOffset>12700</wp:posOffset>
                  </wp:positionV>
                  <wp:extent cx="197485" cy="197485"/>
                  <wp:effectExtent l="0" t="0" r="5715" b="5715"/>
                  <wp:wrapNone/>
                  <wp:docPr id="232974845" name="Grafik 23297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Grafik 47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65" w:type="dxa"/>
          </w:tcPr>
          <w:p w14:paraId="7F1B9D2A" w14:textId="77777777" w:rsidR="00CB7FD6" w:rsidRPr="00864EC9" w:rsidRDefault="003A2879" w:rsidP="00CB7FD6">
            <w:r>
              <w:t>ein verlinktes Video.</w:t>
            </w:r>
          </w:p>
        </w:tc>
        <w:tc>
          <w:tcPr>
            <w:tcW w:w="429" w:type="dxa"/>
            <w:gridSpan w:val="2"/>
          </w:tcPr>
          <w:p w14:paraId="61694F37" w14:textId="77777777" w:rsidR="00CB7FD6" w:rsidRPr="00864EC9" w:rsidRDefault="003A2879" w:rsidP="00CB7FD6">
            <w:r w:rsidRPr="003A2879">
              <w:rPr>
                <w:noProof/>
              </w:rPr>
              <w:drawing>
                <wp:anchor distT="0" distB="0" distL="114300" distR="114300" simplePos="0" relativeHeight="252694528" behindDoc="0" locked="1" layoutInCell="1" allowOverlap="1" wp14:anchorId="765D4CF2" wp14:editId="745DE283">
                  <wp:simplePos x="0" y="0"/>
                  <wp:positionH relativeFrom="column">
                    <wp:posOffset>-3175</wp:posOffset>
                  </wp:positionH>
                  <wp:positionV relativeFrom="paragraph">
                    <wp:posOffset>12700</wp:posOffset>
                  </wp:positionV>
                  <wp:extent cx="197485" cy="197485"/>
                  <wp:effectExtent l="0" t="0" r="5715" b="5715"/>
                  <wp:wrapNone/>
                  <wp:docPr id="740511634" name="Grafik 74051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Grafik 47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58" w:type="dxa"/>
          </w:tcPr>
          <w:p w14:paraId="2010CDAB" w14:textId="77777777" w:rsidR="00CB7FD6" w:rsidRPr="00864EC9" w:rsidRDefault="003A2879" w:rsidP="00CB7FD6">
            <w:r>
              <w:t>Z</w:t>
            </w:r>
            <w:r w:rsidRPr="003A2879">
              <w:t>ahlen, Zahlentabellen und Listen.</w:t>
            </w:r>
          </w:p>
        </w:tc>
      </w:tr>
      <w:tr w:rsidR="00CB7FD6" w14:paraId="6E6FFC9F" w14:textId="77777777" w:rsidTr="003A2879">
        <w:trPr>
          <w:trHeight w:val="284"/>
        </w:trPr>
        <w:tc>
          <w:tcPr>
            <w:tcW w:w="421" w:type="dxa"/>
            <w:gridSpan w:val="2"/>
          </w:tcPr>
          <w:p w14:paraId="33E28D9A" w14:textId="77777777" w:rsidR="00CB7FD6" w:rsidRDefault="003A2879" w:rsidP="00CB7FD6">
            <w:pPr>
              <w:rPr>
                <w:noProof/>
              </w:rPr>
            </w:pPr>
            <w:r w:rsidRPr="003A2879">
              <w:rPr>
                <w:noProof/>
              </w:rPr>
              <w:drawing>
                <wp:anchor distT="0" distB="0" distL="114300" distR="114300" simplePos="0" relativeHeight="252696576" behindDoc="0" locked="1" layoutInCell="1" allowOverlap="1" wp14:anchorId="50C7AC82" wp14:editId="1731C6E1">
                  <wp:simplePos x="0" y="0"/>
                  <wp:positionH relativeFrom="column">
                    <wp:posOffset>-4445</wp:posOffset>
                  </wp:positionH>
                  <wp:positionV relativeFrom="paragraph">
                    <wp:posOffset>8255</wp:posOffset>
                  </wp:positionV>
                  <wp:extent cx="197485" cy="197485"/>
                  <wp:effectExtent l="0" t="0" r="5715" b="5715"/>
                  <wp:wrapNone/>
                  <wp:docPr id="1152911931" name="Grafik 115291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85576" name="Grafik 1024985576"/>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65" w:type="dxa"/>
          </w:tcPr>
          <w:p w14:paraId="155F2969" w14:textId="77777777" w:rsidR="00CB7FD6" w:rsidRPr="00864EC9" w:rsidRDefault="003A2879" w:rsidP="00CB7FD6">
            <w:r>
              <w:t>ein Schaubild.</w:t>
            </w:r>
          </w:p>
        </w:tc>
        <w:tc>
          <w:tcPr>
            <w:tcW w:w="429" w:type="dxa"/>
            <w:gridSpan w:val="2"/>
          </w:tcPr>
          <w:p w14:paraId="7EC45A29" w14:textId="77777777" w:rsidR="00CB7FD6" w:rsidRDefault="003A2879" w:rsidP="00CB7FD6">
            <w:pPr>
              <w:rPr>
                <w:noProof/>
              </w:rPr>
            </w:pPr>
            <w:r w:rsidRPr="003A2879">
              <w:rPr>
                <w:noProof/>
              </w:rPr>
              <w:drawing>
                <wp:anchor distT="0" distB="0" distL="114300" distR="114300" simplePos="0" relativeHeight="252698624" behindDoc="0" locked="1" layoutInCell="1" allowOverlap="1" wp14:anchorId="6BA75C6F" wp14:editId="0E91FF18">
                  <wp:simplePos x="0" y="0"/>
                  <wp:positionH relativeFrom="column">
                    <wp:posOffset>-3175</wp:posOffset>
                  </wp:positionH>
                  <wp:positionV relativeFrom="paragraph">
                    <wp:posOffset>8255</wp:posOffset>
                  </wp:positionV>
                  <wp:extent cx="197485" cy="197485"/>
                  <wp:effectExtent l="0" t="0" r="5715" b="5715"/>
                  <wp:wrapNone/>
                  <wp:docPr id="530390942" name="Grafik 53039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85576" name="Grafik 1024985576"/>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58" w:type="dxa"/>
          </w:tcPr>
          <w:p w14:paraId="4DC3DFDD" w14:textId="77777777" w:rsidR="00CB7FD6" w:rsidRPr="00864EC9" w:rsidRDefault="003A2879" w:rsidP="003A2879">
            <w:r>
              <w:t>in eine andere Sprache.</w:t>
            </w:r>
          </w:p>
        </w:tc>
      </w:tr>
      <w:tr w:rsidR="00CB7FD6" w14:paraId="55C8CC2A" w14:textId="77777777" w:rsidTr="003A2879">
        <w:trPr>
          <w:trHeight w:val="284"/>
        </w:trPr>
        <w:tc>
          <w:tcPr>
            <w:tcW w:w="421" w:type="dxa"/>
            <w:gridSpan w:val="2"/>
          </w:tcPr>
          <w:p w14:paraId="593B49B6" w14:textId="77777777" w:rsidR="00CB7FD6" w:rsidRDefault="003A2879" w:rsidP="00CB7FD6">
            <w:pPr>
              <w:rPr>
                <w:noProof/>
              </w:rPr>
            </w:pPr>
            <w:r w:rsidRPr="003A2879">
              <w:rPr>
                <w:noProof/>
              </w:rPr>
              <w:drawing>
                <wp:anchor distT="0" distB="0" distL="114300" distR="114300" simplePos="0" relativeHeight="252700672" behindDoc="0" locked="1" layoutInCell="1" allowOverlap="1" wp14:anchorId="11F3FD6F" wp14:editId="584E4A43">
                  <wp:simplePos x="0" y="0"/>
                  <wp:positionH relativeFrom="column">
                    <wp:posOffset>-4445</wp:posOffset>
                  </wp:positionH>
                  <wp:positionV relativeFrom="page">
                    <wp:posOffset>3175</wp:posOffset>
                  </wp:positionV>
                  <wp:extent cx="197485" cy="197485"/>
                  <wp:effectExtent l="0" t="0" r="5715" b="5715"/>
                  <wp:wrapNone/>
                  <wp:docPr id="1765679032" name="Grafik 176567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10917" name="Grafik 1008810917"/>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65" w:type="dxa"/>
          </w:tcPr>
          <w:p w14:paraId="52879EF6" w14:textId="77777777" w:rsidR="00CB7FD6" w:rsidRPr="00864EC9" w:rsidRDefault="003A2879" w:rsidP="00CB7FD6">
            <w:r>
              <w:t>eine Textbeschreibung.</w:t>
            </w:r>
          </w:p>
        </w:tc>
        <w:tc>
          <w:tcPr>
            <w:tcW w:w="429" w:type="dxa"/>
            <w:gridSpan w:val="2"/>
          </w:tcPr>
          <w:p w14:paraId="37EA2706" w14:textId="77777777" w:rsidR="00CB7FD6" w:rsidRDefault="003A2879" w:rsidP="00CB7FD6">
            <w:pPr>
              <w:rPr>
                <w:noProof/>
              </w:rPr>
            </w:pPr>
            <w:r w:rsidRPr="003A2879">
              <w:rPr>
                <w:noProof/>
              </w:rPr>
              <w:drawing>
                <wp:anchor distT="0" distB="0" distL="114300" distR="114300" simplePos="0" relativeHeight="252702720" behindDoc="0" locked="1" layoutInCell="1" allowOverlap="1" wp14:anchorId="4E83DC5B" wp14:editId="33A97E1A">
                  <wp:simplePos x="0" y="0"/>
                  <wp:positionH relativeFrom="column">
                    <wp:posOffset>-3175</wp:posOffset>
                  </wp:positionH>
                  <wp:positionV relativeFrom="page">
                    <wp:posOffset>3175</wp:posOffset>
                  </wp:positionV>
                  <wp:extent cx="197485" cy="197485"/>
                  <wp:effectExtent l="0" t="0" r="5715" b="5715"/>
                  <wp:wrapNone/>
                  <wp:docPr id="993164001" name="Grafik 99316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10917" name="Grafik 1008810917"/>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3958" w:type="dxa"/>
          </w:tcPr>
          <w:p w14:paraId="2CE7DAFC" w14:textId="77777777" w:rsidR="00CB7FD6" w:rsidRPr="00864EC9" w:rsidRDefault="003A2879" w:rsidP="00CB7FD6">
            <w:r>
              <w:t>besondere KI-Zeichen.</w:t>
            </w:r>
          </w:p>
        </w:tc>
      </w:tr>
      <w:tr w:rsidR="003A2879" w14:paraId="15A4AF4F" w14:textId="77777777" w:rsidTr="003A2879">
        <w:trPr>
          <w:trHeight w:val="397"/>
        </w:trPr>
        <w:tc>
          <w:tcPr>
            <w:tcW w:w="8773" w:type="dxa"/>
            <w:gridSpan w:val="6"/>
            <w:tcMar>
              <w:bottom w:w="57" w:type="dxa"/>
            </w:tcMar>
            <w:vAlign w:val="bottom"/>
          </w:tcPr>
          <w:p w14:paraId="134D4033" w14:textId="77777777" w:rsidR="003A2879" w:rsidRPr="003A2879" w:rsidRDefault="003A2879" w:rsidP="003A2879">
            <w:pPr>
              <w:pStyle w:val="WTDBAufzhlung10"/>
              <w:rPr>
                <w:bCs/>
              </w:rPr>
            </w:pPr>
            <w:r w:rsidRPr="003A2879">
              <w:rPr>
                <w:bCs/>
              </w:rPr>
              <w:t>Gibt man dem KI-System den Befehl, welche Dinge auf einem Bild zu sehen sein sollen,</w:t>
            </w:r>
          </w:p>
        </w:tc>
      </w:tr>
      <w:tr w:rsidR="003A2879" w14:paraId="2FAD6AAE" w14:textId="77777777" w:rsidTr="003A2879">
        <w:trPr>
          <w:trHeight w:val="284"/>
        </w:trPr>
        <w:tc>
          <w:tcPr>
            <w:tcW w:w="421" w:type="dxa"/>
            <w:gridSpan w:val="2"/>
          </w:tcPr>
          <w:p w14:paraId="69E627D0" w14:textId="77777777" w:rsidR="003A2879" w:rsidRDefault="003A2879" w:rsidP="00CB7FD6">
            <w:pPr>
              <w:rPr>
                <w:noProof/>
              </w:rPr>
            </w:pPr>
            <w:r w:rsidRPr="003A2879">
              <w:rPr>
                <w:noProof/>
              </w:rPr>
              <w:drawing>
                <wp:anchor distT="0" distB="0" distL="114300" distR="114300" simplePos="0" relativeHeight="252712960" behindDoc="0" locked="1" layoutInCell="1" allowOverlap="1" wp14:anchorId="08578CA2" wp14:editId="21BAC685">
                  <wp:simplePos x="0" y="0"/>
                  <wp:positionH relativeFrom="column">
                    <wp:posOffset>-4445</wp:posOffset>
                  </wp:positionH>
                  <wp:positionV relativeFrom="paragraph">
                    <wp:posOffset>6985</wp:posOffset>
                  </wp:positionV>
                  <wp:extent cx="198000" cy="198000"/>
                  <wp:effectExtent l="0" t="0" r="5715" b="5715"/>
                  <wp:wrapNone/>
                  <wp:docPr id="370628372" name="Grafik 37062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Grafik 47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198000" cy="198000"/>
                          </a:xfrm>
                          <a:prstGeom prst="rect">
                            <a:avLst/>
                          </a:prstGeom>
                        </pic:spPr>
                      </pic:pic>
                    </a:graphicData>
                  </a:graphic>
                  <wp14:sizeRelH relativeFrom="margin">
                    <wp14:pctWidth>0</wp14:pctWidth>
                  </wp14:sizeRelH>
                  <wp14:sizeRelV relativeFrom="margin">
                    <wp14:pctHeight>0</wp14:pctHeight>
                  </wp14:sizeRelV>
                </wp:anchor>
              </w:drawing>
            </w:r>
          </w:p>
        </w:tc>
        <w:tc>
          <w:tcPr>
            <w:tcW w:w="8352" w:type="dxa"/>
            <w:gridSpan w:val="4"/>
          </w:tcPr>
          <w:p w14:paraId="3D9246A8" w14:textId="77777777" w:rsidR="003A2879" w:rsidRPr="00E8090B" w:rsidRDefault="003A2879" w:rsidP="003A2879">
            <w:r>
              <w:t>sucht die KI aus den gespeicherten Fotos ein passendes heraus.</w:t>
            </w:r>
          </w:p>
        </w:tc>
      </w:tr>
      <w:tr w:rsidR="003A2879" w14:paraId="4F212061" w14:textId="77777777" w:rsidTr="003A2879">
        <w:trPr>
          <w:trHeight w:val="284"/>
        </w:trPr>
        <w:tc>
          <w:tcPr>
            <w:tcW w:w="421" w:type="dxa"/>
            <w:gridSpan w:val="2"/>
          </w:tcPr>
          <w:p w14:paraId="2AE27246" w14:textId="77777777" w:rsidR="003A2879" w:rsidRPr="003A2879" w:rsidRDefault="003A2879" w:rsidP="00CB7FD6">
            <w:r w:rsidRPr="003A2879">
              <w:rPr>
                <w:noProof/>
              </w:rPr>
              <w:drawing>
                <wp:anchor distT="0" distB="0" distL="114300" distR="114300" simplePos="0" relativeHeight="252715008" behindDoc="0" locked="1" layoutInCell="1" allowOverlap="1" wp14:anchorId="155EA17A" wp14:editId="6A6591E5">
                  <wp:simplePos x="0" y="0"/>
                  <wp:positionH relativeFrom="column">
                    <wp:posOffset>-4445</wp:posOffset>
                  </wp:positionH>
                  <wp:positionV relativeFrom="paragraph">
                    <wp:posOffset>3810</wp:posOffset>
                  </wp:positionV>
                  <wp:extent cx="197485" cy="197485"/>
                  <wp:effectExtent l="0" t="0" r="5715" b="5715"/>
                  <wp:wrapNone/>
                  <wp:docPr id="663014518" name="Grafik 66301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85576" name="Grafik 1024985576"/>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8352" w:type="dxa"/>
            <w:gridSpan w:val="4"/>
          </w:tcPr>
          <w:p w14:paraId="4C46B1D5" w14:textId="77777777" w:rsidR="003A2879" w:rsidRPr="00E8090B" w:rsidRDefault="003A2879" w:rsidP="00CB7FD6">
            <w:r>
              <w:t>wählt die KI ein Foto mit einem der Dinge aus.</w:t>
            </w:r>
          </w:p>
        </w:tc>
      </w:tr>
      <w:tr w:rsidR="003A2879" w14:paraId="4B8D8D04" w14:textId="77777777" w:rsidTr="003A2879">
        <w:trPr>
          <w:trHeight w:val="284"/>
        </w:trPr>
        <w:tc>
          <w:tcPr>
            <w:tcW w:w="421" w:type="dxa"/>
            <w:gridSpan w:val="2"/>
          </w:tcPr>
          <w:p w14:paraId="44E40793" w14:textId="77777777" w:rsidR="003A2879" w:rsidRPr="003A2879" w:rsidRDefault="003A2879" w:rsidP="00CB7FD6">
            <w:r w:rsidRPr="003A2879">
              <w:rPr>
                <w:noProof/>
              </w:rPr>
              <w:drawing>
                <wp:anchor distT="0" distB="0" distL="114300" distR="114300" simplePos="0" relativeHeight="252717056" behindDoc="0" locked="1" layoutInCell="1" allowOverlap="1" wp14:anchorId="559AF075" wp14:editId="3407926B">
                  <wp:simplePos x="0" y="0"/>
                  <wp:positionH relativeFrom="column">
                    <wp:posOffset>-4445</wp:posOffset>
                  </wp:positionH>
                  <wp:positionV relativeFrom="page">
                    <wp:posOffset>-1270</wp:posOffset>
                  </wp:positionV>
                  <wp:extent cx="197485" cy="197485"/>
                  <wp:effectExtent l="0" t="0" r="5715" b="5715"/>
                  <wp:wrapNone/>
                  <wp:docPr id="38180244" name="Grafik 3818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10917" name="Grafik 1008810917"/>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8352" w:type="dxa"/>
            <w:gridSpan w:val="4"/>
          </w:tcPr>
          <w:p w14:paraId="7B03602D" w14:textId="77777777" w:rsidR="003A2879" w:rsidRPr="00E8090B" w:rsidRDefault="003A2879" w:rsidP="003A2879">
            <w:r>
              <w:t xml:space="preserve">kombiniert die KI die gelernten Zahlen, Tabellen und Listen neu. So erstellt sie selbstständig ein </w:t>
            </w:r>
            <w:r>
              <w:br/>
              <w:t>Bild mit den gewünschten Dingen.</w:t>
            </w:r>
          </w:p>
        </w:tc>
      </w:tr>
      <w:tr w:rsidR="003A2879" w14:paraId="75ED3809" w14:textId="77777777" w:rsidTr="003A2879">
        <w:trPr>
          <w:trHeight w:hRule="exact" w:val="284"/>
        </w:trPr>
        <w:tc>
          <w:tcPr>
            <w:tcW w:w="8773" w:type="dxa"/>
            <w:gridSpan w:val="6"/>
          </w:tcPr>
          <w:p w14:paraId="1067B73C" w14:textId="77777777" w:rsidR="003A2879" w:rsidRDefault="003A2879" w:rsidP="003A2879"/>
        </w:tc>
      </w:tr>
    </w:tbl>
    <w:p w14:paraId="288B96CD" w14:textId="77777777" w:rsidR="003A2879" w:rsidRPr="003A2879" w:rsidRDefault="003A2879" w:rsidP="003A2879">
      <w:pPr>
        <w:pStyle w:val="WTDBAufzhlung1"/>
        <w:rPr>
          <w:bCs/>
          <w:noProof/>
        </w:rPr>
      </w:pPr>
      <w:r w:rsidRPr="003A2879">
        <w:rPr>
          <w:bCs/>
          <w:noProof/>
        </w:rPr>
        <w:t xml:space="preserve">Auch Chatbots funktionieren mit KI. Man kann ihnen Fragen stellen und Aufträge geben. </w:t>
      </w:r>
      <w:r w:rsidRPr="003A2879">
        <w:rPr>
          <w:bCs/>
          <w:noProof/>
        </w:rPr>
        <w:br/>
        <w:t>Was sollte man dabei beachten? Schreibe auf die Linien. Nutze die Begriffe im Kasten.</w:t>
      </w:r>
    </w:p>
    <w:tbl>
      <w:tblPr>
        <w:tblStyle w:val="Tabellenraster"/>
        <w:tblW w:w="8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24"/>
        <w:gridCol w:w="2925"/>
        <w:gridCol w:w="2925"/>
      </w:tblGrid>
      <w:tr w:rsidR="003A2879" w14:paraId="7E08B252" w14:textId="77777777" w:rsidTr="001B2C24">
        <w:trPr>
          <w:trHeight w:hRule="exact" w:val="170"/>
        </w:trPr>
        <w:tc>
          <w:tcPr>
            <w:tcW w:w="2924" w:type="dxa"/>
          </w:tcPr>
          <w:p w14:paraId="0E24EEBF" w14:textId="77777777" w:rsidR="003A2879" w:rsidRPr="003A2879" w:rsidRDefault="003A2879" w:rsidP="00E55391">
            <w:pPr>
              <w:pStyle w:val="WTDBSchreiblinien"/>
              <w:rPr>
                <w:rStyle w:val="WTDBSchreiblinie"/>
              </w:rPr>
            </w:pPr>
            <w:r>
              <w:rPr>
                <w:bCs w:val="0"/>
                <w:noProof/>
              </w:rPr>
              <mc:AlternateContent>
                <mc:Choice Requires="wps">
                  <w:drawing>
                    <wp:anchor distT="0" distB="0" distL="114300" distR="114300" simplePos="0" relativeHeight="252719104" behindDoc="0" locked="1" layoutInCell="1" allowOverlap="1" wp14:anchorId="2188EB83" wp14:editId="1CBFD5DC">
                      <wp:simplePos x="0" y="0"/>
                      <wp:positionH relativeFrom="page">
                        <wp:posOffset>-26670</wp:posOffset>
                      </wp:positionH>
                      <wp:positionV relativeFrom="paragraph">
                        <wp:posOffset>2284730</wp:posOffset>
                      </wp:positionV>
                      <wp:extent cx="5882005" cy="316230"/>
                      <wp:effectExtent l="0" t="0" r="10795" b="13970"/>
                      <wp:wrapNone/>
                      <wp:docPr id="1741402446" name="Textfeld 1"/>
                      <wp:cNvGraphicFramePr/>
                      <a:graphic xmlns:a="http://schemas.openxmlformats.org/drawingml/2006/main">
                        <a:graphicData uri="http://schemas.microsoft.com/office/word/2010/wordprocessingShape">
                          <wps:wsp>
                            <wps:cNvSpPr txBox="1"/>
                            <wps:spPr>
                              <a:xfrm>
                                <a:off x="0" y="0"/>
                                <a:ext cx="5882005" cy="316230"/>
                              </a:xfrm>
                              <a:prstGeom prst="rect">
                                <a:avLst/>
                              </a:prstGeom>
                              <a:solidFill>
                                <a:schemeClr val="lt1"/>
                              </a:solidFill>
                              <a:ln w="15240">
                                <a:solidFill>
                                  <a:srgbClr val="B68AEF"/>
                                </a:solidFill>
                              </a:ln>
                            </wps:spPr>
                            <wps:txbx>
                              <w:txbxContent>
                                <w:p w14:paraId="1D95E96E" w14:textId="77777777" w:rsidR="003A2879" w:rsidRDefault="003A2879" w:rsidP="003A2879">
                                  <w:r>
                                    <w:t xml:space="preserve">Maschine  </w:t>
                                  </w:r>
                                  <w:r w:rsidRPr="001822C8">
                                    <w:rPr>
                                      <w:b/>
                                      <w:bCs/>
                                      <w:color w:val="ED254E"/>
                                    </w:rPr>
                                    <w:t>·</w:t>
                                  </w:r>
                                  <w:r>
                                    <w:t xml:space="preserve">  Mensch  </w:t>
                                  </w:r>
                                  <w:r w:rsidRPr="001822C8">
                                    <w:rPr>
                                      <w:b/>
                                      <w:bCs/>
                                      <w:color w:val="ED254E"/>
                                    </w:rPr>
                                    <w:t>·</w:t>
                                  </w:r>
                                  <w:r w:rsidRPr="001822C8">
                                    <w:rPr>
                                      <w:color w:val="ED254E"/>
                                    </w:rPr>
                                    <w:t xml:space="preserve"> </w:t>
                                  </w:r>
                                  <w:r>
                                    <w:t xml:space="preserve">Ergebnisse </w:t>
                                  </w:r>
                                  <w:r w:rsidRPr="001822C8">
                                    <w:rPr>
                                      <w:b/>
                                      <w:bCs/>
                                      <w:color w:val="ED254E"/>
                                    </w:rPr>
                                    <w:t>·</w:t>
                                  </w:r>
                                  <w:r w:rsidRPr="001822C8">
                                    <w:rPr>
                                      <w:color w:val="ED254E"/>
                                    </w:rPr>
                                    <w:t xml:space="preserve"> </w:t>
                                  </w:r>
                                  <w:r>
                                    <w:t xml:space="preserve"> persönliche Daten </w:t>
                                  </w:r>
                                  <w:r w:rsidRPr="001822C8">
                                    <w:rPr>
                                      <w:b/>
                                      <w:bCs/>
                                      <w:color w:val="ED254E"/>
                                    </w:rPr>
                                    <w:t>·</w:t>
                                  </w:r>
                                  <w:r w:rsidRPr="001822C8">
                                    <w:rPr>
                                      <w:color w:val="ED254E"/>
                                    </w:rPr>
                                    <w:t xml:space="preserve"> </w:t>
                                  </w:r>
                                  <w:r>
                                    <w:t xml:space="preserve"> überprüfen </w:t>
                                  </w:r>
                                  <w:r w:rsidRPr="001822C8">
                                    <w:rPr>
                                      <w:b/>
                                      <w:bCs/>
                                      <w:color w:val="ED254E"/>
                                    </w:rPr>
                                    <w:t>·</w:t>
                                  </w:r>
                                  <w:r w:rsidRPr="001822C8">
                                    <w:rPr>
                                      <w:color w:val="ED254E"/>
                                    </w:rPr>
                                    <w:t xml:space="preserve"> </w:t>
                                  </w:r>
                                  <w:r>
                                    <w:t xml:space="preserve"> Aufgaben  </w:t>
                                  </w:r>
                                  <w:r w:rsidRPr="001822C8">
                                    <w:rPr>
                                      <w:b/>
                                      <w:bCs/>
                                      <w:color w:val="ED254E"/>
                                    </w:rPr>
                                    <w:t>·</w:t>
                                  </w:r>
                                  <w:r w:rsidRPr="001822C8">
                                    <w:rPr>
                                      <w:color w:val="ED254E"/>
                                    </w:rPr>
                                    <w:t xml:space="preserve"> </w:t>
                                  </w:r>
                                  <w:r>
                                    <w:t xml:space="preserve"> Ziele </w:t>
                                  </w:r>
                                  <w:r w:rsidRPr="001822C8">
                                    <w:rPr>
                                      <w:b/>
                                      <w:bCs/>
                                      <w:color w:val="ED254E"/>
                                    </w:rPr>
                                    <w:t>·</w:t>
                                  </w:r>
                                  <w:r w:rsidRPr="001822C8">
                                    <w:rPr>
                                      <w:color w:val="ED254E"/>
                                    </w:rPr>
                                    <w:t xml:space="preserve"> </w:t>
                                  </w:r>
                                  <w:r>
                                    <w:t xml:space="preserve"> künstliche Intelligenz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EB83" id="_x0000_s1124" type="#_x0000_t202" style="position:absolute;margin-left:-2.1pt;margin-top:179.9pt;width:463.15pt;height:24.9pt;z-index:25271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" fillcolor="white [3201]" strokecolor="#b68aef" strokeweight="1.2pt">
                      <v:textbox>
                        <w:txbxContent>
                          <w:p w14:paraId="1D95E96E" w14:textId="77777777" w:rsidR="003A2879" w:rsidRDefault="003A2879" w:rsidP="003A2879">
                            <w:r>
                              <w:t xml:space="preserve">Maschine  </w:t>
                            </w:r>
                            <w:r w:rsidRPr="001822C8">
                              <w:rPr>
                                <w:b/>
                                <w:bCs/>
                                <w:color w:val="ED254E"/>
                              </w:rPr>
                              <w:t>·</w:t>
                            </w:r>
                            <w:r>
                              <w:t xml:space="preserve">  Mensch  </w:t>
                            </w:r>
                            <w:r w:rsidRPr="001822C8">
                              <w:rPr>
                                <w:b/>
                                <w:bCs/>
                                <w:color w:val="ED254E"/>
                              </w:rPr>
                              <w:t>·</w:t>
                            </w:r>
                            <w:r w:rsidRPr="001822C8">
                              <w:rPr>
                                <w:color w:val="ED254E"/>
                              </w:rPr>
                              <w:t xml:space="preserve"> </w:t>
                            </w:r>
                            <w:r>
                              <w:t xml:space="preserve">Ergebnisse </w:t>
                            </w:r>
                            <w:r w:rsidRPr="001822C8">
                              <w:rPr>
                                <w:b/>
                                <w:bCs/>
                                <w:color w:val="ED254E"/>
                              </w:rPr>
                              <w:t>·</w:t>
                            </w:r>
                            <w:r w:rsidRPr="001822C8">
                              <w:rPr>
                                <w:color w:val="ED254E"/>
                              </w:rPr>
                              <w:t xml:space="preserve"> </w:t>
                            </w:r>
                            <w:r>
                              <w:t xml:space="preserve"> persönliche Daten </w:t>
                            </w:r>
                            <w:r w:rsidRPr="001822C8">
                              <w:rPr>
                                <w:b/>
                                <w:bCs/>
                                <w:color w:val="ED254E"/>
                              </w:rPr>
                              <w:t>·</w:t>
                            </w:r>
                            <w:r w:rsidRPr="001822C8">
                              <w:rPr>
                                <w:color w:val="ED254E"/>
                              </w:rPr>
                              <w:t xml:space="preserve"> </w:t>
                            </w:r>
                            <w:r>
                              <w:t xml:space="preserve"> überprüfen </w:t>
                            </w:r>
                            <w:r w:rsidRPr="001822C8">
                              <w:rPr>
                                <w:b/>
                                <w:bCs/>
                                <w:color w:val="ED254E"/>
                              </w:rPr>
                              <w:t>·</w:t>
                            </w:r>
                            <w:r w:rsidRPr="001822C8">
                              <w:rPr>
                                <w:color w:val="ED254E"/>
                              </w:rPr>
                              <w:t xml:space="preserve"> </w:t>
                            </w:r>
                            <w:r>
                              <w:t xml:space="preserve"> Aufgaben  </w:t>
                            </w:r>
                            <w:r w:rsidRPr="001822C8">
                              <w:rPr>
                                <w:b/>
                                <w:bCs/>
                                <w:color w:val="ED254E"/>
                              </w:rPr>
                              <w:t>·</w:t>
                            </w:r>
                            <w:r w:rsidRPr="001822C8">
                              <w:rPr>
                                <w:color w:val="ED254E"/>
                              </w:rPr>
                              <w:t xml:space="preserve"> </w:t>
                            </w:r>
                            <w:r>
                              <w:t xml:space="preserve"> Ziele </w:t>
                            </w:r>
                            <w:r w:rsidRPr="001822C8">
                              <w:rPr>
                                <w:b/>
                                <w:bCs/>
                                <w:color w:val="ED254E"/>
                              </w:rPr>
                              <w:t>·</w:t>
                            </w:r>
                            <w:r w:rsidRPr="001822C8">
                              <w:rPr>
                                <w:color w:val="ED254E"/>
                              </w:rPr>
                              <w:t xml:space="preserve"> </w:t>
                            </w:r>
                            <w:r>
                              <w:t xml:space="preserve"> künstliche Intelligenz</w:t>
                            </w:r>
                          </w:p>
                        </w:txbxContent>
                      </v:textbox>
                      <w10:wrap anchorx="page"/>
                      <w10:anchorlock/>
                    </v:shape>
                  </w:pict>
                </mc:Fallback>
              </mc:AlternateContent>
            </w:r>
          </w:p>
        </w:tc>
        <w:tc>
          <w:tcPr>
            <w:tcW w:w="2925" w:type="dxa"/>
          </w:tcPr>
          <w:p w14:paraId="39E7D8AC" w14:textId="77777777" w:rsidR="003A2879" w:rsidRPr="003A2879" w:rsidRDefault="003A2879" w:rsidP="00E55391">
            <w:pPr>
              <w:pStyle w:val="WTDBSchreiblinien"/>
              <w:rPr>
                <w:rStyle w:val="WTDBSchreiblinie"/>
              </w:rPr>
            </w:pPr>
          </w:p>
        </w:tc>
        <w:tc>
          <w:tcPr>
            <w:tcW w:w="2925" w:type="dxa"/>
          </w:tcPr>
          <w:p w14:paraId="0E701CAC" w14:textId="77777777" w:rsidR="003A2879" w:rsidRPr="003A2879" w:rsidRDefault="001B2C24" w:rsidP="00E55391">
            <w:pPr>
              <w:pStyle w:val="WTDBSchreiblinien"/>
              <w:rPr>
                <w:rStyle w:val="WTDBSchreiblinie"/>
              </w:rPr>
            </w:pPr>
            <w:r>
              <w:rPr>
                <w:b w:val="0"/>
                <w:bCs w:val="0"/>
                <w:noProof/>
                <w:sz w:val="24"/>
                <w:szCs w:val="24"/>
              </w:rPr>
              <w:drawing>
                <wp:anchor distT="0" distB="0" distL="114300" distR="114300" simplePos="0" relativeHeight="252723200" behindDoc="0" locked="1" layoutInCell="1" allowOverlap="1" wp14:anchorId="067C2787" wp14:editId="640507E9">
                  <wp:simplePos x="0" y="0"/>
                  <wp:positionH relativeFrom="column">
                    <wp:posOffset>928370</wp:posOffset>
                  </wp:positionH>
                  <wp:positionV relativeFrom="paragraph">
                    <wp:posOffset>821055</wp:posOffset>
                  </wp:positionV>
                  <wp:extent cx="2520315" cy="569595"/>
                  <wp:effectExtent l="0" t="2540" r="4445" b="4445"/>
                  <wp:wrapNone/>
                  <wp:docPr id="63291677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16774" name="Grafik 632916774"/>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rot="16200000" flipV="1">
                            <a:off x="0" y="0"/>
                            <a:ext cx="2520315" cy="569595"/>
                          </a:xfrm>
                          <a:prstGeom prst="rect">
                            <a:avLst/>
                          </a:prstGeom>
                        </pic:spPr>
                      </pic:pic>
                    </a:graphicData>
                  </a:graphic>
                  <wp14:sizeRelH relativeFrom="margin">
                    <wp14:pctWidth>0</wp14:pctWidth>
                  </wp14:sizeRelH>
                  <wp14:sizeRelV relativeFrom="margin">
                    <wp14:pctHeight>0</wp14:pctHeight>
                  </wp14:sizeRelV>
                </wp:anchor>
              </w:drawing>
            </w:r>
          </w:p>
        </w:tc>
      </w:tr>
      <w:tr w:rsidR="003A2879" w14:paraId="2C9B0CBB" w14:textId="77777777" w:rsidTr="001B2C24">
        <w:trPr>
          <w:trHeight w:val="3144"/>
        </w:trPr>
        <w:tc>
          <w:tcPr>
            <w:tcW w:w="8774" w:type="dxa"/>
            <w:gridSpan w:val="3"/>
          </w:tcPr>
          <w:p w14:paraId="2EADEAB4" w14:textId="77777777" w:rsidR="003A2879" w:rsidRPr="001B2C24" w:rsidRDefault="003A2879" w:rsidP="001B2C24">
            <w:pPr>
              <w:pStyle w:val="WTDBSchreiblinien"/>
              <w:rPr>
                <w:rStyle w:val="WTDBSchreiblinie"/>
              </w:rPr>
            </w:pPr>
            <w:r w:rsidRPr="001B2C24">
              <w:rPr>
                <w:rStyle w:val="WTDBSchreiblinie"/>
              </w:rPr>
              <w:t>________________________________________________________________________</w:t>
            </w:r>
          </w:p>
          <w:p w14:paraId="6111B90E" w14:textId="77777777" w:rsidR="003A2879" w:rsidRPr="001B2C24" w:rsidRDefault="003A2879" w:rsidP="001B2C24">
            <w:pPr>
              <w:pStyle w:val="WTDBSchreiblinien"/>
              <w:rPr>
                <w:rStyle w:val="WTDBSchreiblinie"/>
              </w:rPr>
            </w:pPr>
            <w:r w:rsidRPr="001B2C24">
              <w:rPr>
                <w:rStyle w:val="WTDBSchreiblinie"/>
              </w:rPr>
              <w:t>________________________________________________________________________</w:t>
            </w:r>
          </w:p>
          <w:p w14:paraId="7FF53ABA" w14:textId="77777777" w:rsidR="003A2879" w:rsidRPr="001B2C24" w:rsidRDefault="003A2879" w:rsidP="001B2C24">
            <w:pPr>
              <w:pStyle w:val="WTDBSchreiblinien"/>
              <w:rPr>
                <w:rStyle w:val="WTDBSchreiblinie"/>
              </w:rPr>
            </w:pPr>
            <w:r w:rsidRPr="001B2C24">
              <w:rPr>
                <w:rStyle w:val="WTDBSchreiblinie"/>
              </w:rPr>
              <w:t>________________________________________________________________________</w:t>
            </w:r>
          </w:p>
          <w:p w14:paraId="7DDB004E" w14:textId="77777777" w:rsidR="003A2879" w:rsidRPr="001B2C24" w:rsidRDefault="003A2879" w:rsidP="001B2C24">
            <w:pPr>
              <w:pStyle w:val="WTDBSchreiblinien"/>
              <w:rPr>
                <w:rStyle w:val="WTDBSchreiblinie"/>
              </w:rPr>
            </w:pPr>
            <w:r w:rsidRPr="001B2C24">
              <w:rPr>
                <w:rStyle w:val="WTDBSchreiblinie"/>
              </w:rPr>
              <w:t>________________________________________________________________________</w:t>
            </w:r>
          </w:p>
          <w:p w14:paraId="55A7B196" w14:textId="77777777" w:rsidR="003A2879" w:rsidRPr="001B2C24" w:rsidRDefault="003A2879" w:rsidP="001B2C24">
            <w:pPr>
              <w:pStyle w:val="WTDBSchreiblinien"/>
              <w:rPr>
                <w:rStyle w:val="WTDBSchreiblinie"/>
              </w:rPr>
            </w:pPr>
            <w:r w:rsidRPr="001B2C24">
              <w:rPr>
                <w:rStyle w:val="WTDBSchreiblinie"/>
              </w:rPr>
              <w:t>________________________________________________________________________</w:t>
            </w:r>
          </w:p>
          <w:p w14:paraId="1D54AE12" w14:textId="77777777" w:rsidR="003A2879" w:rsidRPr="001B2C24" w:rsidRDefault="003A2879" w:rsidP="001B2C24">
            <w:pPr>
              <w:pStyle w:val="WTDBSchreiblinien"/>
              <w:rPr>
                <w:rStyle w:val="WTDBSchreiblinie"/>
              </w:rPr>
            </w:pPr>
            <w:r w:rsidRPr="001B2C24">
              <w:rPr>
                <w:rStyle w:val="WTDBSchreiblinie"/>
              </w:rPr>
              <w:t>________________________________________________________________________</w:t>
            </w:r>
          </w:p>
          <w:p w14:paraId="54A6B590" w14:textId="77777777" w:rsidR="003A2879" w:rsidRPr="001B2C24" w:rsidRDefault="003A2879" w:rsidP="001B2C24">
            <w:pPr>
              <w:pStyle w:val="WTDBSchreiblinien"/>
              <w:rPr>
                <w:rStyle w:val="WTDBSchreiblinie"/>
              </w:rPr>
            </w:pPr>
            <w:r w:rsidRPr="001B2C24">
              <w:rPr>
                <w:rStyle w:val="WTDBSchreiblinie"/>
              </w:rPr>
              <w:t>________________________________________________________________________</w:t>
            </w:r>
          </w:p>
          <w:p w14:paraId="1A904B07" w14:textId="77777777" w:rsidR="001B2C24" w:rsidRPr="001B2C24" w:rsidRDefault="001B2C24" w:rsidP="001B2C24">
            <w:pPr>
              <w:pStyle w:val="WTDBSchreiblinien"/>
            </w:pPr>
            <w:r w:rsidRPr="001B2C24">
              <w:rPr>
                <w:rStyle w:val="WTDBSchreiblinie"/>
              </w:rPr>
              <w:t>________________________________________________________________________</w:t>
            </w:r>
          </w:p>
        </w:tc>
      </w:tr>
    </w:tbl>
    <w:p w14:paraId="53443CD2" w14:textId="77777777" w:rsidR="003A2879" w:rsidRDefault="003A2879" w:rsidP="003A2879">
      <w:pPr>
        <w:pStyle w:val="WTDBArbeitsblatt11pt"/>
      </w:pPr>
    </w:p>
    <w:p w14:paraId="7BDE2ACA" w14:textId="77777777" w:rsidR="003A2879" w:rsidRDefault="003A2879">
      <w:pPr>
        <w:spacing w:line="240" w:lineRule="auto"/>
        <w:rPr>
          <w:rFonts w:ascii="Arial" w:hAnsi="Arial"/>
          <w:b/>
          <w:bCs/>
          <w:noProof/>
          <w:color w:val="ED254E"/>
          <w:spacing w:val="0"/>
          <w:sz w:val="20"/>
          <w:szCs w:val="22"/>
        </w:rPr>
      </w:pPr>
      <w:r>
        <w:br w:type="page"/>
      </w:r>
    </w:p>
    <w:p w14:paraId="151C73CF" w14:textId="77777777" w:rsidR="00311072" w:rsidRDefault="00E603F3" w:rsidP="003A2879">
      <w:pPr>
        <w:pStyle w:val="WTDBArbeitsblatt11pt"/>
      </w:pPr>
      <w:r>
        <w:lastRenderedPageBreak/>
        <mc:AlternateContent>
          <mc:Choice Requires="wpg">
            <w:drawing>
              <wp:anchor distT="0" distB="0" distL="114300" distR="114300" simplePos="0" relativeHeight="252487680" behindDoc="0" locked="0" layoutInCell="1" allowOverlap="1" wp14:anchorId="300D5362" wp14:editId="0A4492FF">
                <wp:simplePos x="0" y="0"/>
                <wp:positionH relativeFrom="column">
                  <wp:posOffset>4520565</wp:posOffset>
                </wp:positionH>
                <wp:positionV relativeFrom="paragraph">
                  <wp:posOffset>288985</wp:posOffset>
                </wp:positionV>
                <wp:extent cx="982345" cy="464185"/>
                <wp:effectExtent l="0" t="0" r="0" b="5715"/>
                <wp:wrapNone/>
                <wp:docPr id="209198388" name="Gruppieren 2"/>
                <wp:cNvGraphicFramePr/>
                <a:graphic xmlns:a="http://schemas.openxmlformats.org/drawingml/2006/main">
                  <a:graphicData uri="http://schemas.microsoft.com/office/word/2010/wordprocessingGroup">
                    <wpg:wgp>
                      <wpg:cNvGrpSpPr/>
                      <wpg:grpSpPr>
                        <a:xfrm>
                          <a:off x="0" y="0"/>
                          <a:ext cx="982345" cy="464185"/>
                          <a:chOff x="0" y="0"/>
                          <a:chExt cx="982345" cy="464185"/>
                        </a:xfrm>
                      </wpg:grpSpPr>
                      <pic:pic xmlns:pic="http://schemas.openxmlformats.org/drawingml/2006/picture">
                        <pic:nvPicPr>
                          <pic:cNvPr id="2105116668" name="Grafik 1"/>
                          <pic:cNvPicPr>
                            <a:picLocks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82345" cy="464185"/>
                          </a:xfrm>
                          <a:prstGeom prst="rect">
                            <a:avLst/>
                          </a:prstGeom>
                        </pic:spPr>
                      </pic:pic>
                      <wps:wsp>
                        <wps:cNvPr id="1686782656" name="Textfeld 1686782656"/>
                        <wps:cNvSpPr txBox="1"/>
                        <wps:spPr>
                          <a:xfrm>
                            <a:off x="0" y="1"/>
                            <a:ext cx="921774" cy="463658"/>
                          </a:xfrm>
                          <a:prstGeom prst="rect">
                            <a:avLst/>
                          </a:prstGeom>
                          <a:noFill/>
                          <a:ln w="6350">
                            <a:noFill/>
                          </a:ln>
                        </wps:spPr>
                        <wps:txbx>
                          <w:txbxContent>
                            <w:p w14:paraId="0C784FAD" w14:textId="77777777" w:rsidR="00AA6AE8" w:rsidRDefault="00AA6AE8" w:rsidP="00AA6AE8">
                              <w:pPr>
                                <w:pStyle w:val="WTDBDauerMinuten"/>
                              </w:pPr>
                              <w:r>
                                <w:t>ca. 10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0D5362" id="_x0000_s1125" style="position:absolute;margin-left:355.95pt;margin-top:22.75pt;width:77.35pt;height:36.55pt;z-index:252487680" coordsize="9823,46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">
                <v:shape id="Grafik 1" o:spid="_x0000_s1126" type="#_x0000_t75" style="position:absolute;width:9823;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">
                  <v:imagedata r:id="rId77" o:title=""/>
                </v:shape>
                <v:shape id="Textfeld 1686782656" o:spid="_x0000_s1127" type="#_x0000_t202" style="position:absolute;width:9217;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" filled="f" stroked="f" strokeweight=".5pt">
                  <v:textbox>
                    <w:txbxContent>
                      <w:p w14:paraId="0C784FAD" w14:textId="77777777" w:rsidR="00AA6AE8" w:rsidRDefault="00AA6AE8" w:rsidP="00AA6AE8">
                        <w:pPr>
                          <w:pStyle w:val="WTDBDauerMinuten"/>
                        </w:pPr>
                        <w:r>
                          <w:t>ca. 10 Min.</w:t>
                        </w:r>
                      </w:p>
                    </w:txbxContent>
                  </v:textbox>
                </v:shape>
              </v:group>
            </w:pict>
          </mc:Fallback>
        </mc:AlternateContent>
      </w:r>
      <w:r w:rsidR="00124B5E">
        <w:drawing>
          <wp:anchor distT="0" distB="0" distL="114300" distR="114300" simplePos="0" relativeHeight="252305408" behindDoc="0" locked="0" layoutInCell="1" allowOverlap="1" wp14:anchorId="03C8038D" wp14:editId="2B3CF391">
            <wp:simplePos x="0" y="0"/>
            <wp:positionH relativeFrom="column">
              <wp:posOffset>24765</wp:posOffset>
            </wp:positionH>
            <wp:positionV relativeFrom="paragraph">
              <wp:posOffset>-790421</wp:posOffset>
            </wp:positionV>
            <wp:extent cx="2262527" cy="387211"/>
            <wp:effectExtent l="0" t="0" r="0" b="0"/>
            <wp:wrapNone/>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Grafik 479"/>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262527" cy="387211"/>
                    </a:xfrm>
                    <a:prstGeom prst="rect">
                      <a:avLst/>
                    </a:prstGeom>
                  </pic:spPr>
                </pic:pic>
              </a:graphicData>
            </a:graphic>
            <wp14:sizeRelH relativeFrom="margin">
              <wp14:pctWidth>0</wp14:pctWidth>
            </wp14:sizeRelH>
            <wp14:sizeRelV relativeFrom="margin">
              <wp14:pctHeight>0</wp14:pctHeight>
            </wp14:sizeRelV>
          </wp:anchor>
        </w:drawing>
      </w:r>
      <w:r w:rsidR="00311072">
        <w:t>A</w:t>
      </w:r>
      <w:r w:rsidR="00311072" w:rsidRPr="00864EC9">
        <w:t xml:space="preserve">rbeitsblatt </w:t>
      </w:r>
      <w:r w:rsidR="00311072">
        <w:t>8</w:t>
      </w:r>
      <w:r w:rsidR="00AA6AE8">
        <w:t xml:space="preserve">: „Mission Roboter – Ein spannender Fall für </w:t>
      </w:r>
      <w:r w:rsidR="00AA6AE8">
        <w:br/>
        <w:t>die Glücksagentur“ in zwei Unterrichtsstunden</w:t>
      </w:r>
      <w:r w:rsidR="00311072" w:rsidRPr="00864EC9">
        <w:t xml:space="preserve"> </w:t>
      </w:r>
    </w:p>
    <w:p w14:paraId="7F937961" w14:textId="77777777" w:rsidR="00AA6AE8" w:rsidRDefault="001B2C24" w:rsidP="00AA6AE8">
      <w:pPr>
        <w:pStyle w:val="WTDBHeadline21pt"/>
        <w:rPr>
          <w:noProof/>
        </w:rPr>
      </w:pPr>
      <w:r>
        <w:rPr>
          <w:noProof/>
        </w:rPr>
        <w:drawing>
          <wp:anchor distT="0" distB="1905" distL="114300" distR="114935" simplePos="0" relativeHeight="252725248" behindDoc="0" locked="0" layoutInCell="1" allowOverlap="1" wp14:anchorId="5C58D61E" wp14:editId="571B31EF">
            <wp:simplePos x="0" y="0"/>
            <wp:positionH relativeFrom="column">
              <wp:posOffset>5466715</wp:posOffset>
            </wp:positionH>
            <wp:positionV relativeFrom="paragraph">
              <wp:posOffset>151115</wp:posOffset>
            </wp:positionV>
            <wp:extent cx="336768" cy="522664"/>
            <wp:effectExtent l="0" t="0" r="6350" b="0"/>
            <wp:wrapNone/>
            <wp:docPr id="475" name="Grafik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Grafik 475"/>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36768" cy="522664"/>
                    </a:xfrm>
                    <a:prstGeom prst="rect">
                      <a:avLst/>
                    </a:prstGeom>
                  </pic:spPr>
                </pic:pic>
              </a:graphicData>
            </a:graphic>
            <wp14:sizeRelH relativeFrom="margin">
              <wp14:pctWidth>0</wp14:pctWidth>
            </wp14:sizeRelH>
            <wp14:sizeRelV relativeFrom="margin">
              <wp14:pctHeight>0</wp14:pctHeight>
            </wp14:sizeRelV>
          </wp:anchor>
        </w:drawing>
      </w:r>
      <w:r w:rsidR="00AA6AE8" w:rsidRPr="00AA6AE8">
        <w:rPr>
          <w:noProof/>
        </w:rPr>
        <w:t>Was stimmt, was stimmt nicht?</w:t>
      </w:r>
    </w:p>
    <w:tbl>
      <w:tblPr>
        <w:tblStyle w:val="Tabellenrast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567"/>
        <w:gridCol w:w="709"/>
      </w:tblGrid>
      <w:tr w:rsidR="00311072" w14:paraId="54044EB9" w14:textId="77777777" w:rsidTr="00311072">
        <w:trPr>
          <w:trHeight w:val="340"/>
        </w:trPr>
        <w:tc>
          <w:tcPr>
            <w:tcW w:w="7655" w:type="dxa"/>
            <w:tcMar>
              <w:left w:w="0" w:type="dxa"/>
              <w:right w:w="0" w:type="dxa"/>
            </w:tcMar>
            <w:vAlign w:val="bottom"/>
          </w:tcPr>
          <w:p w14:paraId="57A46C62" w14:textId="77777777" w:rsidR="00311072" w:rsidRPr="00E7641A" w:rsidRDefault="00311072" w:rsidP="00723A38">
            <w:pPr>
              <w:pStyle w:val="WTDB2024Aufgabenstellung"/>
              <w:rPr>
                <w:rStyle w:val="WTDBNumerierungfarbiggro"/>
              </w:rPr>
            </w:pPr>
            <w:r w:rsidRPr="00311072">
              <w:t>Kreuze an</w:t>
            </w:r>
            <w:r w:rsidR="00AA6AE8">
              <w:t>. K</w:t>
            </w:r>
            <w:r w:rsidRPr="00311072">
              <w:t xml:space="preserve">orrigiere </w:t>
            </w:r>
            <w:r w:rsidR="00AA6AE8">
              <w:t xml:space="preserve">dann </w:t>
            </w:r>
            <w:r w:rsidRPr="00311072">
              <w:t>die falschen Aussagen.</w:t>
            </w:r>
            <w:r>
              <w:t xml:space="preserve"> </w:t>
            </w:r>
          </w:p>
        </w:tc>
        <w:tc>
          <w:tcPr>
            <w:tcW w:w="567" w:type="dxa"/>
            <w:tcMar>
              <w:left w:w="57" w:type="dxa"/>
              <w:right w:w="0" w:type="dxa"/>
            </w:tcMar>
            <w:vAlign w:val="bottom"/>
          </w:tcPr>
          <w:p w14:paraId="59DEC60A" w14:textId="77777777" w:rsidR="00311072" w:rsidRPr="00A84886" w:rsidRDefault="00A84886" w:rsidP="0047766C">
            <w:pPr>
              <w:rPr>
                <w:b/>
                <w:bCs/>
                <w:color w:val="CDF700"/>
              </w:rPr>
            </w:pPr>
            <w:r>
              <w:rPr>
                <w:b/>
                <w:bCs/>
                <w:noProof/>
              </w:rPr>
              <w:drawing>
                <wp:anchor distT="0" distB="0" distL="114300" distR="114300" simplePos="0" relativeHeight="252448768" behindDoc="0" locked="0" layoutInCell="1" allowOverlap="1" wp14:anchorId="49579363" wp14:editId="3FBE1694">
                  <wp:simplePos x="0" y="0"/>
                  <wp:positionH relativeFrom="column">
                    <wp:posOffset>33655</wp:posOffset>
                  </wp:positionH>
                  <wp:positionV relativeFrom="paragraph">
                    <wp:posOffset>187960</wp:posOffset>
                  </wp:positionV>
                  <wp:extent cx="249555" cy="234315"/>
                  <wp:effectExtent l="0" t="0" r="4445" b="0"/>
                  <wp:wrapNone/>
                  <wp:docPr id="194944535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r w:rsidR="00311072">
              <w:rPr>
                <w:rFonts w:ascii="Segoe UI Symbol" w:hAnsi="Segoe UI Symbol" w:cs="Apple Color Emoji"/>
                <w:b/>
                <w:bCs/>
                <w:color w:val="00B050"/>
                <w:sz w:val="24"/>
                <w:szCs w:val="24"/>
              </w:rPr>
              <w:t xml:space="preserve">  </w:t>
            </w:r>
            <w:r w:rsidR="00311072" w:rsidRPr="00A84886">
              <w:rPr>
                <w:rFonts w:ascii="Segoe UI Symbol" w:hAnsi="Segoe UI Symbol" w:cs="Apple Color Emoji"/>
                <w:b/>
                <w:bCs/>
                <w:color w:val="CDF700"/>
                <w:sz w:val="24"/>
                <w:szCs w:val="24"/>
              </w:rPr>
              <w:t>✔</w:t>
            </w:r>
          </w:p>
        </w:tc>
        <w:tc>
          <w:tcPr>
            <w:tcW w:w="709" w:type="dxa"/>
            <w:tcMar>
              <w:left w:w="57" w:type="dxa"/>
              <w:right w:w="0" w:type="dxa"/>
            </w:tcMar>
            <w:vAlign w:val="bottom"/>
          </w:tcPr>
          <w:p w14:paraId="526050B0" w14:textId="77777777" w:rsidR="00311072" w:rsidRDefault="00A84886" w:rsidP="0047766C">
            <w:pPr>
              <w:rPr>
                <w:b/>
                <w:bCs/>
              </w:rPr>
            </w:pPr>
            <w:r>
              <w:rPr>
                <w:b/>
                <w:bCs/>
                <w:noProof/>
              </w:rPr>
              <w:drawing>
                <wp:anchor distT="0" distB="0" distL="114300" distR="114300" simplePos="0" relativeHeight="252450816" behindDoc="0" locked="0" layoutInCell="1" allowOverlap="1" wp14:anchorId="7A750EE4" wp14:editId="77C94CF1">
                  <wp:simplePos x="0" y="0"/>
                  <wp:positionH relativeFrom="column">
                    <wp:posOffset>0</wp:posOffset>
                  </wp:positionH>
                  <wp:positionV relativeFrom="paragraph">
                    <wp:posOffset>191770</wp:posOffset>
                  </wp:positionV>
                  <wp:extent cx="249555" cy="234315"/>
                  <wp:effectExtent l="0" t="0" r="4445" b="0"/>
                  <wp:wrapNone/>
                  <wp:docPr id="115665927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r w:rsidR="00311072">
              <w:rPr>
                <w:rFonts w:ascii="Segoe UI Symbol" w:hAnsi="Segoe UI Symbol" w:cs="Segoe UI Symbol"/>
                <w:b/>
                <w:bCs/>
                <w:color w:val="FF0000"/>
                <w:sz w:val="24"/>
                <w:szCs w:val="24"/>
              </w:rPr>
              <w:t xml:space="preserve">  </w:t>
            </w:r>
            <w:r w:rsidR="00311072" w:rsidRPr="00A84886">
              <w:rPr>
                <w:rFonts w:ascii="Segoe UI Symbol" w:hAnsi="Segoe UI Symbol" w:cs="Segoe UI Symbol"/>
                <w:b/>
                <w:bCs/>
                <w:color w:val="ED254E"/>
                <w:sz w:val="24"/>
                <w:szCs w:val="24"/>
              </w:rPr>
              <w:t>✘</w:t>
            </w:r>
          </w:p>
        </w:tc>
      </w:tr>
      <w:tr w:rsidR="00311072" w14:paraId="6B5B2184" w14:textId="77777777" w:rsidTr="00A84886">
        <w:trPr>
          <w:trHeight w:val="369"/>
        </w:trPr>
        <w:tc>
          <w:tcPr>
            <w:tcW w:w="7655" w:type="dxa"/>
            <w:tcMar>
              <w:left w:w="0" w:type="dxa"/>
              <w:right w:w="0" w:type="dxa"/>
            </w:tcMar>
            <w:vAlign w:val="bottom"/>
          </w:tcPr>
          <w:p w14:paraId="444CE06E" w14:textId="77777777" w:rsidR="00311072" w:rsidRDefault="00311072" w:rsidP="00311072">
            <w:pPr>
              <w:rPr>
                <w:b/>
                <w:bCs/>
              </w:rPr>
            </w:pPr>
            <w:r w:rsidRPr="00F106D8">
              <w:rPr>
                <w:rStyle w:val="WTDBNumerierungfarbiggro"/>
              </w:rPr>
              <w:t>1</w:t>
            </w:r>
            <w:r>
              <w:rPr>
                <w:rStyle w:val="WTDBNumerierungfarbiggro"/>
                <w:sz w:val="17"/>
                <w:szCs w:val="18"/>
              </w:rPr>
              <w:t xml:space="preserve">  </w:t>
            </w:r>
            <w:r w:rsidR="00AA6AE8" w:rsidRPr="00AA6AE8">
              <w:t>Die Glücksagentur befindet sich im Gewächshaus.</w:t>
            </w:r>
            <w:r w:rsidR="00AA6AE8" w:rsidRPr="00AA6AE8">
              <w:tab/>
            </w:r>
          </w:p>
        </w:tc>
        <w:tc>
          <w:tcPr>
            <w:tcW w:w="567" w:type="dxa"/>
            <w:tcMar>
              <w:left w:w="57" w:type="dxa"/>
              <w:right w:w="0" w:type="dxa"/>
            </w:tcMar>
            <w:vAlign w:val="bottom"/>
          </w:tcPr>
          <w:p w14:paraId="544AB1E7" w14:textId="77777777" w:rsidR="00311072" w:rsidRDefault="00A84886" w:rsidP="0047766C">
            <w:pPr>
              <w:jc w:val="center"/>
              <w:rPr>
                <w:b/>
                <w:bCs/>
              </w:rPr>
            </w:pPr>
            <w:r>
              <w:rPr>
                <w:b/>
                <w:bCs/>
                <w:noProof/>
              </w:rPr>
              <w:drawing>
                <wp:anchor distT="0" distB="0" distL="114300" distR="114300" simplePos="0" relativeHeight="252452864" behindDoc="0" locked="0" layoutInCell="1" allowOverlap="1" wp14:anchorId="0099AD2B" wp14:editId="22950897">
                  <wp:simplePos x="0" y="0"/>
                  <wp:positionH relativeFrom="column">
                    <wp:posOffset>37465</wp:posOffset>
                  </wp:positionH>
                  <wp:positionV relativeFrom="paragraph">
                    <wp:posOffset>218440</wp:posOffset>
                  </wp:positionV>
                  <wp:extent cx="249555" cy="234315"/>
                  <wp:effectExtent l="0" t="0" r="4445" b="0"/>
                  <wp:wrapNone/>
                  <wp:docPr id="3900553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Mar>
              <w:left w:w="57" w:type="dxa"/>
              <w:right w:w="0" w:type="dxa"/>
            </w:tcMar>
            <w:vAlign w:val="bottom"/>
          </w:tcPr>
          <w:p w14:paraId="5097D1DE" w14:textId="77777777" w:rsidR="00311072" w:rsidRDefault="00A84886" w:rsidP="0047766C">
            <w:pPr>
              <w:jc w:val="center"/>
              <w:rPr>
                <w:b/>
                <w:bCs/>
              </w:rPr>
            </w:pPr>
            <w:r>
              <w:rPr>
                <w:b/>
                <w:bCs/>
                <w:noProof/>
              </w:rPr>
              <w:drawing>
                <wp:anchor distT="0" distB="0" distL="114300" distR="114300" simplePos="0" relativeHeight="252454912" behindDoc="0" locked="0" layoutInCell="1" allowOverlap="1" wp14:anchorId="4A7744A6" wp14:editId="5C9177B2">
                  <wp:simplePos x="0" y="0"/>
                  <wp:positionH relativeFrom="column">
                    <wp:posOffset>0</wp:posOffset>
                  </wp:positionH>
                  <wp:positionV relativeFrom="paragraph">
                    <wp:posOffset>224155</wp:posOffset>
                  </wp:positionV>
                  <wp:extent cx="249555" cy="234315"/>
                  <wp:effectExtent l="0" t="0" r="4445" b="0"/>
                  <wp:wrapNone/>
                  <wp:docPr id="136907849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r>
      <w:tr w:rsidR="00311072" w14:paraId="6A1F5162" w14:textId="77777777" w:rsidTr="00A84886">
        <w:trPr>
          <w:trHeight w:val="369"/>
        </w:trPr>
        <w:tc>
          <w:tcPr>
            <w:tcW w:w="7655" w:type="dxa"/>
            <w:tcMar>
              <w:left w:w="0" w:type="dxa"/>
              <w:right w:w="0" w:type="dxa"/>
            </w:tcMar>
            <w:vAlign w:val="bottom"/>
          </w:tcPr>
          <w:p w14:paraId="2221A610" w14:textId="77777777" w:rsidR="00311072" w:rsidRDefault="00311072" w:rsidP="00311072">
            <w:pPr>
              <w:rPr>
                <w:b/>
                <w:bCs/>
              </w:rPr>
            </w:pPr>
            <w:r w:rsidRPr="00E7641A">
              <w:rPr>
                <w:rStyle w:val="WTDBNumerierungfarbiggro"/>
              </w:rPr>
              <w:t>2</w:t>
            </w:r>
            <w:r>
              <w:rPr>
                <w:rStyle w:val="WTDBNumerierungfarbiggro"/>
                <w:sz w:val="17"/>
                <w:szCs w:val="18"/>
              </w:rPr>
              <w:t xml:space="preserve">  </w:t>
            </w:r>
            <w:r w:rsidR="00AA6AE8" w:rsidRPr="00AA6AE8">
              <w:t>Menschen können ihre Probleme per E-Mail an die Agentur schicken.</w:t>
            </w:r>
          </w:p>
        </w:tc>
        <w:tc>
          <w:tcPr>
            <w:tcW w:w="567" w:type="dxa"/>
            <w:tcMar>
              <w:left w:w="57" w:type="dxa"/>
              <w:right w:w="0" w:type="dxa"/>
            </w:tcMar>
            <w:vAlign w:val="bottom"/>
          </w:tcPr>
          <w:p w14:paraId="7FEC76DF" w14:textId="77777777" w:rsidR="00311072" w:rsidRDefault="00311072" w:rsidP="0047766C">
            <w:pPr>
              <w:jc w:val="center"/>
              <w:rPr>
                <w:b/>
                <w:bCs/>
              </w:rPr>
            </w:pPr>
          </w:p>
        </w:tc>
        <w:tc>
          <w:tcPr>
            <w:tcW w:w="709" w:type="dxa"/>
            <w:tcMar>
              <w:left w:w="57" w:type="dxa"/>
              <w:right w:w="0" w:type="dxa"/>
            </w:tcMar>
            <w:vAlign w:val="bottom"/>
          </w:tcPr>
          <w:p w14:paraId="2D9938A8" w14:textId="77777777" w:rsidR="00311072" w:rsidRDefault="00311072" w:rsidP="0047766C">
            <w:pPr>
              <w:jc w:val="center"/>
              <w:rPr>
                <w:b/>
                <w:bCs/>
              </w:rPr>
            </w:pPr>
          </w:p>
        </w:tc>
      </w:tr>
      <w:tr w:rsidR="00311072" w14:paraId="6D650D56" w14:textId="77777777" w:rsidTr="00A84886">
        <w:trPr>
          <w:trHeight w:val="369"/>
        </w:trPr>
        <w:tc>
          <w:tcPr>
            <w:tcW w:w="7655" w:type="dxa"/>
            <w:tcMar>
              <w:left w:w="0" w:type="dxa"/>
              <w:right w:w="0" w:type="dxa"/>
            </w:tcMar>
            <w:vAlign w:val="bottom"/>
          </w:tcPr>
          <w:p w14:paraId="4E81F9F6" w14:textId="77777777" w:rsidR="00311072" w:rsidRDefault="00311072" w:rsidP="00311072">
            <w:pPr>
              <w:rPr>
                <w:b/>
                <w:bCs/>
              </w:rPr>
            </w:pPr>
            <w:r w:rsidRPr="00E7641A">
              <w:rPr>
                <w:rStyle w:val="WTDBNumerierungfarbiggro"/>
              </w:rPr>
              <w:t>3</w:t>
            </w:r>
            <w:r>
              <w:rPr>
                <w:rStyle w:val="WTDBNumerierungfarbiggro"/>
                <w:sz w:val="17"/>
                <w:szCs w:val="18"/>
              </w:rPr>
              <w:t xml:space="preserve">  </w:t>
            </w:r>
            <w:r w:rsidR="00AA6AE8" w:rsidRPr="00AA6AE8">
              <w:t>Mila sieht die Lösung als Foto-Plopp vor sich.</w:t>
            </w:r>
            <w:r w:rsidR="00AA6AE8" w:rsidRPr="00AA6AE8">
              <w:tab/>
            </w:r>
          </w:p>
        </w:tc>
        <w:tc>
          <w:tcPr>
            <w:tcW w:w="567" w:type="dxa"/>
            <w:tcMar>
              <w:left w:w="57" w:type="dxa"/>
              <w:right w:w="0" w:type="dxa"/>
            </w:tcMar>
            <w:vAlign w:val="bottom"/>
          </w:tcPr>
          <w:p w14:paraId="6B5F38A4" w14:textId="77777777" w:rsidR="00311072" w:rsidRDefault="00A84886" w:rsidP="0047766C">
            <w:pPr>
              <w:jc w:val="center"/>
              <w:rPr>
                <w:b/>
                <w:bCs/>
              </w:rPr>
            </w:pPr>
            <w:r>
              <w:rPr>
                <w:b/>
                <w:bCs/>
                <w:noProof/>
              </w:rPr>
              <w:drawing>
                <wp:anchor distT="0" distB="0" distL="114300" distR="114300" simplePos="0" relativeHeight="252473344" behindDoc="0" locked="0" layoutInCell="1" allowOverlap="1" wp14:anchorId="53A9D2A9" wp14:editId="350385EC">
                  <wp:simplePos x="0" y="0"/>
                  <wp:positionH relativeFrom="column">
                    <wp:posOffset>46355</wp:posOffset>
                  </wp:positionH>
                  <wp:positionV relativeFrom="paragraph">
                    <wp:posOffset>-71755</wp:posOffset>
                  </wp:positionV>
                  <wp:extent cx="249555" cy="234315"/>
                  <wp:effectExtent l="0" t="0" r="4445" b="0"/>
                  <wp:wrapNone/>
                  <wp:docPr id="24026418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Mar>
              <w:left w:w="57" w:type="dxa"/>
              <w:right w:w="0" w:type="dxa"/>
            </w:tcMar>
            <w:vAlign w:val="bottom"/>
          </w:tcPr>
          <w:p w14:paraId="3F0CE975" w14:textId="77777777" w:rsidR="00311072" w:rsidRDefault="00A84886" w:rsidP="0047766C">
            <w:pPr>
              <w:jc w:val="center"/>
              <w:rPr>
                <w:b/>
                <w:bCs/>
              </w:rPr>
            </w:pPr>
            <w:r>
              <w:rPr>
                <w:b/>
                <w:bCs/>
                <w:noProof/>
              </w:rPr>
              <w:drawing>
                <wp:anchor distT="0" distB="0" distL="114300" distR="114300" simplePos="0" relativeHeight="252456960" behindDoc="0" locked="0" layoutInCell="1" allowOverlap="1" wp14:anchorId="6335711E" wp14:editId="1441898E">
                  <wp:simplePos x="0" y="0"/>
                  <wp:positionH relativeFrom="column">
                    <wp:posOffset>0</wp:posOffset>
                  </wp:positionH>
                  <wp:positionV relativeFrom="paragraph">
                    <wp:posOffset>2540</wp:posOffset>
                  </wp:positionV>
                  <wp:extent cx="249555" cy="234315"/>
                  <wp:effectExtent l="0" t="0" r="4445" b="0"/>
                  <wp:wrapNone/>
                  <wp:docPr id="338203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r>
      <w:tr w:rsidR="00311072" w14:paraId="5B93D6FE" w14:textId="77777777" w:rsidTr="00A84886">
        <w:trPr>
          <w:trHeight w:val="369"/>
        </w:trPr>
        <w:tc>
          <w:tcPr>
            <w:tcW w:w="7655" w:type="dxa"/>
            <w:tcMar>
              <w:left w:w="0" w:type="dxa"/>
              <w:right w:w="0" w:type="dxa"/>
            </w:tcMar>
            <w:vAlign w:val="bottom"/>
          </w:tcPr>
          <w:p w14:paraId="58BD824B" w14:textId="77777777" w:rsidR="00311072" w:rsidRDefault="00311072" w:rsidP="00311072">
            <w:pPr>
              <w:rPr>
                <w:b/>
                <w:bCs/>
              </w:rPr>
            </w:pPr>
            <w:r w:rsidRPr="00E7641A">
              <w:rPr>
                <w:rStyle w:val="WTDBNumerierungfarbiggro"/>
              </w:rPr>
              <w:t>4</w:t>
            </w:r>
            <w:r>
              <w:rPr>
                <w:rStyle w:val="WTDBNumerierungfarbiggro"/>
                <w:sz w:val="17"/>
                <w:szCs w:val="18"/>
              </w:rPr>
              <w:t xml:space="preserve">  </w:t>
            </w:r>
            <w:r w:rsidR="00AA6AE8" w:rsidRPr="00AA6AE8">
              <w:t>A3B3 landet auf dem Dach des Gewächshauses.</w:t>
            </w:r>
          </w:p>
        </w:tc>
        <w:tc>
          <w:tcPr>
            <w:tcW w:w="567" w:type="dxa"/>
            <w:tcMar>
              <w:left w:w="57" w:type="dxa"/>
              <w:right w:w="0" w:type="dxa"/>
            </w:tcMar>
            <w:vAlign w:val="bottom"/>
          </w:tcPr>
          <w:p w14:paraId="793C605E" w14:textId="77777777" w:rsidR="00311072" w:rsidRDefault="00A84886" w:rsidP="0047766C">
            <w:pPr>
              <w:jc w:val="center"/>
              <w:rPr>
                <w:b/>
                <w:bCs/>
              </w:rPr>
            </w:pPr>
            <w:r>
              <w:rPr>
                <w:b/>
                <w:bCs/>
                <w:noProof/>
              </w:rPr>
              <w:drawing>
                <wp:anchor distT="0" distB="0" distL="114300" distR="114300" simplePos="0" relativeHeight="252475392" behindDoc="0" locked="0" layoutInCell="1" allowOverlap="1" wp14:anchorId="3146D784" wp14:editId="05C6AF02">
                  <wp:simplePos x="0" y="0"/>
                  <wp:positionH relativeFrom="column">
                    <wp:posOffset>45085</wp:posOffset>
                  </wp:positionH>
                  <wp:positionV relativeFrom="paragraph">
                    <wp:posOffset>13970</wp:posOffset>
                  </wp:positionV>
                  <wp:extent cx="249555" cy="234315"/>
                  <wp:effectExtent l="0" t="0" r="4445" b="0"/>
                  <wp:wrapNone/>
                  <wp:docPr id="8149020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Mar>
              <w:left w:w="57" w:type="dxa"/>
              <w:right w:w="0" w:type="dxa"/>
            </w:tcMar>
            <w:vAlign w:val="bottom"/>
          </w:tcPr>
          <w:p w14:paraId="1C49F049" w14:textId="77777777" w:rsidR="00311072" w:rsidRDefault="00A84886" w:rsidP="0047766C">
            <w:pPr>
              <w:jc w:val="center"/>
              <w:rPr>
                <w:b/>
                <w:bCs/>
              </w:rPr>
            </w:pPr>
            <w:r>
              <w:rPr>
                <w:b/>
                <w:bCs/>
                <w:noProof/>
              </w:rPr>
              <w:drawing>
                <wp:anchor distT="0" distB="0" distL="114300" distR="114300" simplePos="0" relativeHeight="252459008" behindDoc="0" locked="0" layoutInCell="1" allowOverlap="1" wp14:anchorId="3234A137" wp14:editId="28198B61">
                  <wp:simplePos x="0" y="0"/>
                  <wp:positionH relativeFrom="column">
                    <wp:posOffset>-635</wp:posOffset>
                  </wp:positionH>
                  <wp:positionV relativeFrom="paragraph">
                    <wp:posOffset>13970</wp:posOffset>
                  </wp:positionV>
                  <wp:extent cx="249555" cy="234315"/>
                  <wp:effectExtent l="0" t="0" r="4445" b="0"/>
                  <wp:wrapNone/>
                  <wp:docPr id="20017104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r>
      <w:tr w:rsidR="00311072" w14:paraId="4ED1A1A4" w14:textId="77777777" w:rsidTr="00A84886">
        <w:trPr>
          <w:trHeight w:val="369"/>
        </w:trPr>
        <w:tc>
          <w:tcPr>
            <w:tcW w:w="7655" w:type="dxa"/>
            <w:tcMar>
              <w:left w:w="0" w:type="dxa"/>
              <w:right w:w="0" w:type="dxa"/>
            </w:tcMar>
            <w:vAlign w:val="bottom"/>
          </w:tcPr>
          <w:p w14:paraId="51ABAA23" w14:textId="77777777" w:rsidR="00311072" w:rsidRDefault="00311072" w:rsidP="00311072">
            <w:pPr>
              <w:rPr>
                <w:b/>
                <w:bCs/>
              </w:rPr>
            </w:pPr>
            <w:r w:rsidRPr="00E7641A">
              <w:rPr>
                <w:rStyle w:val="WTDBNumerierungfarbiggro"/>
              </w:rPr>
              <w:t>5</w:t>
            </w:r>
            <w:r>
              <w:rPr>
                <w:rStyle w:val="WTDBNumerierungfarbiggro"/>
                <w:sz w:val="17"/>
                <w:szCs w:val="18"/>
              </w:rPr>
              <w:t xml:space="preserve">  </w:t>
            </w:r>
            <w:r w:rsidR="00AA6AE8" w:rsidRPr="00AA6AE8">
              <w:t>Das Roboterkind vertreibt Barans gemeine Schulkameraden.</w:t>
            </w:r>
          </w:p>
        </w:tc>
        <w:tc>
          <w:tcPr>
            <w:tcW w:w="567" w:type="dxa"/>
            <w:tcMar>
              <w:left w:w="57" w:type="dxa"/>
              <w:right w:w="0" w:type="dxa"/>
            </w:tcMar>
            <w:vAlign w:val="bottom"/>
          </w:tcPr>
          <w:p w14:paraId="41AACEB7" w14:textId="77777777" w:rsidR="00311072" w:rsidRDefault="00A84886" w:rsidP="0047766C">
            <w:pPr>
              <w:jc w:val="center"/>
              <w:rPr>
                <w:b/>
                <w:bCs/>
              </w:rPr>
            </w:pPr>
            <w:r>
              <w:rPr>
                <w:b/>
                <w:bCs/>
                <w:noProof/>
              </w:rPr>
              <w:drawing>
                <wp:anchor distT="0" distB="0" distL="114300" distR="114300" simplePos="0" relativeHeight="252477440" behindDoc="0" locked="0" layoutInCell="1" allowOverlap="1" wp14:anchorId="7704DE41" wp14:editId="10CF5189">
                  <wp:simplePos x="0" y="0"/>
                  <wp:positionH relativeFrom="column">
                    <wp:posOffset>42545</wp:posOffset>
                  </wp:positionH>
                  <wp:positionV relativeFrom="paragraph">
                    <wp:posOffset>22860</wp:posOffset>
                  </wp:positionV>
                  <wp:extent cx="249555" cy="234315"/>
                  <wp:effectExtent l="0" t="0" r="4445" b="0"/>
                  <wp:wrapNone/>
                  <wp:docPr id="7432988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Mar>
              <w:left w:w="57" w:type="dxa"/>
              <w:right w:w="0" w:type="dxa"/>
            </w:tcMar>
            <w:vAlign w:val="bottom"/>
          </w:tcPr>
          <w:p w14:paraId="50C91FB1" w14:textId="77777777" w:rsidR="00311072" w:rsidRDefault="00A84886" w:rsidP="0047766C">
            <w:pPr>
              <w:jc w:val="center"/>
              <w:rPr>
                <w:b/>
                <w:bCs/>
              </w:rPr>
            </w:pPr>
            <w:r>
              <w:rPr>
                <w:b/>
                <w:bCs/>
                <w:noProof/>
              </w:rPr>
              <w:drawing>
                <wp:anchor distT="0" distB="0" distL="114300" distR="114300" simplePos="0" relativeHeight="252461056" behindDoc="0" locked="0" layoutInCell="1" allowOverlap="1" wp14:anchorId="7C77BA3A" wp14:editId="18302B86">
                  <wp:simplePos x="0" y="0"/>
                  <wp:positionH relativeFrom="column">
                    <wp:posOffset>0</wp:posOffset>
                  </wp:positionH>
                  <wp:positionV relativeFrom="paragraph">
                    <wp:posOffset>29210</wp:posOffset>
                  </wp:positionV>
                  <wp:extent cx="249555" cy="234315"/>
                  <wp:effectExtent l="0" t="0" r="4445" b="0"/>
                  <wp:wrapNone/>
                  <wp:docPr id="8269280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r>
      <w:tr w:rsidR="00311072" w14:paraId="240D27B6" w14:textId="77777777" w:rsidTr="00A84886">
        <w:trPr>
          <w:trHeight w:val="369"/>
        </w:trPr>
        <w:tc>
          <w:tcPr>
            <w:tcW w:w="7655" w:type="dxa"/>
            <w:tcMar>
              <w:left w:w="0" w:type="dxa"/>
              <w:right w:w="0" w:type="dxa"/>
            </w:tcMar>
            <w:vAlign w:val="bottom"/>
          </w:tcPr>
          <w:p w14:paraId="5B32F056" w14:textId="77777777" w:rsidR="00311072" w:rsidRDefault="00311072" w:rsidP="00311072">
            <w:pPr>
              <w:rPr>
                <w:b/>
                <w:bCs/>
              </w:rPr>
            </w:pPr>
            <w:r w:rsidRPr="00E7641A">
              <w:rPr>
                <w:rStyle w:val="WTDBNumerierungfarbiggro"/>
              </w:rPr>
              <w:t>6</w:t>
            </w:r>
            <w:r>
              <w:rPr>
                <w:rStyle w:val="WTDBNumerierungfarbiggro"/>
                <w:sz w:val="17"/>
                <w:szCs w:val="18"/>
              </w:rPr>
              <w:t xml:space="preserve">  </w:t>
            </w:r>
            <w:r w:rsidR="00AA6AE8" w:rsidRPr="00AA6AE8">
              <w:t>A3B3 hat keine Gefühle.</w:t>
            </w:r>
          </w:p>
        </w:tc>
        <w:tc>
          <w:tcPr>
            <w:tcW w:w="567" w:type="dxa"/>
            <w:tcMar>
              <w:left w:w="57" w:type="dxa"/>
              <w:right w:w="0" w:type="dxa"/>
            </w:tcMar>
            <w:vAlign w:val="bottom"/>
          </w:tcPr>
          <w:p w14:paraId="4C3AF253" w14:textId="77777777" w:rsidR="00311072" w:rsidRDefault="00A84886" w:rsidP="0047766C">
            <w:pPr>
              <w:jc w:val="center"/>
              <w:rPr>
                <w:b/>
                <w:bCs/>
              </w:rPr>
            </w:pPr>
            <w:r>
              <w:rPr>
                <w:b/>
                <w:bCs/>
                <w:noProof/>
              </w:rPr>
              <w:drawing>
                <wp:anchor distT="0" distB="0" distL="114300" distR="114300" simplePos="0" relativeHeight="252479488" behindDoc="0" locked="0" layoutInCell="1" allowOverlap="1" wp14:anchorId="0B026F40" wp14:editId="7772AD3C">
                  <wp:simplePos x="0" y="0"/>
                  <wp:positionH relativeFrom="column">
                    <wp:posOffset>44450</wp:posOffset>
                  </wp:positionH>
                  <wp:positionV relativeFrom="paragraph">
                    <wp:posOffset>38100</wp:posOffset>
                  </wp:positionV>
                  <wp:extent cx="249555" cy="234315"/>
                  <wp:effectExtent l="0" t="0" r="4445" b="0"/>
                  <wp:wrapNone/>
                  <wp:docPr id="7589702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Mar>
              <w:left w:w="57" w:type="dxa"/>
              <w:right w:w="0" w:type="dxa"/>
            </w:tcMar>
            <w:vAlign w:val="bottom"/>
          </w:tcPr>
          <w:p w14:paraId="0C6F4740" w14:textId="77777777" w:rsidR="00311072" w:rsidRDefault="00A84886" w:rsidP="0047766C">
            <w:pPr>
              <w:jc w:val="center"/>
              <w:rPr>
                <w:b/>
                <w:bCs/>
              </w:rPr>
            </w:pPr>
            <w:r>
              <w:rPr>
                <w:b/>
                <w:bCs/>
                <w:noProof/>
              </w:rPr>
              <w:drawing>
                <wp:anchor distT="0" distB="0" distL="114300" distR="114300" simplePos="0" relativeHeight="252463104" behindDoc="0" locked="0" layoutInCell="1" allowOverlap="1" wp14:anchorId="056CBF7A" wp14:editId="37FA555B">
                  <wp:simplePos x="0" y="0"/>
                  <wp:positionH relativeFrom="column">
                    <wp:posOffset>0</wp:posOffset>
                  </wp:positionH>
                  <wp:positionV relativeFrom="paragraph">
                    <wp:posOffset>41910</wp:posOffset>
                  </wp:positionV>
                  <wp:extent cx="249555" cy="234315"/>
                  <wp:effectExtent l="0" t="0" r="4445" b="0"/>
                  <wp:wrapNone/>
                  <wp:docPr id="15150418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r>
      <w:tr w:rsidR="00311072" w14:paraId="0DCACA1D" w14:textId="77777777" w:rsidTr="00A84886">
        <w:trPr>
          <w:trHeight w:val="369"/>
        </w:trPr>
        <w:tc>
          <w:tcPr>
            <w:tcW w:w="7655" w:type="dxa"/>
            <w:tcMar>
              <w:left w:w="0" w:type="dxa"/>
              <w:right w:w="0" w:type="dxa"/>
            </w:tcMar>
            <w:vAlign w:val="bottom"/>
          </w:tcPr>
          <w:p w14:paraId="27B93335" w14:textId="77777777" w:rsidR="00311072" w:rsidRDefault="00311072" w:rsidP="00311072">
            <w:r w:rsidRPr="00E7641A">
              <w:rPr>
                <w:rStyle w:val="WTDBNumerierungfarbiggro"/>
              </w:rPr>
              <w:t>7</w:t>
            </w:r>
            <w:r>
              <w:rPr>
                <w:rStyle w:val="WTDBNumerierungfarbiggro"/>
                <w:sz w:val="17"/>
                <w:szCs w:val="18"/>
              </w:rPr>
              <w:t xml:space="preserve">  </w:t>
            </w:r>
            <w:r w:rsidR="00AA6AE8" w:rsidRPr="00AA6AE8">
              <w:t>A3B3 baut ein Raumschiff, um zurück zum Planeten Maturn zu reisen.</w:t>
            </w:r>
          </w:p>
        </w:tc>
        <w:tc>
          <w:tcPr>
            <w:tcW w:w="567" w:type="dxa"/>
            <w:tcMar>
              <w:left w:w="57" w:type="dxa"/>
              <w:right w:w="0" w:type="dxa"/>
            </w:tcMar>
            <w:vAlign w:val="bottom"/>
          </w:tcPr>
          <w:p w14:paraId="06EE33AD" w14:textId="77777777" w:rsidR="00311072" w:rsidRDefault="00A84886" w:rsidP="0047766C">
            <w:pPr>
              <w:jc w:val="center"/>
              <w:rPr>
                <w:b/>
                <w:bCs/>
              </w:rPr>
            </w:pPr>
            <w:r>
              <w:rPr>
                <w:b/>
                <w:bCs/>
                <w:noProof/>
              </w:rPr>
              <w:drawing>
                <wp:anchor distT="0" distB="0" distL="114300" distR="114300" simplePos="0" relativeHeight="252481536" behindDoc="0" locked="0" layoutInCell="1" allowOverlap="1" wp14:anchorId="19A95A14" wp14:editId="10F178D3">
                  <wp:simplePos x="0" y="0"/>
                  <wp:positionH relativeFrom="column">
                    <wp:posOffset>45085</wp:posOffset>
                  </wp:positionH>
                  <wp:positionV relativeFrom="paragraph">
                    <wp:posOffset>47625</wp:posOffset>
                  </wp:positionV>
                  <wp:extent cx="249555" cy="234315"/>
                  <wp:effectExtent l="0" t="0" r="4445" b="0"/>
                  <wp:wrapNone/>
                  <wp:docPr id="178676855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Mar>
              <w:left w:w="57" w:type="dxa"/>
              <w:right w:w="0" w:type="dxa"/>
            </w:tcMar>
            <w:vAlign w:val="bottom"/>
          </w:tcPr>
          <w:p w14:paraId="7B4128E5" w14:textId="77777777" w:rsidR="00311072" w:rsidRDefault="00A84886" w:rsidP="0047766C">
            <w:pPr>
              <w:jc w:val="center"/>
              <w:rPr>
                <w:b/>
                <w:bCs/>
              </w:rPr>
            </w:pPr>
            <w:r>
              <w:rPr>
                <w:b/>
                <w:bCs/>
                <w:noProof/>
              </w:rPr>
              <w:drawing>
                <wp:anchor distT="0" distB="0" distL="114300" distR="114300" simplePos="0" relativeHeight="252465152" behindDoc="0" locked="0" layoutInCell="1" allowOverlap="1" wp14:anchorId="1AB4FC0A" wp14:editId="2C35C6C1">
                  <wp:simplePos x="0" y="0"/>
                  <wp:positionH relativeFrom="column">
                    <wp:posOffset>0</wp:posOffset>
                  </wp:positionH>
                  <wp:positionV relativeFrom="paragraph">
                    <wp:posOffset>50800</wp:posOffset>
                  </wp:positionV>
                  <wp:extent cx="249555" cy="234315"/>
                  <wp:effectExtent l="0" t="0" r="4445" b="0"/>
                  <wp:wrapNone/>
                  <wp:docPr id="83499248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r>
      <w:tr w:rsidR="00311072" w14:paraId="12A81E16" w14:textId="77777777" w:rsidTr="00A84886">
        <w:trPr>
          <w:trHeight w:val="369"/>
        </w:trPr>
        <w:tc>
          <w:tcPr>
            <w:tcW w:w="7655" w:type="dxa"/>
            <w:tcMar>
              <w:left w:w="0" w:type="dxa"/>
              <w:right w:w="0" w:type="dxa"/>
            </w:tcMar>
            <w:vAlign w:val="bottom"/>
          </w:tcPr>
          <w:p w14:paraId="37B863D2" w14:textId="77777777" w:rsidR="00311072" w:rsidRPr="00E7641A" w:rsidRDefault="00311072" w:rsidP="00311072">
            <w:pPr>
              <w:rPr>
                <w:rStyle w:val="WTDBNumerierungfarbiggro"/>
              </w:rPr>
            </w:pPr>
            <w:r>
              <w:rPr>
                <w:rStyle w:val="WTDBNumerierungfarbiggro"/>
              </w:rPr>
              <w:t xml:space="preserve">8 </w:t>
            </w:r>
            <w:r w:rsidR="00AA6AE8" w:rsidRPr="00AA6AE8">
              <w:t>Mila und Baran fliegen zusammen mit A3B3 zum Maturn.</w:t>
            </w:r>
            <w:r w:rsidR="00AA6AE8" w:rsidRPr="00AA6AE8">
              <w:tab/>
            </w:r>
          </w:p>
        </w:tc>
        <w:tc>
          <w:tcPr>
            <w:tcW w:w="567" w:type="dxa"/>
            <w:tcMar>
              <w:left w:w="57" w:type="dxa"/>
              <w:right w:w="0" w:type="dxa"/>
            </w:tcMar>
            <w:vAlign w:val="bottom"/>
          </w:tcPr>
          <w:p w14:paraId="37DA4C5A" w14:textId="77777777" w:rsidR="00311072" w:rsidRDefault="00A84886" w:rsidP="00311072">
            <w:pPr>
              <w:jc w:val="center"/>
              <w:rPr>
                <w:b/>
                <w:bCs/>
                <w:noProof/>
              </w:rPr>
            </w:pPr>
            <w:r>
              <w:rPr>
                <w:b/>
                <w:bCs/>
                <w:noProof/>
              </w:rPr>
              <w:drawing>
                <wp:anchor distT="0" distB="0" distL="114300" distR="114300" simplePos="0" relativeHeight="252483584" behindDoc="0" locked="0" layoutInCell="1" allowOverlap="1" wp14:anchorId="261699A8" wp14:editId="4C1176B5">
                  <wp:simplePos x="0" y="0"/>
                  <wp:positionH relativeFrom="column">
                    <wp:posOffset>45085</wp:posOffset>
                  </wp:positionH>
                  <wp:positionV relativeFrom="paragraph">
                    <wp:posOffset>64770</wp:posOffset>
                  </wp:positionV>
                  <wp:extent cx="249555" cy="234315"/>
                  <wp:effectExtent l="0" t="0" r="4445" b="0"/>
                  <wp:wrapNone/>
                  <wp:docPr id="6379580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Mar>
              <w:left w:w="57" w:type="dxa"/>
              <w:right w:w="0" w:type="dxa"/>
            </w:tcMar>
            <w:vAlign w:val="bottom"/>
          </w:tcPr>
          <w:p w14:paraId="4CAFE319" w14:textId="77777777" w:rsidR="00311072" w:rsidRDefault="00A84886" w:rsidP="00311072">
            <w:pPr>
              <w:jc w:val="center"/>
              <w:rPr>
                <w:b/>
                <w:bCs/>
                <w:noProof/>
              </w:rPr>
            </w:pPr>
            <w:r>
              <w:rPr>
                <w:b/>
                <w:bCs/>
                <w:noProof/>
              </w:rPr>
              <w:drawing>
                <wp:anchor distT="0" distB="0" distL="114300" distR="114300" simplePos="0" relativeHeight="252467200" behindDoc="0" locked="0" layoutInCell="1" allowOverlap="1" wp14:anchorId="5503CBD4" wp14:editId="0DAF6833">
                  <wp:simplePos x="0" y="0"/>
                  <wp:positionH relativeFrom="column">
                    <wp:posOffset>0</wp:posOffset>
                  </wp:positionH>
                  <wp:positionV relativeFrom="paragraph">
                    <wp:posOffset>62230</wp:posOffset>
                  </wp:positionV>
                  <wp:extent cx="249555" cy="234315"/>
                  <wp:effectExtent l="0" t="0" r="4445" b="0"/>
                  <wp:wrapNone/>
                  <wp:docPr id="17982578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r>
      <w:tr w:rsidR="00311072" w14:paraId="7230432F" w14:textId="77777777" w:rsidTr="00A84886">
        <w:trPr>
          <w:trHeight w:val="369"/>
        </w:trPr>
        <w:tc>
          <w:tcPr>
            <w:tcW w:w="7655" w:type="dxa"/>
            <w:tcMar>
              <w:left w:w="0" w:type="dxa"/>
              <w:right w:w="0" w:type="dxa"/>
            </w:tcMar>
            <w:vAlign w:val="bottom"/>
          </w:tcPr>
          <w:p w14:paraId="5696E9F6" w14:textId="77777777" w:rsidR="00311072" w:rsidRDefault="00311072" w:rsidP="00311072">
            <w:pPr>
              <w:rPr>
                <w:rStyle w:val="WTDBNumerierungfarbiggro"/>
              </w:rPr>
            </w:pPr>
            <w:r>
              <w:rPr>
                <w:rStyle w:val="WTDBNumerierungfarbiggro"/>
              </w:rPr>
              <w:t xml:space="preserve">9 </w:t>
            </w:r>
            <w:r w:rsidR="00AA6AE8" w:rsidRPr="00AA6AE8">
              <w:t>Das Roboterkind ist froh, wieder bei seiner Familie zu sein.</w:t>
            </w:r>
          </w:p>
        </w:tc>
        <w:tc>
          <w:tcPr>
            <w:tcW w:w="567" w:type="dxa"/>
            <w:tcMar>
              <w:left w:w="57" w:type="dxa"/>
              <w:right w:w="0" w:type="dxa"/>
            </w:tcMar>
            <w:vAlign w:val="bottom"/>
          </w:tcPr>
          <w:p w14:paraId="769A7681" w14:textId="77777777" w:rsidR="00311072" w:rsidRDefault="00A84886" w:rsidP="00311072">
            <w:pPr>
              <w:jc w:val="center"/>
              <w:rPr>
                <w:b/>
                <w:bCs/>
                <w:noProof/>
              </w:rPr>
            </w:pPr>
            <w:r>
              <w:rPr>
                <w:b/>
                <w:bCs/>
                <w:noProof/>
              </w:rPr>
              <w:drawing>
                <wp:anchor distT="0" distB="0" distL="114300" distR="114300" simplePos="0" relativeHeight="252485632" behindDoc="0" locked="0" layoutInCell="1" allowOverlap="1" wp14:anchorId="1D3D1A63" wp14:editId="4C2A01BC">
                  <wp:simplePos x="0" y="0"/>
                  <wp:positionH relativeFrom="column">
                    <wp:posOffset>45085</wp:posOffset>
                  </wp:positionH>
                  <wp:positionV relativeFrom="paragraph">
                    <wp:posOffset>70485</wp:posOffset>
                  </wp:positionV>
                  <wp:extent cx="249555" cy="234315"/>
                  <wp:effectExtent l="0" t="0" r="4445" b="0"/>
                  <wp:wrapNone/>
                  <wp:docPr id="8696249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Mar>
              <w:left w:w="57" w:type="dxa"/>
              <w:right w:w="0" w:type="dxa"/>
            </w:tcMar>
            <w:vAlign w:val="bottom"/>
          </w:tcPr>
          <w:p w14:paraId="1EC12189" w14:textId="77777777" w:rsidR="00311072" w:rsidRDefault="00AA6AE8" w:rsidP="00311072">
            <w:pPr>
              <w:jc w:val="center"/>
              <w:rPr>
                <w:b/>
                <w:bCs/>
                <w:noProof/>
              </w:rPr>
            </w:pPr>
            <w:r w:rsidRPr="00AA6AE8">
              <w:rPr>
                <w:noProof/>
              </w:rPr>
              <w:drawing>
                <wp:anchor distT="0" distB="1905" distL="114300" distR="114935" simplePos="0" relativeHeight="252349440" behindDoc="0" locked="0" layoutInCell="1" allowOverlap="1" wp14:anchorId="029164DD" wp14:editId="1ED7246A">
                  <wp:simplePos x="0" y="0"/>
                  <wp:positionH relativeFrom="column">
                    <wp:posOffset>210185</wp:posOffset>
                  </wp:positionH>
                  <wp:positionV relativeFrom="paragraph">
                    <wp:posOffset>118110</wp:posOffset>
                  </wp:positionV>
                  <wp:extent cx="342900" cy="532130"/>
                  <wp:effectExtent l="0" t="0" r="0" b="1270"/>
                  <wp:wrapNone/>
                  <wp:docPr id="202" name="Grafik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Grafik 202"/>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42900" cy="532130"/>
                          </a:xfrm>
                          <a:prstGeom prst="rect">
                            <a:avLst/>
                          </a:prstGeom>
                        </pic:spPr>
                      </pic:pic>
                    </a:graphicData>
                  </a:graphic>
                  <wp14:sizeRelH relativeFrom="margin">
                    <wp14:pctWidth>0</wp14:pctWidth>
                  </wp14:sizeRelH>
                  <wp14:sizeRelV relativeFrom="margin">
                    <wp14:pctHeight>0</wp14:pctHeight>
                  </wp14:sizeRelV>
                </wp:anchor>
              </w:drawing>
            </w:r>
            <w:r w:rsidR="00A84886">
              <w:rPr>
                <w:b/>
                <w:bCs/>
                <w:noProof/>
              </w:rPr>
              <w:drawing>
                <wp:anchor distT="0" distB="0" distL="114300" distR="114300" simplePos="0" relativeHeight="252469248" behindDoc="0" locked="0" layoutInCell="1" allowOverlap="1" wp14:anchorId="3E9CBDD8" wp14:editId="1E2BCEF4">
                  <wp:simplePos x="0" y="0"/>
                  <wp:positionH relativeFrom="column">
                    <wp:posOffset>0</wp:posOffset>
                  </wp:positionH>
                  <wp:positionV relativeFrom="paragraph">
                    <wp:posOffset>69850</wp:posOffset>
                  </wp:positionV>
                  <wp:extent cx="249555" cy="234315"/>
                  <wp:effectExtent l="0" t="0" r="4445" b="0"/>
                  <wp:wrapNone/>
                  <wp:docPr id="4651780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5351" name="Grafik 194944535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49555" cy="234315"/>
                          </a:xfrm>
                          <a:prstGeom prst="rect">
                            <a:avLst/>
                          </a:prstGeom>
                        </pic:spPr>
                      </pic:pic>
                    </a:graphicData>
                  </a:graphic>
                  <wp14:sizeRelH relativeFrom="margin">
                    <wp14:pctWidth>0</wp14:pctWidth>
                  </wp14:sizeRelH>
                  <wp14:sizeRelV relativeFrom="margin">
                    <wp14:pctHeight>0</wp14:pctHeight>
                  </wp14:sizeRelV>
                </wp:anchor>
              </w:drawing>
            </w:r>
          </w:p>
        </w:tc>
      </w:tr>
    </w:tbl>
    <w:p w14:paraId="408E47AD" w14:textId="77777777" w:rsidR="00311072" w:rsidRPr="00311072" w:rsidRDefault="00311072" w:rsidP="00311072"/>
    <w:p w14:paraId="2D609D60" w14:textId="77777777" w:rsidR="00E55391" w:rsidRDefault="00311072" w:rsidP="00346BA4">
      <w:pPr>
        <w:pStyle w:val="WTDB2024Aufgabenstellung"/>
      </w:pPr>
      <w:r w:rsidRPr="00311072">
        <w:t>Korrektur:</w:t>
      </w:r>
      <w:r w:rsidR="001824A3" w:rsidRPr="001824A3">
        <w:t xml:space="preserve"> </w:t>
      </w:r>
    </w:p>
    <w:p w14:paraId="6E824A6F" w14:textId="77777777" w:rsidR="00311072" w:rsidRPr="00311072" w:rsidRDefault="00311072" w:rsidP="00311072">
      <w:pPr>
        <w:pStyle w:val="WTDBSchreiblinien"/>
      </w:pPr>
      <w:r>
        <w:t>___________________________________________________________________</w:t>
      </w:r>
    </w:p>
    <w:p w14:paraId="176E6702" w14:textId="77777777" w:rsidR="00311072" w:rsidRDefault="00311072" w:rsidP="00311072">
      <w:pPr>
        <w:pStyle w:val="WTDBSchreiblinien"/>
      </w:pPr>
      <w:r>
        <w:t>___________________________________________________________________</w:t>
      </w:r>
    </w:p>
    <w:p w14:paraId="017273C0" w14:textId="77777777" w:rsidR="00311072" w:rsidRPr="00311072" w:rsidRDefault="00AA6AE8" w:rsidP="00AA6AE8">
      <w:pPr>
        <w:pStyle w:val="WTDBHeadline21pt"/>
      </w:pPr>
      <w:r>
        <w:rPr>
          <w:noProof/>
        </w:rPr>
        <mc:AlternateContent>
          <mc:Choice Requires="wpg">
            <w:drawing>
              <wp:anchor distT="0" distB="0" distL="114300" distR="114300" simplePos="0" relativeHeight="252442624" behindDoc="0" locked="1" layoutInCell="1" allowOverlap="1" wp14:anchorId="11AF250F" wp14:editId="072D6FB1">
                <wp:simplePos x="0" y="0"/>
                <wp:positionH relativeFrom="column">
                  <wp:posOffset>4518025</wp:posOffset>
                </wp:positionH>
                <wp:positionV relativeFrom="paragraph">
                  <wp:posOffset>447004</wp:posOffset>
                </wp:positionV>
                <wp:extent cx="982800" cy="464400"/>
                <wp:effectExtent l="0" t="0" r="0" b="5715"/>
                <wp:wrapNone/>
                <wp:docPr id="543435558" name="Gruppieren 2"/>
                <wp:cNvGraphicFramePr/>
                <a:graphic xmlns:a="http://schemas.openxmlformats.org/drawingml/2006/main">
                  <a:graphicData uri="http://schemas.microsoft.com/office/word/2010/wordprocessingGroup">
                    <wpg:wgp>
                      <wpg:cNvGrpSpPr/>
                      <wpg:grpSpPr>
                        <a:xfrm>
                          <a:off x="0" y="0"/>
                          <a:ext cx="982800" cy="464400"/>
                          <a:chOff x="0" y="0"/>
                          <a:chExt cx="982345" cy="464185"/>
                        </a:xfrm>
                      </wpg:grpSpPr>
                      <pic:pic xmlns:pic="http://schemas.openxmlformats.org/drawingml/2006/picture">
                        <pic:nvPicPr>
                          <pic:cNvPr id="1677898026" name="Grafik 1"/>
                          <pic:cNvPicPr>
                            <a:picLocks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82345" cy="464185"/>
                          </a:xfrm>
                          <a:prstGeom prst="rect">
                            <a:avLst/>
                          </a:prstGeom>
                        </pic:spPr>
                      </pic:pic>
                      <wps:wsp>
                        <wps:cNvPr id="746444221" name="Textfeld 746444221"/>
                        <wps:cNvSpPr txBox="1"/>
                        <wps:spPr>
                          <a:xfrm>
                            <a:off x="0" y="1"/>
                            <a:ext cx="921774" cy="463658"/>
                          </a:xfrm>
                          <a:prstGeom prst="rect">
                            <a:avLst/>
                          </a:prstGeom>
                          <a:noFill/>
                          <a:ln w="6350">
                            <a:noFill/>
                          </a:ln>
                        </wps:spPr>
                        <wps:txbx>
                          <w:txbxContent>
                            <w:p w14:paraId="42DDFAFD" w14:textId="77777777" w:rsidR="00A84886" w:rsidRDefault="00A84886" w:rsidP="00A84886">
                              <w:pPr>
                                <w:pStyle w:val="WTDBDauerMinuten"/>
                              </w:pPr>
                              <w:r>
                                <w:t xml:space="preserve">ca. </w:t>
                              </w:r>
                              <w:r w:rsidR="00AA6AE8">
                                <w:t>15</w:t>
                              </w:r>
                              <w:r>
                                <w:t xml:space="preserve">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F250F" id="_x0000_s1128" style="position:absolute;margin-left:355.75pt;margin-top:35.2pt;width:77.4pt;height:36.55pt;z-index:252442624;mso-width-relative:margin;mso-height-relative:margin" coordsize="9823,46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">
                <v:shape id="Grafik 1" o:spid="_x0000_s1129" type="#_x0000_t75" style="position:absolute;width:9823;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">
                  <v:imagedata r:id="rId77" o:title=""/>
                </v:shape>
                <v:shape id="Textfeld 746444221" o:spid="_x0000_s1130" type="#_x0000_t202" style="position:absolute;width:9217;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" filled="f" stroked="f" strokeweight=".5pt">
                  <v:textbox>
                    <w:txbxContent>
                      <w:p w14:paraId="42DDFAFD" w14:textId="77777777" w:rsidR="00A84886" w:rsidRDefault="00A84886" w:rsidP="00A84886">
                        <w:pPr>
                          <w:pStyle w:val="WTDBDauerMinuten"/>
                        </w:pPr>
                        <w:r>
                          <w:t xml:space="preserve">ca. </w:t>
                        </w:r>
                        <w:r w:rsidR="00AA6AE8">
                          <w:t>15</w:t>
                        </w:r>
                        <w:r>
                          <w:t xml:space="preserve"> Min.</w:t>
                        </w:r>
                      </w:p>
                    </w:txbxContent>
                  </v:textbox>
                </v:shape>
                <w10:anchorlock/>
              </v:group>
            </w:pict>
          </mc:Fallback>
        </mc:AlternateContent>
      </w:r>
      <w:r w:rsidR="00A84886">
        <w:rPr>
          <w:noProof/>
        </w:rPr>
        <w:drawing>
          <wp:anchor distT="0" distB="3810" distL="114300" distR="114935" simplePos="0" relativeHeight="252446720" behindDoc="0" locked="1" layoutInCell="1" allowOverlap="1" wp14:anchorId="75229876" wp14:editId="4B3FEBCA">
            <wp:simplePos x="0" y="0"/>
            <wp:positionH relativeFrom="column">
              <wp:posOffset>5392420</wp:posOffset>
            </wp:positionH>
            <wp:positionV relativeFrom="paragraph">
              <wp:posOffset>250190</wp:posOffset>
            </wp:positionV>
            <wp:extent cx="345440" cy="534670"/>
            <wp:effectExtent l="0" t="0" r="0" b="0"/>
            <wp:wrapNone/>
            <wp:docPr id="418046018" name="Grafik 418046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Grafik 202"/>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45440" cy="534670"/>
                    </a:xfrm>
                    <a:prstGeom prst="rect">
                      <a:avLst/>
                    </a:prstGeom>
                  </pic:spPr>
                </pic:pic>
              </a:graphicData>
            </a:graphic>
            <wp14:sizeRelH relativeFrom="margin">
              <wp14:pctWidth>0</wp14:pctWidth>
            </wp14:sizeRelH>
            <wp14:sizeRelV relativeFrom="margin">
              <wp14:pctHeight>0</wp14:pctHeight>
            </wp14:sizeRelV>
          </wp:anchor>
        </w:drawing>
      </w:r>
      <w:r w:rsidR="00311072">
        <w:br/>
      </w:r>
      <w:r w:rsidR="00311072" w:rsidRPr="00311072">
        <w:t>Den Schreibplan der Geschichte untersuchen</w:t>
      </w:r>
    </w:p>
    <w:p w14:paraId="1ECF2CD2" w14:textId="77777777" w:rsidR="00AA6AE8" w:rsidRPr="00AA6AE8" w:rsidRDefault="00AA6AE8" w:rsidP="00723A38">
      <w:pPr>
        <w:pStyle w:val="WTDB2024Aufgabenstellung"/>
      </w:pPr>
      <w:r w:rsidRPr="00AA6AE8">
        <w:t xml:space="preserve">Beantworte die Fragen zur Geschichte „Mission Roboter – Ein spannender Fall </w:t>
      </w:r>
    </w:p>
    <w:p w14:paraId="0CF7443E" w14:textId="77777777" w:rsidR="00311072" w:rsidRPr="00311072" w:rsidRDefault="00AA6AE8" w:rsidP="00723A38">
      <w:pPr>
        <w:pStyle w:val="WTDB2024Aufgabenstellung"/>
      </w:pPr>
      <w:r w:rsidRPr="00AA6AE8">
        <w:t>für die Glücksagentur“. Schreibe in Stichpunkten.</w:t>
      </w:r>
    </w:p>
    <w:tbl>
      <w:tblPr>
        <w:tblStyle w:val="Tabellenraster"/>
        <w:tblW w:w="8647" w:type="dxa"/>
        <w:shd w:val="clear" w:color="auto" w:fill="FFFFFF" w:themeFill="background1"/>
        <w:tblLook w:val="04A0" w:firstRow="1" w:lastRow="0" w:firstColumn="1" w:lastColumn="0" w:noHBand="0" w:noVBand="1"/>
      </w:tblPr>
      <w:tblGrid>
        <w:gridCol w:w="2694"/>
        <w:gridCol w:w="5953"/>
      </w:tblGrid>
      <w:tr w:rsidR="00311072" w:rsidRPr="00AA6AE8" w14:paraId="291DADB3" w14:textId="77777777" w:rsidTr="00E603F3">
        <w:trPr>
          <w:trHeight w:hRule="exact" w:val="113"/>
        </w:trPr>
        <w:tc>
          <w:tcPr>
            <w:tcW w:w="2694" w:type="dxa"/>
            <w:tcBorders>
              <w:top w:val="nil"/>
              <w:left w:val="nil"/>
              <w:bottom w:val="single" w:sz="8" w:space="0" w:color="002060"/>
              <w:right w:val="nil"/>
            </w:tcBorders>
            <w:shd w:val="clear" w:color="auto" w:fill="FFFFFF" w:themeFill="background1"/>
            <w:tcMar>
              <w:top w:w="0" w:type="dxa"/>
            </w:tcMar>
            <w:vAlign w:val="center"/>
          </w:tcPr>
          <w:p w14:paraId="0501B63D" w14:textId="77777777" w:rsidR="00311072" w:rsidRPr="00AA6AE8" w:rsidRDefault="00311072" w:rsidP="00311072">
            <w:pPr>
              <w:pStyle w:val="WTDBInfo6pt"/>
            </w:pPr>
          </w:p>
        </w:tc>
        <w:tc>
          <w:tcPr>
            <w:tcW w:w="5953" w:type="dxa"/>
            <w:tcBorders>
              <w:top w:val="nil"/>
              <w:left w:val="nil"/>
              <w:bottom w:val="single" w:sz="8" w:space="0" w:color="002060"/>
              <w:right w:val="nil"/>
            </w:tcBorders>
            <w:shd w:val="clear" w:color="auto" w:fill="FFFFFF" w:themeFill="background1"/>
            <w:tcMar>
              <w:top w:w="0" w:type="dxa"/>
            </w:tcMar>
            <w:vAlign w:val="center"/>
          </w:tcPr>
          <w:p w14:paraId="2DB8E45E" w14:textId="77777777" w:rsidR="00311072" w:rsidRPr="00AA6AE8" w:rsidRDefault="00311072" w:rsidP="00311072">
            <w:pPr>
              <w:pStyle w:val="WTDBInfo6pt"/>
            </w:pPr>
          </w:p>
        </w:tc>
      </w:tr>
      <w:tr w:rsidR="00AA6AE8" w:rsidRPr="00AA6AE8" w14:paraId="35378342" w14:textId="77777777" w:rsidTr="00E603F3">
        <w:trPr>
          <w:trHeight w:hRule="exact" w:val="510"/>
        </w:trPr>
        <w:tc>
          <w:tcPr>
            <w:tcW w:w="2694" w:type="dxa"/>
            <w:tcBorders>
              <w:top w:val="single" w:sz="8" w:space="0" w:color="002060"/>
              <w:left w:val="single" w:sz="8" w:space="0" w:color="002060"/>
              <w:bottom w:val="single" w:sz="8" w:space="0" w:color="B68AEF"/>
              <w:right w:val="single" w:sz="8" w:space="0" w:color="B68AEF"/>
            </w:tcBorders>
            <w:shd w:val="clear" w:color="auto" w:fill="FFFFFF" w:themeFill="background1"/>
            <w:tcMar>
              <w:top w:w="0" w:type="dxa"/>
            </w:tcMar>
            <w:vAlign w:val="center"/>
          </w:tcPr>
          <w:p w14:paraId="729D690E" w14:textId="77777777" w:rsidR="00AA6AE8" w:rsidRPr="00AA6AE8" w:rsidRDefault="00AA6AE8" w:rsidP="00AA6AE8">
            <w:pPr>
              <w:pStyle w:val="WTDBTabellenfrage"/>
            </w:pPr>
            <w:r w:rsidRPr="00AA6AE8">
              <w:t>Wer gründet die Agentur?</w:t>
            </w:r>
          </w:p>
        </w:tc>
        <w:tc>
          <w:tcPr>
            <w:tcW w:w="5953" w:type="dxa"/>
            <w:tcBorders>
              <w:top w:val="single" w:sz="8" w:space="0" w:color="002060"/>
              <w:left w:val="single" w:sz="8" w:space="0" w:color="B68AEF"/>
              <w:bottom w:val="single" w:sz="8" w:space="0" w:color="B68AEF"/>
              <w:right w:val="single" w:sz="8" w:space="0" w:color="002060"/>
            </w:tcBorders>
            <w:shd w:val="clear" w:color="auto" w:fill="FFFFFF" w:themeFill="background1"/>
            <w:tcMar>
              <w:top w:w="0" w:type="dxa"/>
            </w:tcMar>
            <w:vAlign w:val="center"/>
          </w:tcPr>
          <w:p w14:paraId="1BD4290C" w14:textId="77777777" w:rsidR="00AA6AE8" w:rsidRPr="00AA6AE8" w:rsidRDefault="00AA6AE8" w:rsidP="00AA6AE8">
            <w:pPr>
              <w:pStyle w:val="WTDBAufgabe8"/>
            </w:pPr>
            <w:r w:rsidRPr="00AA6AE8">
              <w:br/>
            </w:r>
          </w:p>
        </w:tc>
      </w:tr>
      <w:tr w:rsidR="00AA6AE8" w:rsidRPr="00AA6AE8" w14:paraId="0672961B" w14:textId="77777777" w:rsidTr="00E603F3">
        <w:trPr>
          <w:trHeight w:hRule="exact" w:val="709"/>
        </w:trPr>
        <w:tc>
          <w:tcPr>
            <w:tcW w:w="2694" w:type="dxa"/>
            <w:tcBorders>
              <w:top w:val="single" w:sz="8" w:space="0" w:color="B68AEF"/>
              <w:left w:val="single" w:sz="8" w:space="0" w:color="002060"/>
              <w:bottom w:val="single" w:sz="8" w:space="0" w:color="B68AEF"/>
              <w:right w:val="single" w:sz="8" w:space="0" w:color="B68AEF"/>
            </w:tcBorders>
            <w:shd w:val="clear" w:color="auto" w:fill="FFFFFF" w:themeFill="background1"/>
            <w:vAlign w:val="center"/>
          </w:tcPr>
          <w:p w14:paraId="2DB342E9" w14:textId="77777777" w:rsidR="00AA6AE8" w:rsidRPr="00AA6AE8" w:rsidRDefault="00AA6AE8" w:rsidP="00AA6AE8">
            <w:pPr>
              <w:pStyle w:val="WTDBTabellenfrage"/>
            </w:pPr>
            <w:r w:rsidRPr="00AA6AE8">
              <w:t>Wie heißt die Agentur? Welches Ziel hat sie?</w:t>
            </w:r>
          </w:p>
        </w:tc>
        <w:tc>
          <w:tcPr>
            <w:tcW w:w="5953" w:type="dxa"/>
            <w:tcBorders>
              <w:top w:val="single" w:sz="8" w:space="0" w:color="B68AEF"/>
              <w:left w:val="single" w:sz="8" w:space="0" w:color="B68AEF"/>
              <w:bottom w:val="single" w:sz="8" w:space="0" w:color="B68AEF"/>
              <w:right w:val="single" w:sz="8" w:space="0" w:color="002060"/>
            </w:tcBorders>
            <w:shd w:val="clear" w:color="auto" w:fill="FFFFFF" w:themeFill="background1"/>
            <w:vAlign w:val="center"/>
          </w:tcPr>
          <w:p w14:paraId="511AA681" w14:textId="77777777" w:rsidR="00AA6AE8" w:rsidRPr="00AA6AE8" w:rsidRDefault="00AA6AE8" w:rsidP="00AA6AE8"/>
        </w:tc>
      </w:tr>
      <w:tr w:rsidR="00AA6AE8" w:rsidRPr="00AA6AE8" w14:paraId="7E407FDA" w14:textId="77777777" w:rsidTr="00E603F3">
        <w:trPr>
          <w:trHeight w:hRule="exact" w:val="1304"/>
        </w:trPr>
        <w:tc>
          <w:tcPr>
            <w:tcW w:w="2694" w:type="dxa"/>
            <w:tcBorders>
              <w:top w:val="single" w:sz="8" w:space="0" w:color="B68AEF"/>
              <w:left w:val="single" w:sz="8" w:space="0" w:color="002060"/>
              <w:bottom w:val="single" w:sz="8" w:space="0" w:color="B68AEF"/>
              <w:right w:val="single" w:sz="8" w:space="0" w:color="B68AEF"/>
            </w:tcBorders>
            <w:shd w:val="clear" w:color="auto" w:fill="FFFFFF" w:themeFill="background1"/>
            <w:vAlign w:val="center"/>
          </w:tcPr>
          <w:p w14:paraId="74F54B38" w14:textId="77777777" w:rsidR="00AA6AE8" w:rsidRPr="00AA6AE8" w:rsidRDefault="00AA6AE8" w:rsidP="00AA6AE8">
            <w:pPr>
              <w:pStyle w:val="WTDBTabellenfrage"/>
            </w:pPr>
            <w:r w:rsidRPr="00AA6AE8">
              <w:t>Wie arbeitet die Agentur?</w:t>
            </w:r>
          </w:p>
        </w:tc>
        <w:tc>
          <w:tcPr>
            <w:tcW w:w="5953" w:type="dxa"/>
            <w:tcBorders>
              <w:top w:val="single" w:sz="8" w:space="0" w:color="B68AEF"/>
              <w:left w:val="single" w:sz="8" w:space="0" w:color="B68AEF"/>
              <w:bottom w:val="single" w:sz="8" w:space="0" w:color="B68AEF"/>
              <w:right w:val="single" w:sz="8" w:space="0" w:color="002060"/>
            </w:tcBorders>
            <w:shd w:val="clear" w:color="auto" w:fill="FFFFFF" w:themeFill="background1"/>
            <w:vAlign w:val="center"/>
          </w:tcPr>
          <w:p w14:paraId="01539324" w14:textId="77777777" w:rsidR="00AA6AE8" w:rsidRPr="00AA6AE8" w:rsidRDefault="00AA6AE8" w:rsidP="00AA6AE8"/>
        </w:tc>
      </w:tr>
      <w:tr w:rsidR="00AA6AE8" w:rsidRPr="00AA6AE8" w14:paraId="0A0C9646" w14:textId="77777777" w:rsidTr="00E603F3">
        <w:trPr>
          <w:trHeight w:hRule="exact" w:val="737"/>
        </w:trPr>
        <w:tc>
          <w:tcPr>
            <w:tcW w:w="2694" w:type="dxa"/>
            <w:tcBorders>
              <w:top w:val="single" w:sz="8" w:space="0" w:color="B68AEF"/>
              <w:left w:val="single" w:sz="8" w:space="0" w:color="002060"/>
              <w:bottom w:val="single" w:sz="8" w:space="0" w:color="B68AEF"/>
              <w:right w:val="single" w:sz="8" w:space="0" w:color="B68AEF"/>
            </w:tcBorders>
            <w:shd w:val="clear" w:color="auto" w:fill="FFFFFF" w:themeFill="background1"/>
            <w:vAlign w:val="center"/>
          </w:tcPr>
          <w:p w14:paraId="0B75BBBF" w14:textId="77777777" w:rsidR="00AA6AE8" w:rsidRPr="00AA6AE8" w:rsidRDefault="00AA6AE8" w:rsidP="00AA6AE8">
            <w:pPr>
              <w:pStyle w:val="WTDBTabellenfrage"/>
            </w:pPr>
            <w:r w:rsidRPr="00AA6AE8">
              <w:t>Was passiert dann Überraschendes?</w:t>
            </w:r>
          </w:p>
        </w:tc>
        <w:tc>
          <w:tcPr>
            <w:tcW w:w="5953" w:type="dxa"/>
            <w:tcBorders>
              <w:top w:val="single" w:sz="8" w:space="0" w:color="B68AEF"/>
              <w:left w:val="single" w:sz="8" w:space="0" w:color="B68AEF"/>
              <w:bottom w:val="single" w:sz="8" w:space="0" w:color="B68AEF"/>
              <w:right w:val="single" w:sz="8" w:space="0" w:color="002060"/>
            </w:tcBorders>
            <w:shd w:val="clear" w:color="auto" w:fill="FFFFFF" w:themeFill="background1"/>
            <w:vAlign w:val="center"/>
          </w:tcPr>
          <w:p w14:paraId="3EB03C78" w14:textId="77777777" w:rsidR="00AA6AE8" w:rsidRPr="00AA6AE8" w:rsidRDefault="00AA6AE8" w:rsidP="00AA6AE8"/>
        </w:tc>
      </w:tr>
      <w:tr w:rsidR="00AA6AE8" w:rsidRPr="00AA6AE8" w14:paraId="3D9D6C8E" w14:textId="77777777" w:rsidTr="00E603F3">
        <w:trPr>
          <w:trHeight w:hRule="exact" w:val="1304"/>
        </w:trPr>
        <w:tc>
          <w:tcPr>
            <w:tcW w:w="2694" w:type="dxa"/>
            <w:tcBorders>
              <w:top w:val="single" w:sz="8" w:space="0" w:color="B68AEF"/>
              <w:left w:val="single" w:sz="8" w:space="0" w:color="002060"/>
              <w:bottom w:val="single" w:sz="8" w:space="0" w:color="B68AEF"/>
              <w:right w:val="single" w:sz="8" w:space="0" w:color="B68AEF"/>
            </w:tcBorders>
            <w:shd w:val="clear" w:color="auto" w:fill="FFFFFF" w:themeFill="background1"/>
            <w:vAlign w:val="center"/>
          </w:tcPr>
          <w:p w14:paraId="1FEDA445" w14:textId="77777777" w:rsidR="00AA6AE8" w:rsidRPr="00AA6AE8" w:rsidRDefault="00AA6AE8" w:rsidP="00AA6AE8">
            <w:pPr>
              <w:pStyle w:val="WTDBTabellenfrage"/>
            </w:pPr>
            <w:r w:rsidRPr="00AA6AE8">
              <w:t xml:space="preserve">Welche Probleme </w:t>
            </w:r>
            <w:r w:rsidRPr="00AA6AE8">
              <w:br/>
              <w:t>tauchen auf?</w:t>
            </w:r>
          </w:p>
        </w:tc>
        <w:tc>
          <w:tcPr>
            <w:tcW w:w="5953" w:type="dxa"/>
            <w:tcBorders>
              <w:top w:val="single" w:sz="8" w:space="0" w:color="B68AEF"/>
              <w:left w:val="single" w:sz="8" w:space="0" w:color="B68AEF"/>
              <w:bottom w:val="single" w:sz="8" w:space="0" w:color="B68AEF"/>
              <w:right w:val="single" w:sz="8" w:space="0" w:color="002060"/>
            </w:tcBorders>
            <w:shd w:val="clear" w:color="auto" w:fill="FFFFFF" w:themeFill="background1"/>
            <w:vAlign w:val="center"/>
          </w:tcPr>
          <w:p w14:paraId="7AC39E50" w14:textId="77777777" w:rsidR="00AA6AE8" w:rsidRPr="00AA6AE8" w:rsidRDefault="00AA6AE8" w:rsidP="00AA6AE8"/>
        </w:tc>
      </w:tr>
      <w:tr w:rsidR="00AA6AE8" w:rsidRPr="00AA6AE8" w14:paraId="08168EF7" w14:textId="77777777" w:rsidTr="00E603F3">
        <w:trPr>
          <w:trHeight w:hRule="exact" w:val="1134"/>
        </w:trPr>
        <w:tc>
          <w:tcPr>
            <w:tcW w:w="2694" w:type="dxa"/>
            <w:tcBorders>
              <w:top w:val="single" w:sz="8" w:space="0" w:color="B68AEF"/>
              <w:left w:val="single" w:sz="8" w:space="0" w:color="002060"/>
              <w:bottom w:val="single" w:sz="8" w:space="0" w:color="002060"/>
              <w:right w:val="single" w:sz="8" w:space="0" w:color="B68AEF"/>
            </w:tcBorders>
            <w:shd w:val="clear" w:color="auto" w:fill="FFFFFF" w:themeFill="background1"/>
            <w:vAlign w:val="center"/>
          </w:tcPr>
          <w:p w14:paraId="5B5A696A" w14:textId="77777777" w:rsidR="00AA6AE8" w:rsidRPr="00AA6AE8" w:rsidRDefault="00AA6AE8" w:rsidP="00AA6AE8">
            <w:pPr>
              <w:pStyle w:val="WTDBTabellenfrage"/>
            </w:pPr>
            <w:r w:rsidRPr="00AA6AE8">
              <w:t>Wie werden sie gelöst?</w:t>
            </w:r>
          </w:p>
        </w:tc>
        <w:tc>
          <w:tcPr>
            <w:tcW w:w="5953" w:type="dxa"/>
            <w:tcBorders>
              <w:top w:val="single" w:sz="8" w:space="0" w:color="B68AEF"/>
              <w:left w:val="single" w:sz="8" w:space="0" w:color="B68AEF"/>
              <w:bottom w:val="single" w:sz="8" w:space="0" w:color="002060"/>
              <w:right w:val="single" w:sz="8" w:space="0" w:color="002060"/>
            </w:tcBorders>
            <w:shd w:val="clear" w:color="auto" w:fill="FFFFFF" w:themeFill="background1"/>
            <w:vAlign w:val="center"/>
          </w:tcPr>
          <w:p w14:paraId="368ADB94" w14:textId="77777777" w:rsidR="00AA6AE8" w:rsidRPr="00AA6AE8" w:rsidRDefault="00AA6AE8" w:rsidP="00AA6AE8"/>
        </w:tc>
      </w:tr>
    </w:tbl>
    <w:p w14:paraId="6477572B" w14:textId="77777777" w:rsidR="001D3E92" w:rsidRDefault="001D3E92" w:rsidP="001D3E92">
      <w:pPr>
        <w:pStyle w:val="WTDBArbeitsblatt11pt"/>
      </w:pPr>
      <w:r>
        <w:lastRenderedPageBreak/>
        <w:drawing>
          <wp:anchor distT="0" distB="0" distL="114300" distR="114300" simplePos="0" relativeHeight="252340224" behindDoc="0" locked="0" layoutInCell="1" allowOverlap="1" wp14:anchorId="6E458736" wp14:editId="7C6112DB">
            <wp:simplePos x="0" y="0"/>
            <wp:positionH relativeFrom="column">
              <wp:posOffset>0</wp:posOffset>
            </wp:positionH>
            <wp:positionV relativeFrom="paragraph">
              <wp:posOffset>-792189</wp:posOffset>
            </wp:positionV>
            <wp:extent cx="2262527" cy="387211"/>
            <wp:effectExtent l="0" t="0" r="0" b="0"/>
            <wp:wrapNone/>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Grafik 464"/>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262527" cy="387211"/>
                    </a:xfrm>
                    <a:prstGeom prst="rect">
                      <a:avLst/>
                    </a:prstGeom>
                  </pic:spPr>
                </pic:pic>
              </a:graphicData>
            </a:graphic>
            <wp14:sizeRelH relativeFrom="margin">
              <wp14:pctWidth>0</wp14:pctWidth>
            </wp14:sizeRelH>
            <wp14:sizeRelV relativeFrom="margin">
              <wp14:pctHeight>0</wp14:pctHeight>
            </wp14:sizeRelV>
          </wp:anchor>
        </w:drawing>
      </w:r>
      <w:r w:rsidR="00124B5E">
        <w:t>A</w:t>
      </w:r>
      <w:r w:rsidR="00124B5E" w:rsidRPr="00864EC9">
        <w:t xml:space="preserve">rbeitsblatt </w:t>
      </w:r>
      <w:r w:rsidR="00124B5E">
        <w:t xml:space="preserve">9: „Mission Roboter – Ein spannender Fall für </w:t>
      </w:r>
      <w:r w:rsidR="00124B5E">
        <w:br/>
        <w:t>die Glücksagentur“ in zwei Unterrichtsstunden</w:t>
      </w:r>
    </w:p>
    <w:p w14:paraId="51580ABA" w14:textId="77777777" w:rsidR="001D3E92" w:rsidRPr="00311072" w:rsidRDefault="00A84886" w:rsidP="001D3E92">
      <w:pPr>
        <w:pStyle w:val="WTDBHeadline21pt"/>
      </w:pPr>
      <w:r>
        <w:rPr>
          <w:noProof/>
        </w:rPr>
        <mc:AlternateContent>
          <mc:Choice Requires="wpg">
            <w:drawing>
              <wp:anchor distT="0" distB="0" distL="114300" distR="114300" simplePos="0" relativeHeight="252436480" behindDoc="0" locked="1" layoutInCell="1" allowOverlap="1" wp14:anchorId="331D5FA9" wp14:editId="08EB92DE">
                <wp:simplePos x="0" y="0"/>
                <wp:positionH relativeFrom="column">
                  <wp:posOffset>4608830</wp:posOffset>
                </wp:positionH>
                <wp:positionV relativeFrom="paragraph">
                  <wp:posOffset>257811</wp:posOffset>
                </wp:positionV>
                <wp:extent cx="982800" cy="464400"/>
                <wp:effectExtent l="0" t="0" r="0" b="5715"/>
                <wp:wrapNone/>
                <wp:docPr id="259385171" name="Gruppieren 2"/>
                <wp:cNvGraphicFramePr/>
                <a:graphic xmlns:a="http://schemas.openxmlformats.org/drawingml/2006/main">
                  <a:graphicData uri="http://schemas.microsoft.com/office/word/2010/wordprocessingGroup">
                    <wpg:wgp>
                      <wpg:cNvGrpSpPr/>
                      <wpg:grpSpPr>
                        <a:xfrm>
                          <a:off x="0" y="0"/>
                          <a:ext cx="982800" cy="464400"/>
                          <a:chOff x="0" y="0"/>
                          <a:chExt cx="982345" cy="464185"/>
                        </a:xfrm>
                      </wpg:grpSpPr>
                      <pic:pic xmlns:pic="http://schemas.openxmlformats.org/drawingml/2006/picture">
                        <pic:nvPicPr>
                          <pic:cNvPr id="1685007361" name="Grafik 1"/>
                          <pic:cNvPicPr>
                            <a:picLocks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82345" cy="464185"/>
                          </a:xfrm>
                          <a:prstGeom prst="rect">
                            <a:avLst/>
                          </a:prstGeom>
                        </pic:spPr>
                      </pic:pic>
                      <wps:wsp>
                        <wps:cNvPr id="452" name="Textfeld 452"/>
                        <wps:cNvSpPr txBox="1"/>
                        <wps:spPr>
                          <a:xfrm>
                            <a:off x="0" y="1"/>
                            <a:ext cx="921774" cy="463658"/>
                          </a:xfrm>
                          <a:prstGeom prst="rect">
                            <a:avLst/>
                          </a:prstGeom>
                          <a:noFill/>
                          <a:ln w="6350">
                            <a:noFill/>
                          </a:ln>
                        </wps:spPr>
                        <wps:txbx>
                          <w:txbxContent>
                            <w:p w14:paraId="6A8219C9" w14:textId="77777777" w:rsidR="00A84886" w:rsidRDefault="00A84886" w:rsidP="00A84886">
                              <w:pPr>
                                <w:pStyle w:val="WTDBDauerMinuten"/>
                              </w:pPr>
                              <w:r>
                                <w:t>ca. 20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D5FA9" id="_x0000_s1131" style="position:absolute;margin-left:362.9pt;margin-top:20.3pt;width:77.4pt;height:36.55pt;z-index:252436480;mso-width-relative:margin;mso-height-relative:margin" coordsize="9823,46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">
                <v:shape id="Grafik 1" o:spid="_x0000_s1132" type="#_x0000_t75" style="position:absolute;width:9823;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">
                  <v:imagedata r:id="rId77" o:title=""/>
                </v:shape>
                <v:shape id="Textfeld 452" o:spid="_x0000_s1133" type="#_x0000_t202" style="position:absolute;width:9217;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" filled="f" stroked="f" strokeweight=".5pt">
                  <v:textbox>
                    <w:txbxContent>
                      <w:p w14:paraId="6A8219C9" w14:textId="77777777" w:rsidR="00A84886" w:rsidRDefault="00A84886" w:rsidP="00A84886">
                        <w:pPr>
                          <w:pStyle w:val="WTDBDauerMinuten"/>
                        </w:pPr>
                        <w:r>
                          <w:t>ca. 20 Min.</w:t>
                        </w:r>
                      </w:p>
                    </w:txbxContent>
                  </v:textbox>
                </v:shape>
                <w10:anchorlock/>
              </v:group>
            </w:pict>
          </mc:Fallback>
        </mc:AlternateContent>
      </w:r>
      <w:r w:rsidR="00124B5E">
        <w:rPr>
          <w:noProof/>
        </w:rPr>
        <w:t>Einen Schreibplan verfassen</w:t>
      </w:r>
    </w:p>
    <w:p w14:paraId="39A04FF2" w14:textId="77777777" w:rsidR="00CC3F36" w:rsidRPr="00311072" w:rsidRDefault="00124B5E" w:rsidP="00723A38">
      <w:pPr>
        <w:pStyle w:val="WTDB2024Aufgabenstellung"/>
      </w:pPr>
      <w:r>
        <w:drawing>
          <wp:anchor distT="0" distB="1905" distL="114300" distR="114935" simplePos="0" relativeHeight="252488704" behindDoc="0" locked="0" layoutInCell="1" allowOverlap="1" wp14:anchorId="506DF22A" wp14:editId="24F012D8">
            <wp:simplePos x="0" y="0"/>
            <wp:positionH relativeFrom="column">
              <wp:posOffset>5347287</wp:posOffset>
            </wp:positionH>
            <wp:positionV relativeFrom="paragraph">
              <wp:posOffset>43316</wp:posOffset>
            </wp:positionV>
            <wp:extent cx="333286" cy="517260"/>
            <wp:effectExtent l="0" t="0" r="0" b="3810"/>
            <wp:wrapNone/>
            <wp:docPr id="206" name="Grafik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Grafik 206"/>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33286" cy="517260"/>
                    </a:xfrm>
                    <a:prstGeom prst="rect">
                      <a:avLst/>
                    </a:prstGeom>
                  </pic:spPr>
                </pic:pic>
              </a:graphicData>
            </a:graphic>
            <wp14:sizeRelH relativeFrom="margin">
              <wp14:pctWidth>0</wp14:pctWidth>
            </wp14:sizeRelH>
            <wp14:sizeRelV relativeFrom="margin">
              <wp14:pctHeight>0</wp14:pctHeight>
            </wp14:sizeRelV>
          </wp:anchor>
        </w:drawing>
      </w:r>
      <w:r w:rsidR="00CC3F36" w:rsidRPr="00CC3F36">
        <w:t>Überlege dir nun einen Schreibplan für dein eigene</w:t>
      </w:r>
      <w:r>
        <w:t>s</w:t>
      </w:r>
      <w:r w:rsidR="00CC3F36" w:rsidRPr="00CC3F36">
        <w:t xml:space="preserve"> Abenteuer. </w:t>
      </w:r>
      <w:r w:rsidR="00CC3F36" w:rsidRPr="00CC3F36">
        <w:br/>
        <w:t>Ergänze dazu die Tabelle mit deinen Ideen.</w:t>
      </w:r>
    </w:p>
    <w:tbl>
      <w:tblPr>
        <w:tblStyle w:val="Tabellenraster"/>
        <w:tblW w:w="8789" w:type="dxa"/>
        <w:shd w:val="clear" w:color="auto" w:fill="FFFFFF" w:themeFill="background1"/>
        <w:tblLook w:val="04A0" w:firstRow="1" w:lastRow="0" w:firstColumn="1" w:lastColumn="0" w:noHBand="0" w:noVBand="1"/>
      </w:tblPr>
      <w:tblGrid>
        <w:gridCol w:w="2694"/>
        <w:gridCol w:w="6095"/>
      </w:tblGrid>
      <w:tr w:rsidR="00124B5E" w:rsidRPr="00AA6AE8" w14:paraId="08A81DA2" w14:textId="77777777" w:rsidTr="00E603F3">
        <w:trPr>
          <w:trHeight w:hRule="exact" w:val="113"/>
        </w:trPr>
        <w:tc>
          <w:tcPr>
            <w:tcW w:w="2694" w:type="dxa"/>
            <w:tcBorders>
              <w:top w:val="nil"/>
              <w:left w:val="nil"/>
              <w:bottom w:val="single" w:sz="8" w:space="0" w:color="002060"/>
              <w:right w:val="nil"/>
            </w:tcBorders>
            <w:shd w:val="clear" w:color="auto" w:fill="FFFFFF" w:themeFill="background1"/>
            <w:tcMar>
              <w:top w:w="0" w:type="dxa"/>
            </w:tcMar>
            <w:vAlign w:val="center"/>
          </w:tcPr>
          <w:p w14:paraId="5627D09A" w14:textId="77777777" w:rsidR="00124B5E" w:rsidRPr="00AA6AE8" w:rsidRDefault="00124B5E" w:rsidP="00BD665C">
            <w:pPr>
              <w:pStyle w:val="WTDBInfo6pt"/>
            </w:pPr>
          </w:p>
        </w:tc>
        <w:tc>
          <w:tcPr>
            <w:tcW w:w="6095" w:type="dxa"/>
            <w:tcBorders>
              <w:top w:val="nil"/>
              <w:left w:val="nil"/>
              <w:bottom w:val="single" w:sz="8" w:space="0" w:color="002060"/>
              <w:right w:val="nil"/>
            </w:tcBorders>
            <w:shd w:val="clear" w:color="auto" w:fill="FFFFFF" w:themeFill="background1"/>
            <w:tcMar>
              <w:top w:w="0" w:type="dxa"/>
            </w:tcMar>
            <w:vAlign w:val="center"/>
          </w:tcPr>
          <w:p w14:paraId="507A8E0B" w14:textId="77777777" w:rsidR="00124B5E" w:rsidRPr="00AA6AE8" w:rsidRDefault="00124B5E" w:rsidP="00BD665C">
            <w:pPr>
              <w:pStyle w:val="WTDBInfo6pt"/>
            </w:pPr>
          </w:p>
        </w:tc>
      </w:tr>
      <w:tr w:rsidR="00124B5E" w:rsidRPr="00AA6AE8" w14:paraId="30E76DDE" w14:textId="77777777" w:rsidTr="00E603F3">
        <w:trPr>
          <w:trHeight w:hRule="exact" w:val="510"/>
        </w:trPr>
        <w:tc>
          <w:tcPr>
            <w:tcW w:w="2694" w:type="dxa"/>
            <w:tcBorders>
              <w:top w:val="single" w:sz="8" w:space="0" w:color="002060"/>
              <w:left w:val="single" w:sz="8" w:space="0" w:color="002060"/>
              <w:bottom w:val="single" w:sz="8" w:space="0" w:color="B68AEF"/>
              <w:right w:val="single" w:sz="8" w:space="0" w:color="B68AEF"/>
            </w:tcBorders>
            <w:shd w:val="clear" w:color="auto" w:fill="FFFFFF" w:themeFill="background1"/>
            <w:tcMar>
              <w:top w:w="0" w:type="dxa"/>
            </w:tcMar>
            <w:vAlign w:val="center"/>
          </w:tcPr>
          <w:p w14:paraId="348576F7" w14:textId="77777777" w:rsidR="00124B5E" w:rsidRPr="00AA6AE8" w:rsidRDefault="00124B5E" w:rsidP="00BD665C">
            <w:pPr>
              <w:pStyle w:val="WTDBTabellenfrage"/>
            </w:pPr>
            <w:r w:rsidRPr="00AA6AE8">
              <w:t>Wer gründet die Agentur?</w:t>
            </w:r>
          </w:p>
        </w:tc>
        <w:tc>
          <w:tcPr>
            <w:tcW w:w="6095" w:type="dxa"/>
            <w:tcBorders>
              <w:top w:val="single" w:sz="8" w:space="0" w:color="002060"/>
              <w:left w:val="single" w:sz="8" w:space="0" w:color="B68AEF"/>
              <w:bottom w:val="single" w:sz="8" w:space="0" w:color="B68AEF"/>
              <w:right w:val="single" w:sz="8" w:space="0" w:color="002060"/>
            </w:tcBorders>
            <w:shd w:val="clear" w:color="auto" w:fill="FFFFFF" w:themeFill="background1"/>
            <w:tcMar>
              <w:top w:w="0" w:type="dxa"/>
            </w:tcMar>
            <w:vAlign w:val="center"/>
          </w:tcPr>
          <w:p w14:paraId="7F31B486" w14:textId="77777777" w:rsidR="00124B5E" w:rsidRPr="00AA6AE8" w:rsidRDefault="00124B5E" w:rsidP="00BD665C">
            <w:pPr>
              <w:pStyle w:val="WTDBAufgabe8"/>
            </w:pPr>
            <w:r w:rsidRPr="00AA6AE8">
              <w:br/>
            </w:r>
          </w:p>
        </w:tc>
      </w:tr>
      <w:tr w:rsidR="00124B5E" w:rsidRPr="00AA6AE8" w14:paraId="76971A34" w14:textId="77777777" w:rsidTr="00E603F3">
        <w:trPr>
          <w:trHeight w:hRule="exact" w:val="709"/>
        </w:trPr>
        <w:tc>
          <w:tcPr>
            <w:tcW w:w="2694" w:type="dxa"/>
            <w:tcBorders>
              <w:top w:val="single" w:sz="8" w:space="0" w:color="B68AEF"/>
              <w:left w:val="single" w:sz="8" w:space="0" w:color="002060"/>
              <w:bottom w:val="single" w:sz="8" w:space="0" w:color="B68AEF"/>
              <w:right w:val="single" w:sz="8" w:space="0" w:color="B68AEF"/>
            </w:tcBorders>
            <w:shd w:val="clear" w:color="auto" w:fill="FFFFFF" w:themeFill="background1"/>
            <w:vAlign w:val="center"/>
          </w:tcPr>
          <w:p w14:paraId="396EBAC9" w14:textId="77777777" w:rsidR="00124B5E" w:rsidRPr="00AA6AE8" w:rsidRDefault="00124B5E" w:rsidP="00BD665C">
            <w:pPr>
              <w:pStyle w:val="WTDBTabellenfrage"/>
            </w:pPr>
            <w:r w:rsidRPr="00AA6AE8">
              <w:t>Wie heißt die Agentur? Welches Ziel hat sie?</w:t>
            </w:r>
          </w:p>
        </w:tc>
        <w:tc>
          <w:tcPr>
            <w:tcW w:w="6095" w:type="dxa"/>
            <w:tcBorders>
              <w:top w:val="single" w:sz="8" w:space="0" w:color="B68AEF"/>
              <w:left w:val="single" w:sz="8" w:space="0" w:color="B68AEF"/>
              <w:bottom w:val="single" w:sz="8" w:space="0" w:color="B68AEF"/>
              <w:right w:val="single" w:sz="8" w:space="0" w:color="002060"/>
            </w:tcBorders>
            <w:shd w:val="clear" w:color="auto" w:fill="FFFFFF" w:themeFill="background1"/>
            <w:vAlign w:val="center"/>
          </w:tcPr>
          <w:p w14:paraId="68008264" w14:textId="77777777" w:rsidR="00124B5E" w:rsidRPr="00AA6AE8" w:rsidRDefault="00124B5E" w:rsidP="00BD665C"/>
        </w:tc>
      </w:tr>
      <w:tr w:rsidR="00124B5E" w:rsidRPr="00AA6AE8" w14:paraId="3D251F9C" w14:textId="77777777" w:rsidTr="00E603F3">
        <w:trPr>
          <w:trHeight w:hRule="exact" w:val="1304"/>
        </w:trPr>
        <w:tc>
          <w:tcPr>
            <w:tcW w:w="2694" w:type="dxa"/>
            <w:tcBorders>
              <w:top w:val="single" w:sz="8" w:space="0" w:color="B68AEF"/>
              <w:left w:val="single" w:sz="8" w:space="0" w:color="002060"/>
              <w:bottom w:val="single" w:sz="8" w:space="0" w:color="B68AEF"/>
              <w:right w:val="single" w:sz="8" w:space="0" w:color="B68AEF"/>
            </w:tcBorders>
            <w:shd w:val="clear" w:color="auto" w:fill="FFFFFF" w:themeFill="background1"/>
            <w:vAlign w:val="center"/>
          </w:tcPr>
          <w:p w14:paraId="1DD541F7" w14:textId="77777777" w:rsidR="00124B5E" w:rsidRPr="00AA6AE8" w:rsidRDefault="00124B5E" w:rsidP="00BD665C">
            <w:pPr>
              <w:pStyle w:val="WTDBTabellenfrage"/>
            </w:pPr>
            <w:r w:rsidRPr="00AA6AE8">
              <w:t>Wie arbeitet die Agentur?</w:t>
            </w:r>
          </w:p>
        </w:tc>
        <w:tc>
          <w:tcPr>
            <w:tcW w:w="6095" w:type="dxa"/>
            <w:tcBorders>
              <w:top w:val="single" w:sz="8" w:space="0" w:color="B68AEF"/>
              <w:left w:val="single" w:sz="8" w:space="0" w:color="B68AEF"/>
              <w:bottom w:val="single" w:sz="8" w:space="0" w:color="B68AEF"/>
              <w:right w:val="single" w:sz="8" w:space="0" w:color="002060"/>
            </w:tcBorders>
            <w:shd w:val="clear" w:color="auto" w:fill="FFFFFF" w:themeFill="background1"/>
            <w:vAlign w:val="center"/>
          </w:tcPr>
          <w:p w14:paraId="19506AFD" w14:textId="77777777" w:rsidR="00124B5E" w:rsidRPr="00AA6AE8" w:rsidRDefault="00124B5E" w:rsidP="00BD665C"/>
        </w:tc>
      </w:tr>
      <w:tr w:rsidR="00124B5E" w:rsidRPr="00AA6AE8" w14:paraId="14EA2125" w14:textId="77777777" w:rsidTr="00E603F3">
        <w:trPr>
          <w:trHeight w:hRule="exact" w:val="737"/>
        </w:trPr>
        <w:tc>
          <w:tcPr>
            <w:tcW w:w="2694" w:type="dxa"/>
            <w:tcBorders>
              <w:top w:val="single" w:sz="8" w:space="0" w:color="B68AEF"/>
              <w:left w:val="single" w:sz="8" w:space="0" w:color="002060"/>
              <w:bottom w:val="single" w:sz="8" w:space="0" w:color="B68AEF"/>
              <w:right w:val="single" w:sz="8" w:space="0" w:color="B68AEF"/>
            </w:tcBorders>
            <w:shd w:val="clear" w:color="auto" w:fill="FFFFFF" w:themeFill="background1"/>
            <w:vAlign w:val="center"/>
          </w:tcPr>
          <w:p w14:paraId="543A8A3F" w14:textId="77777777" w:rsidR="00124B5E" w:rsidRPr="00AA6AE8" w:rsidRDefault="00124B5E" w:rsidP="00BD665C">
            <w:pPr>
              <w:pStyle w:val="WTDBTabellenfrage"/>
            </w:pPr>
            <w:r w:rsidRPr="00AA6AE8">
              <w:t>Was passiert dann Überraschendes?</w:t>
            </w:r>
          </w:p>
        </w:tc>
        <w:tc>
          <w:tcPr>
            <w:tcW w:w="6095" w:type="dxa"/>
            <w:tcBorders>
              <w:top w:val="single" w:sz="8" w:space="0" w:color="B68AEF"/>
              <w:left w:val="single" w:sz="8" w:space="0" w:color="B68AEF"/>
              <w:bottom w:val="single" w:sz="8" w:space="0" w:color="B68AEF"/>
              <w:right w:val="single" w:sz="8" w:space="0" w:color="002060"/>
            </w:tcBorders>
            <w:shd w:val="clear" w:color="auto" w:fill="FFFFFF" w:themeFill="background1"/>
            <w:vAlign w:val="center"/>
          </w:tcPr>
          <w:p w14:paraId="64D68646" w14:textId="77777777" w:rsidR="00124B5E" w:rsidRPr="00AA6AE8" w:rsidRDefault="00124B5E" w:rsidP="00BD665C"/>
        </w:tc>
      </w:tr>
      <w:tr w:rsidR="00124B5E" w:rsidRPr="00AA6AE8" w14:paraId="71A0C973" w14:textId="77777777" w:rsidTr="00E603F3">
        <w:trPr>
          <w:trHeight w:hRule="exact" w:val="1304"/>
        </w:trPr>
        <w:tc>
          <w:tcPr>
            <w:tcW w:w="2694" w:type="dxa"/>
            <w:tcBorders>
              <w:top w:val="single" w:sz="8" w:space="0" w:color="B68AEF"/>
              <w:left w:val="single" w:sz="8" w:space="0" w:color="002060"/>
              <w:bottom w:val="single" w:sz="8" w:space="0" w:color="B68AEF"/>
              <w:right w:val="single" w:sz="8" w:space="0" w:color="B68AEF"/>
            </w:tcBorders>
            <w:shd w:val="clear" w:color="auto" w:fill="FFFFFF" w:themeFill="background1"/>
            <w:vAlign w:val="center"/>
          </w:tcPr>
          <w:p w14:paraId="750649A0" w14:textId="77777777" w:rsidR="00124B5E" w:rsidRPr="00AA6AE8" w:rsidRDefault="00124B5E" w:rsidP="00BD665C">
            <w:pPr>
              <w:pStyle w:val="WTDBTabellenfrage"/>
            </w:pPr>
            <w:r w:rsidRPr="00AA6AE8">
              <w:t xml:space="preserve">Welche Probleme </w:t>
            </w:r>
            <w:r w:rsidRPr="00AA6AE8">
              <w:br/>
              <w:t>tauchen auf?</w:t>
            </w:r>
          </w:p>
        </w:tc>
        <w:tc>
          <w:tcPr>
            <w:tcW w:w="6095" w:type="dxa"/>
            <w:tcBorders>
              <w:top w:val="single" w:sz="8" w:space="0" w:color="B68AEF"/>
              <w:left w:val="single" w:sz="8" w:space="0" w:color="B68AEF"/>
              <w:bottom w:val="single" w:sz="8" w:space="0" w:color="B68AEF"/>
              <w:right w:val="single" w:sz="8" w:space="0" w:color="002060"/>
            </w:tcBorders>
            <w:shd w:val="clear" w:color="auto" w:fill="FFFFFF" w:themeFill="background1"/>
            <w:vAlign w:val="center"/>
          </w:tcPr>
          <w:p w14:paraId="0D438061" w14:textId="77777777" w:rsidR="00124B5E" w:rsidRPr="00AA6AE8" w:rsidRDefault="00124B5E" w:rsidP="00BD665C"/>
        </w:tc>
      </w:tr>
      <w:tr w:rsidR="00124B5E" w:rsidRPr="00AA6AE8" w14:paraId="714225A4" w14:textId="77777777" w:rsidTr="00E603F3">
        <w:trPr>
          <w:trHeight w:hRule="exact" w:val="1134"/>
        </w:trPr>
        <w:tc>
          <w:tcPr>
            <w:tcW w:w="2694" w:type="dxa"/>
            <w:tcBorders>
              <w:top w:val="single" w:sz="8" w:space="0" w:color="B68AEF"/>
              <w:left w:val="single" w:sz="8" w:space="0" w:color="002060"/>
              <w:bottom w:val="single" w:sz="8" w:space="0" w:color="002060"/>
              <w:right w:val="single" w:sz="8" w:space="0" w:color="B68AEF"/>
            </w:tcBorders>
            <w:shd w:val="clear" w:color="auto" w:fill="FFFFFF" w:themeFill="background1"/>
            <w:vAlign w:val="center"/>
          </w:tcPr>
          <w:p w14:paraId="405D342B" w14:textId="77777777" w:rsidR="00124B5E" w:rsidRPr="00AA6AE8" w:rsidRDefault="00124B5E" w:rsidP="00BD665C">
            <w:pPr>
              <w:pStyle w:val="WTDBTabellenfrage"/>
            </w:pPr>
            <w:r w:rsidRPr="00AA6AE8">
              <w:t>Wie werden sie gelöst?</w:t>
            </w:r>
          </w:p>
        </w:tc>
        <w:tc>
          <w:tcPr>
            <w:tcW w:w="6095" w:type="dxa"/>
            <w:tcBorders>
              <w:top w:val="single" w:sz="8" w:space="0" w:color="B68AEF"/>
              <w:left w:val="single" w:sz="8" w:space="0" w:color="B68AEF"/>
              <w:bottom w:val="single" w:sz="8" w:space="0" w:color="002060"/>
              <w:right w:val="single" w:sz="8" w:space="0" w:color="002060"/>
            </w:tcBorders>
            <w:shd w:val="clear" w:color="auto" w:fill="FFFFFF" w:themeFill="background1"/>
            <w:vAlign w:val="center"/>
          </w:tcPr>
          <w:p w14:paraId="52A724F8" w14:textId="77777777" w:rsidR="00124B5E" w:rsidRPr="00AA6AE8" w:rsidRDefault="00124B5E" w:rsidP="00BD665C"/>
        </w:tc>
      </w:tr>
    </w:tbl>
    <w:p w14:paraId="11AB05D5" w14:textId="77777777" w:rsidR="00124B5E" w:rsidRDefault="00124B5E" w:rsidP="009C4EE6">
      <w:pPr>
        <w:pStyle w:val="WTDBSuhead12pt"/>
      </w:pPr>
    </w:p>
    <w:p w14:paraId="690B7C97" w14:textId="77777777" w:rsidR="009C4EE6" w:rsidRPr="009C4EE6" w:rsidRDefault="00124B5E" w:rsidP="00124B5E">
      <w:pPr>
        <w:pStyle w:val="WTDBHeadline21pt"/>
      </w:pPr>
      <w:r>
        <w:rPr>
          <w:noProof/>
        </w:rPr>
        <mc:AlternateContent>
          <mc:Choice Requires="wpg">
            <w:drawing>
              <wp:anchor distT="0" distB="0" distL="114300" distR="114300" simplePos="0" relativeHeight="252438528" behindDoc="0" locked="1" layoutInCell="1" allowOverlap="1" wp14:anchorId="290FBD4A" wp14:editId="5BDD8B09">
                <wp:simplePos x="0" y="0"/>
                <wp:positionH relativeFrom="column">
                  <wp:posOffset>4584065</wp:posOffset>
                </wp:positionH>
                <wp:positionV relativeFrom="paragraph">
                  <wp:posOffset>336170</wp:posOffset>
                </wp:positionV>
                <wp:extent cx="982800" cy="464400"/>
                <wp:effectExtent l="0" t="0" r="0" b="5715"/>
                <wp:wrapNone/>
                <wp:docPr id="1130365157" name="Gruppieren 2"/>
                <wp:cNvGraphicFramePr/>
                <a:graphic xmlns:a="http://schemas.openxmlformats.org/drawingml/2006/main">
                  <a:graphicData uri="http://schemas.microsoft.com/office/word/2010/wordprocessingGroup">
                    <wpg:wgp>
                      <wpg:cNvGrpSpPr/>
                      <wpg:grpSpPr>
                        <a:xfrm>
                          <a:off x="0" y="0"/>
                          <a:ext cx="982800" cy="464400"/>
                          <a:chOff x="0" y="0"/>
                          <a:chExt cx="982345" cy="464185"/>
                        </a:xfrm>
                      </wpg:grpSpPr>
                      <pic:pic xmlns:pic="http://schemas.openxmlformats.org/drawingml/2006/picture">
                        <pic:nvPicPr>
                          <pic:cNvPr id="431004141" name="Grafik 1"/>
                          <pic:cNvPicPr>
                            <a:picLocks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82345" cy="464185"/>
                          </a:xfrm>
                          <a:prstGeom prst="rect">
                            <a:avLst/>
                          </a:prstGeom>
                        </pic:spPr>
                      </pic:pic>
                      <wps:wsp>
                        <wps:cNvPr id="1911703395" name="Textfeld 1911703395"/>
                        <wps:cNvSpPr txBox="1"/>
                        <wps:spPr>
                          <a:xfrm>
                            <a:off x="0" y="1"/>
                            <a:ext cx="921774" cy="463658"/>
                          </a:xfrm>
                          <a:prstGeom prst="rect">
                            <a:avLst/>
                          </a:prstGeom>
                          <a:noFill/>
                          <a:ln w="6350">
                            <a:noFill/>
                          </a:ln>
                        </wps:spPr>
                        <wps:txbx>
                          <w:txbxContent>
                            <w:p w14:paraId="323F540A" w14:textId="77777777" w:rsidR="00A84886" w:rsidRDefault="00A84886" w:rsidP="00A84886">
                              <w:pPr>
                                <w:pStyle w:val="WTDBDauerMinuten"/>
                              </w:pPr>
                              <w:r>
                                <w:t>ca. 2</w:t>
                              </w:r>
                              <w:r w:rsidR="00124B5E">
                                <w:t>5</w:t>
                              </w:r>
                              <w:r>
                                <w:t xml:space="preserve">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FBD4A" id="_x0000_s1134" style="position:absolute;margin-left:360.95pt;margin-top:26.45pt;width:77.4pt;height:36.55pt;z-index:252438528;mso-width-relative:margin;mso-height-relative:margin" coordsize="9823,46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">
                <v:shape id="Grafik 1" o:spid="_x0000_s1135" type="#_x0000_t75" style="position:absolute;width:9823;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">
                  <v:imagedata r:id="rId77" o:title=""/>
                </v:shape>
                <v:shape id="Textfeld 1911703395" o:spid="_x0000_s1136" type="#_x0000_t202" style="position:absolute;width:9217;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" filled="f" stroked="f" strokeweight=".5pt">
                  <v:textbox>
                    <w:txbxContent>
                      <w:p w14:paraId="323F540A" w14:textId="77777777" w:rsidR="00A84886" w:rsidRDefault="00A84886" w:rsidP="00A84886">
                        <w:pPr>
                          <w:pStyle w:val="WTDBDauerMinuten"/>
                        </w:pPr>
                        <w:r>
                          <w:t>ca. 2</w:t>
                        </w:r>
                        <w:r w:rsidR="00124B5E">
                          <w:t>5</w:t>
                        </w:r>
                        <w:r>
                          <w:t xml:space="preserve"> Min.</w:t>
                        </w:r>
                      </w:p>
                    </w:txbxContent>
                  </v:textbox>
                </v:shape>
                <w10:anchorlock/>
              </v:group>
            </w:pict>
          </mc:Fallback>
        </mc:AlternateContent>
      </w:r>
      <w:r w:rsidR="009C4EE6" w:rsidRPr="009C4EE6">
        <w:t xml:space="preserve">Eine eigene </w:t>
      </w:r>
      <w:r>
        <w:t>Abenteuergeschichte</w:t>
      </w:r>
      <w:r w:rsidR="009C4EE6" w:rsidRPr="009C4EE6">
        <w:t xml:space="preserve">  </w:t>
      </w:r>
    </w:p>
    <w:p w14:paraId="78B7A03E" w14:textId="77777777" w:rsidR="009C4EE6" w:rsidRPr="009C4EE6" w:rsidRDefault="009C4EE6" w:rsidP="00723A38">
      <w:pPr>
        <w:pStyle w:val="WTDB2024Aufgabenstellung"/>
      </w:pPr>
      <w:r w:rsidRPr="009C4EE6">
        <w:t>Verfasse dein eigene</w:t>
      </w:r>
      <w:r w:rsidR="00124B5E">
        <w:t>s</w:t>
      </w:r>
      <w:r w:rsidRPr="009C4EE6">
        <w:t xml:space="preserve"> </w:t>
      </w:r>
      <w:r w:rsidR="00124B5E">
        <w:t>Abenteuer</w:t>
      </w:r>
      <w:r w:rsidRPr="009C4EE6">
        <w:t xml:space="preserve"> auf einem separaten Blatt. </w:t>
      </w:r>
      <w:r w:rsidRPr="009C4EE6">
        <w:br/>
        <w:t>Beachte die Tipps.</w:t>
      </w:r>
      <w:r w:rsidR="00723A38" w:rsidRPr="00723A38">
        <w:t xml:space="preserve"> </w:t>
      </w:r>
      <w:r w:rsidR="00723A38">
        <w:drawing>
          <wp:anchor distT="0" distB="0" distL="114300" distR="114300" simplePos="0" relativeHeight="252833792" behindDoc="0" locked="1" layoutInCell="1" allowOverlap="1" wp14:anchorId="5D2BB93A" wp14:editId="716DC18E">
            <wp:simplePos x="0" y="0"/>
            <wp:positionH relativeFrom="column">
              <wp:posOffset>4410075</wp:posOffset>
            </wp:positionH>
            <wp:positionV relativeFrom="paragraph">
              <wp:posOffset>-732155</wp:posOffset>
            </wp:positionV>
            <wp:extent cx="586740" cy="770255"/>
            <wp:effectExtent l="0" t="0" r="0" b="4445"/>
            <wp:wrapNone/>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Grafik 486"/>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586740" cy="77025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57" w:type="dxa"/>
        </w:tblCellMar>
        <w:tblLook w:val="04A0" w:firstRow="1" w:lastRow="0" w:firstColumn="1" w:lastColumn="0" w:noHBand="0" w:noVBand="1"/>
      </w:tblPr>
      <w:tblGrid>
        <w:gridCol w:w="2924"/>
        <w:gridCol w:w="2924"/>
        <w:gridCol w:w="2924"/>
      </w:tblGrid>
      <w:tr w:rsidR="009C4EE6" w14:paraId="27202EE3" w14:textId="77777777" w:rsidTr="00124B5E">
        <w:tc>
          <w:tcPr>
            <w:tcW w:w="2924" w:type="dxa"/>
            <w:tcMar>
              <w:top w:w="0" w:type="dxa"/>
              <w:bottom w:w="0" w:type="dxa"/>
            </w:tcMar>
          </w:tcPr>
          <w:p w14:paraId="378B603D" w14:textId="77777777" w:rsidR="009C4EE6" w:rsidRDefault="009C4EE6" w:rsidP="00CB7FD6">
            <w:pPr>
              <w:pStyle w:val="WTDBInfo6pt"/>
              <w:ind w:left="0"/>
            </w:pPr>
          </w:p>
        </w:tc>
        <w:tc>
          <w:tcPr>
            <w:tcW w:w="2924" w:type="dxa"/>
            <w:tcMar>
              <w:top w:w="0" w:type="dxa"/>
              <w:bottom w:w="0" w:type="dxa"/>
            </w:tcMar>
          </w:tcPr>
          <w:p w14:paraId="78F7C56B" w14:textId="77777777" w:rsidR="009C4EE6" w:rsidRDefault="009C4EE6" w:rsidP="009C4EE6">
            <w:pPr>
              <w:pStyle w:val="WTDBInfo6pt"/>
            </w:pPr>
          </w:p>
        </w:tc>
        <w:tc>
          <w:tcPr>
            <w:tcW w:w="2924" w:type="dxa"/>
            <w:tcMar>
              <w:top w:w="0" w:type="dxa"/>
              <w:bottom w:w="0" w:type="dxa"/>
            </w:tcMar>
          </w:tcPr>
          <w:p w14:paraId="545DA217" w14:textId="77777777" w:rsidR="009C4EE6" w:rsidRDefault="009C4EE6" w:rsidP="009C4EE6">
            <w:pPr>
              <w:pStyle w:val="WTDBInfo6pt"/>
            </w:pPr>
          </w:p>
        </w:tc>
      </w:tr>
      <w:tr w:rsidR="009C4EE6" w14:paraId="1C08C00F" w14:textId="77777777" w:rsidTr="00124B5E">
        <w:trPr>
          <w:trHeight w:val="1985"/>
        </w:trPr>
        <w:tc>
          <w:tcPr>
            <w:tcW w:w="2924" w:type="dxa"/>
            <w:shd w:val="clear" w:color="B68AEF" w:fill="DDDCFB"/>
          </w:tcPr>
          <w:p w14:paraId="18B38ED6" w14:textId="77777777" w:rsidR="00B54ACB" w:rsidRDefault="007B6688" w:rsidP="00124B5E">
            <w:pPr>
              <w:pStyle w:val="WTDBCheckmarks"/>
            </w:pPr>
            <w:r w:rsidRPr="00124B5E">
              <w:rPr>
                <w:b/>
                <w:bCs/>
              </w:rPr>
              <w:t>Nutze deinen Schreibplan</w:t>
            </w:r>
            <w:r w:rsidRPr="00B54ACB">
              <w:t xml:space="preserve"> </w:t>
            </w:r>
            <w:r w:rsidRPr="00B54ACB">
              <w:br/>
              <w:t>als roten Faden.</w:t>
            </w:r>
          </w:p>
          <w:p w14:paraId="3B7B6F73" w14:textId="77777777" w:rsidR="00124B5E" w:rsidRDefault="00124B5E" w:rsidP="00124B5E">
            <w:pPr>
              <w:pStyle w:val="WTDBCheckmarks"/>
            </w:pPr>
            <w:r w:rsidRPr="00124B5E">
              <w:t xml:space="preserve">Denk dir eine </w:t>
            </w:r>
            <w:r w:rsidRPr="00124B5E">
              <w:rPr>
                <w:b/>
                <w:bCs/>
              </w:rPr>
              <w:t>spannende</w:t>
            </w:r>
            <w:r w:rsidRPr="00124B5E">
              <w:t xml:space="preserve"> oder </w:t>
            </w:r>
            <w:r w:rsidRPr="00124B5E">
              <w:rPr>
                <w:b/>
                <w:bCs/>
              </w:rPr>
              <w:t>lustige Überschrift</w:t>
            </w:r>
            <w:r w:rsidRPr="00124B5E">
              <w:t xml:space="preserve"> aus, die Neugier weckt.</w:t>
            </w:r>
            <w:r>
              <w:t xml:space="preserve"> </w:t>
            </w:r>
          </w:p>
          <w:p w14:paraId="096F621A" w14:textId="77777777" w:rsidR="009C4EE6" w:rsidRPr="00B54ACB" w:rsidRDefault="007B6688" w:rsidP="00124B5E">
            <w:pPr>
              <w:pStyle w:val="WTDBCheckmarks"/>
            </w:pPr>
            <w:r w:rsidRPr="00124B5E">
              <w:rPr>
                <w:b/>
                <w:bCs/>
              </w:rPr>
              <w:t xml:space="preserve">Bleibe bei einer Erzählform </w:t>
            </w:r>
            <w:r w:rsidRPr="00B54ACB">
              <w:br/>
            </w:r>
            <w:r w:rsidR="00124B5E" w:rsidRPr="00124B5E">
              <w:t>(z.</w:t>
            </w:r>
            <w:r w:rsidR="00124B5E" w:rsidRPr="00124B5E">
              <w:rPr>
                <w:rFonts w:ascii="Times New Roman" w:hAnsi="Times New Roman" w:cs="Times New Roman"/>
              </w:rPr>
              <w:t> </w:t>
            </w:r>
            <w:r w:rsidR="00124B5E" w:rsidRPr="00124B5E">
              <w:t>B. Ich-Perspektive oder Er-/Sie-Perspektive) und einer Zeit (z.</w:t>
            </w:r>
            <w:r w:rsidR="00124B5E" w:rsidRPr="00124B5E">
              <w:rPr>
                <w:rFonts w:ascii="Times New Roman" w:hAnsi="Times New Roman" w:cs="Times New Roman"/>
              </w:rPr>
              <w:t> </w:t>
            </w:r>
            <w:r w:rsidR="00124B5E" w:rsidRPr="00124B5E">
              <w:t>B. Präsens, Präteritum)</w:t>
            </w:r>
          </w:p>
        </w:tc>
        <w:tc>
          <w:tcPr>
            <w:tcW w:w="2924" w:type="dxa"/>
            <w:shd w:val="clear" w:color="B68AEF" w:fill="DDDCFB"/>
          </w:tcPr>
          <w:p w14:paraId="11133253" w14:textId="77777777" w:rsidR="00124B5E" w:rsidRPr="00124B5E" w:rsidRDefault="00124B5E" w:rsidP="00124B5E">
            <w:pPr>
              <w:pStyle w:val="WTDBCheckmarks"/>
            </w:pPr>
            <w:r w:rsidRPr="00124B5E">
              <w:rPr>
                <w:b/>
                <w:bCs/>
              </w:rPr>
              <w:t>Erzähle deine Geschichte spannend.</w:t>
            </w:r>
            <w:r w:rsidRPr="00124B5E">
              <w:t xml:space="preserve"> Zwei Tipps dazu:</w:t>
            </w:r>
          </w:p>
          <w:p w14:paraId="287E5A71" w14:textId="77777777" w:rsidR="00BD133F" w:rsidRDefault="00BD133F" w:rsidP="00124B5E">
            <w:pPr>
              <w:pStyle w:val="WTDBBulletsSchreibtipps"/>
            </w:pPr>
            <w:r w:rsidRPr="00BD133F">
              <w:t>Beschreibe Gefühle möglichst genau (z. B. Freude, Aufregung, Wut, Angst, ...).</w:t>
            </w:r>
          </w:p>
          <w:p w14:paraId="1260750C" w14:textId="77777777" w:rsidR="00124B5E" w:rsidRPr="00124B5E" w:rsidRDefault="00124B5E" w:rsidP="00124B5E">
            <w:pPr>
              <w:pStyle w:val="WTDBBulletsSchreibtipps"/>
            </w:pPr>
            <w:r w:rsidRPr="00124B5E">
              <w:t>Verwende Adjektive, damit man sich alles beim Lesen gut vorstellen kann („das gruselige Haus“, „die lustige Begegnung“).</w:t>
            </w:r>
          </w:p>
        </w:tc>
        <w:tc>
          <w:tcPr>
            <w:tcW w:w="2924" w:type="dxa"/>
            <w:shd w:val="clear" w:color="B68AEF" w:fill="DDDCFB"/>
          </w:tcPr>
          <w:p w14:paraId="19771897" w14:textId="77777777" w:rsidR="00124B5E" w:rsidRDefault="00124B5E" w:rsidP="00124B5E">
            <w:pPr>
              <w:pStyle w:val="WTDBCheckmarks"/>
            </w:pPr>
            <w:r w:rsidRPr="00124B5E">
              <w:rPr>
                <w:b/>
                <w:bCs/>
              </w:rPr>
              <w:t>Gestalte deine Geschichte abwechslungsreich,</w:t>
            </w:r>
            <w:r w:rsidRPr="00124B5E">
              <w:t xml:space="preserve"> indem du verschiedene Wörter verwendest. Hier einige Beispiele:</w:t>
            </w:r>
          </w:p>
          <w:p w14:paraId="08F71A6C" w14:textId="77777777" w:rsidR="00124B5E" w:rsidRDefault="00124B5E" w:rsidP="00124B5E">
            <w:pPr>
              <w:pStyle w:val="WTDBBulletsSchreibtipps"/>
            </w:pPr>
            <w:r>
              <w:t>für „</w:t>
            </w:r>
            <w:r w:rsidRPr="00124B5E">
              <w:t>sagen</w:t>
            </w:r>
            <w:r>
              <w:t>“: sprechen, flüstern, murmeln, rufen, schreien, fragen, antworten, …</w:t>
            </w:r>
          </w:p>
          <w:p w14:paraId="0ABD523E" w14:textId="77777777" w:rsidR="009C4EE6" w:rsidRPr="00CB7FD6" w:rsidRDefault="00124B5E" w:rsidP="00124B5E">
            <w:pPr>
              <w:pStyle w:val="WTDBBulletsSchreibtipps"/>
            </w:pPr>
            <w:r>
              <w:t>für „gehen“: laufen, schleichen, rennen, hüpfen, …</w:t>
            </w:r>
          </w:p>
        </w:tc>
      </w:tr>
      <w:tr w:rsidR="00CB7FD6" w:rsidRPr="00CB7FD6" w14:paraId="6339BC76" w14:textId="77777777" w:rsidTr="00E603F3">
        <w:trPr>
          <w:trHeight w:hRule="exact" w:val="170"/>
        </w:trPr>
        <w:tc>
          <w:tcPr>
            <w:tcW w:w="8772" w:type="dxa"/>
            <w:gridSpan w:val="3"/>
          </w:tcPr>
          <w:p w14:paraId="16BCC762" w14:textId="77777777" w:rsidR="00CB7FD6" w:rsidRPr="00CB7FD6" w:rsidRDefault="00A84886" w:rsidP="009C4EE6">
            <w:pPr>
              <w:pStyle w:val="WTDBInfo6pt"/>
              <w:rPr>
                <w:sz w:val="10"/>
                <w:szCs w:val="10"/>
              </w:rPr>
            </w:pPr>
            <w:r>
              <w:rPr>
                <w:noProof/>
              </w:rPr>
              <mc:AlternateContent>
                <mc:Choice Requires="wpg">
                  <w:drawing>
                    <wp:anchor distT="0" distB="0" distL="114300" distR="114300" simplePos="0" relativeHeight="252440576" behindDoc="0" locked="1" layoutInCell="1" allowOverlap="1" wp14:anchorId="1AA75C79" wp14:editId="21935969">
                      <wp:simplePos x="0" y="0"/>
                      <wp:positionH relativeFrom="column">
                        <wp:posOffset>4537710</wp:posOffset>
                      </wp:positionH>
                      <wp:positionV relativeFrom="paragraph">
                        <wp:posOffset>10160</wp:posOffset>
                      </wp:positionV>
                      <wp:extent cx="982800" cy="464400"/>
                      <wp:effectExtent l="0" t="0" r="0" b="5715"/>
                      <wp:wrapNone/>
                      <wp:docPr id="811567288" name="Gruppieren 2"/>
                      <wp:cNvGraphicFramePr/>
                      <a:graphic xmlns:a="http://schemas.openxmlformats.org/drawingml/2006/main">
                        <a:graphicData uri="http://schemas.microsoft.com/office/word/2010/wordprocessingGroup">
                          <wpg:wgp>
                            <wpg:cNvGrpSpPr/>
                            <wpg:grpSpPr>
                              <a:xfrm>
                                <a:off x="0" y="0"/>
                                <a:ext cx="982800" cy="464400"/>
                                <a:chOff x="0" y="0"/>
                                <a:chExt cx="982345" cy="464185"/>
                              </a:xfrm>
                            </wpg:grpSpPr>
                            <pic:pic xmlns:pic="http://schemas.openxmlformats.org/drawingml/2006/picture">
                              <pic:nvPicPr>
                                <pic:cNvPr id="1007078688" name="Grafik 1"/>
                                <pic:cNvPicPr>
                                  <a:picLocks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82345" cy="464185"/>
                                </a:xfrm>
                                <a:prstGeom prst="rect">
                                  <a:avLst/>
                                </a:prstGeom>
                              </pic:spPr>
                            </pic:pic>
                            <wps:wsp>
                              <wps:cNvPr id="646568034" name="Textfeld 646568034"/>
                              <wps:cNvSpPr txBox="1"/>
                              <wps:spPr>
                                <a:xfrm>
                                  <a:off x="0" y="1"/>
                                  <a:ext cx="921774" cy="463658"/>
                                </a:xfrm>
                                <a:prstGeom prst="rect">
                                  <a:avLst/>
                                </a:prstGeom>
                                <a:noFill/>
                                <a:ln w="6350">
                                  <a:noFill/>
                                </a:ln>
                              </wps:spPr>
                              <wps:txbx>
                                <w:txbxContent>
                                  <w:p w14:paraId="6D5A29E4" w14:textId="77777777" w:rsidR="00A84886" w:rsidRDefault="00A84886" w:rsidP="00A84886">
                                    <w:pPr>
                                      <w:pStyle w:val="WTDBDauerMinuten"/>
                                    </w:pPr>
                                    <w:r>
                                      <w:t>ca. 20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75C79" id="_x0000_s1137" style="position:absolute;left:0;text-align:left;margin-left:357.3pt;margin-top:.8pt;width:77.4pt;height:36.55pt;z-index:252440576;mso-width-relative:margin;mso-height-relative:margin" coordsize="9823,46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">
                      <v:shape id="Grafik 1" o:spid="_x0000_s1138" type="#_x0000_t75" style="position:absolute;width:9823;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">
                        <v:imagedata r:id="rId77" o:title=""/>
                      </v:shape>
                      <v:shape id="Textfeld 646568034" o:spid="_x0000_s1139" type="#_x0000_t202" style="position:absolute;width:9217;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" filled="f" stroked="f" strokeweight=".5pt">
                        <v:textbox>
                          <w:txbxContent>
                            <w:p w14:paraId="6D5A29E4" w14:textId="77777777" w:rsidR="00A84886" w:rsidRDefault="00A84886" w:rsidP="00A84886">
                              <w:pPr>
                                <w:pStyle w:val="WTDBDauerMinuten"/>
                              </w:pPr>
                              <w:r>
                                <w:t>ca. 20 Min.</w:t>
                              </w:r>
                            </w:p>
                          </w:txbxContent>
                        </v:textbox>
                      </v:shape>
                      <w10:anchorlock/>
                    </v:group>
                  </w:pict>
                </mc:Fallback>
              </mc:AlternateContent>
            </w:r>
          </w:p>
        </w:tc>
      </w:tr>
    </w:tbl>
    <w:p w14:paraId="38FFEE1C" w14:textId="77777777" w:rsidR="00B54ACB" w:rsidRPr="00B54ACB" w:rsidRDefault="00124B5E" w:rsidP="00124B5E">
      <w:pPr>
        <w:pStyle w:val="WTDBHeadline21pt"/>
      </w:pPr>
      <w:r>
        <w:t>Schreibkonferenz</w:t>
      </w:r>
    </w:p>
    <w:p w14:paraId="4D5E6995" w14:textId="77777777" w:rsidR="00124B5E" w:rsidRDefault="00124B5E" w:rsidP="00723A38">
      <w:pPr>
        <w:pStyle w:val="WTDB2024Aufgabenstellung"/>
      </w:pPr>
      <w:r w:rsidRPr="00124B5E">
        <w:t>Wenn alle Texte fertig sind, könnt ihr euch gegenseitig Feedback geben. So geht’s:</w:t>
      </w:r>
    </w:p>
    <w:p w14:paraId="3A0568EC" w14:textId="77777777" w:rsidR="00124B5E" w:rsidRPr="00124B5E" w:rsidRDefault="00BD133F" w:rsidP="00124B5E">
      <w:pPr>
        <w:pStyle w:val="WTDBBulletsnormal"/>
      </w:pPr>
      <w:r>
        <w:rPr>
          <w:noProof/>
        </w:rPr>
        <w:drawing>
          <wp:anchor distT="0" distB="0" distL="114300" distR="114300" simplePos="0" relativeHeight="252790784" behindDoc="0" locked="0" layoutInCell="1" allowOverlap="1" wp14:anchorId="2CD9E79D" wp14:editId="3E973D0A">
            <wp:simplePos x="0" y="0"/>
            <wp:positionH relativeFrom="column">
              <wp:posOffset>4695555</wp:posOffset>
            </wp:positionH>
            <wp:positionV relativeFrom="paragraph">
              <wp:posOffset>66883</wp:posOffset>
            </wp:positionV>
            <wp:extent cx="868543" cy="558350"/>
            <wp:effectExtent l="0" t="0" r="0" b="635"/>
            <wp:wrapNone/>
            <wp:docPr id="18727405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40578" name="Grafik 1872740578"/>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868543" cy="558350"/>
                    </a:xfrm>
                    <a:prstGeom prst="rect">
                      <a:avLst/>
                    </a:prstGeom>
                  </pic:spPr>
                </pic:pic>
              </a:graphicData>
            </a:graphic>
            <wp14:sizeRelH relativeFrom="margin">
              <wp14:pctWidth>0</wp14:pctWidth>
            </wp14:sizeRelH>
            <wp14:sizeRelV relativeFrom="margin">
              <wp14:pctHeight>0</wp14:pctHeight>
            </wp14:sizeRelV>
          </wp:anchor>
        </w:drawing>
      </w:r>
      <w:r w:rsidR="00124B5E" w:rsidRPr="00124B5E">
        <w:t>Findet euch in Gruppen zu dritt oder viert zusammen.</w:t>
      </w:r>
      <w:r w:rsidRPr="00BD133F">
        <w:rPr>
          <w:noProof/>
        </w:rPr>
        <w:t xml:space="preserve"> </w:t>
      </w:r>
    </w:p>
    <w:p w14:paraId="7C96FFDF" w14:textId="77777777" w:rsidR="00124B5E" w:rsidRPr="00124B5E" w:rsidRDefault="00124B5E" w:rsidP="00124B5E">
      <w:pPr>
        <w:pStyle w:val="WTDBBulletsnormal"/>
      </w:pPr>
      <w:r w:rsidRPr="00124B5E">
        <w:t xml:space="preserve">Ein Kind beginnt und liest seinen Text vor. Die anderen hören gut zu. </w:t>
      </w:r>
    </w:p>
    <w:p w14:paraId="47E2FB8F" w14:textId="77777777" w:rsidR="00124B5E" w:rsidRPr="00124B5E" w:rsidRDefault="00124B5E" w:rsidP="00124B5E">
      <w:pPr>
        <w:pStyle w:val="WTDBBulletsnormal"/>
      </w:pPr>
      <w:r w:rsidRPr="00124B5E">
        <w:t xml:space="preserve">Anschließend gebt ihr Feedback: Was hat euch schon richtig gut gefallen? Was könnte </w:t>
      </w:r>
      <w:r w:rsidR="00BD133F">
        <w:br/>
      </w:r>
      <w:r w:rsidRPr="00124B5E">
        <w:t xml:space="preserve">man vielleicht noch verändern? Habt ihr Ideen oder Tipps?  </w:t>
      </w:r>
    </w:p>
    <w:p w14:paraId="69D96601" w14:textId="77777777" w:rsidR="00E55391" w:rsidRPr="00124B5E" w:rsidRDefault="00124B5E" w:rsidP="00124B5E">
      <w:pPr>
        <w:pStyle w:val="WTDBBulletsnormal"/>
      </w:pPr>
      <w:r w:rsidRPr="00124B5E">
        <w:t>Dann kommt der nächste Text an die Reihe.</w:t>
      </w:r>
    </w:p>
    <w:sectPr w:rsidR="00E55391" w:rsidRPr="00124B5E" w:rsidSect="00111596">
      <w:type w:val="continuous"/>
      <w:pgSz w:w="11901" w:h="16840"/>
      <w:pgMar w:top="1503" w:right="2268" w:bottom="81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2D289" w14:textId="77777777" w:rsidR="00111596" w:rsidRDefault="00111596" w:rsidP="00B52103">
      <w:r>
        <w:separator/>
      </w:r>
    </w:p>
  </w:endnote>
  <w:endnote w:type="continuationSeparator" w:id="0">
    <w:p w14:paraId="1C3CC07B" w14:textId="77777777" w:rsidR="00111596" w:rsidRDefault="00111596" w:rsidP="00B52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Textkörper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HARTER BT">
    <w:charset w:val="00"/>
    <w:family w:val="roman"/>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70E8" w14:textId="77777777" w:rsidR="008258D7" w:rsidRDefault="0034253E" w:rsidP="00B52103">
    <w:pPr>
      <w:pStyle w:val="Fuzeile"/>
    </w:pPr>
    <w:r>
      <w:rPr>
        <w:noProof/>
      </w:rPr>
      <w:drawing>
        <wp:anchor distT="0" distB="0" distL="114300" distR="114300" simplePos="0" relativeHeight="251661824" behindDoc="0" locked="0" layoutInCell="1" allowOverlap="1" wp14:anchorId="7E52B6B3" wp14:editId="4637E6F7">
          <wp:simplePos x="0" y="0"/>
          <wp:positionH relativeFrom="column">
            <wp:posOffset>-3441</wp:posOffset>
          </wp:positionH>
          <wp:positionV relativeFrom="paragraph">
            <wp:posOffset>144086</wp:posOffset>
          </wp:positionV>
          <wp:extent cx="4878000" cy="144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780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D9965" w14:textId="77777777" w:rsidR="00111596" w:rsidRDefault="00111596" w:rsidP="00B52103">
      <w:r>
        <w:separator/>
      </w:r>
    </w:p>
  </w:footnote>
  <w:footnote w:type="continuationSeparator" w:id="0">
    <w:p w14:paraId="64F9CD82" w14:textId="77777777" w:rsidR="00111596" w:rsidRDefault="00111596" w:rsidP="00B52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E625" w14:textId="77777777" w:rsidR="008258D7" w:rsidRPr="00D171DA" w:rsidRDefault="00124B5E" w:rsidP="00A709F8">
    <w:pPr>
      <w:pStyle w:val="WTDBArbeitsblatt11pt"/>
    </w:pPr>
    <w:r>
      <w:drawing>
        <wp:anchor distT="0" distB="3810" distL="114300" distR="124460" simplePos="0" relativeHeight="251657728" behindDoc="1" locked="0" layoutInCell="1" allowOverlap="1" wp14:anchorId="4BC080C8" wp14:editId="33195A70">
          <wp:simplePos x="0" y="0"/>
          <wp:positionH relativeFrom="column">
            <wp:posOffset>5347335</wp:posOffset>
          </wp:positionH>
          <wp:positionV relativeFrom="margin">
            <wp:posOffset>-416560</wp:posOffset>
          </wp:positionV>
          <wp:extent cx="1252855" cy="669290"/>
          <wp:effectExtent l="0" t="0" r="4445" b="3810"/>
          <wp:wrapNone/>
          <wp:docPr id="1"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2"/>
                  <pic:cNvPicPr>
                    <a:picLocks/>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52855" cy="66929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0800" behindDoc="0" locked="0" layoutInCell="1" allowOverlap="1" wp14:anchorId="6EAF5619" wp14:editId="5786EDFF">
          <wp:simplePos x="0" y="0"/>
          <wp:positionH relativeFrom="column">
            <wp:posOffset>5772150</wp:posOffset>
          </wp:positionH>
          <wp:positionV relativeFrom="paragraph">
            <wp:posOffset>1004226</wp:posOffset>
          </wp:positionV>
          <wp:extent cx="797560" cy="1607185"/>
          <wp:effectExtent l="0" t="0" r="2540"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97560" cy="1607185"/>
                  </a:xfrm>
                  <a:prstGeom prst="rect">
                    <a:avLst/>
                  </a:prstGeom>
                </pic:spPr>
              </pic:pic>
            </a:graphicData>
          </a:graphic>
          <wp14:sizeRelH relativeFrom="margin">
            <wp14:pctWidth>0</wp14:pctWidth>
          </wp14:sizeRelH>
          <wp14:sizeRelV relativeFrom="margin">
            <wp14:pctHeight>0</wp14:pctHeight>
          </wp14:sizeRelV>
        </wp:anchor>
      </w:drawing>
    </w:r>
    <w:r w:rsidR="00A84886">
      <w:drawing>
        <wp:anchor distT="0" distB="0" distL="114300" distR="114300" simplePos="0" relativeHeight="251656704" behindDoc="1" locked="0" layoutInCell="1" allowOverlap="1" wp14:anchorId="6E6545A5" wp14:editId="3E2DCE5E">
          <wp:simplePos x="0" y="0"/>
          <wp:positionH relativeFrom="page">
            <wp:posOffset>0</wp:posOffset>
          </wp:positionH>
          <wp:positionV relativeFrom="page">
            <wp:posOffset>14605</wp:posOffset>
          </wp:positionV>
          <wp:extent cx="7556400" cy="10670400"/>
          <wp:effectExtent l="0" t="0" r="635" b="0"/>
          <wp:wrapNone/>
          <wp:docPr id="2"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5"/>
                  <pic:cNvPicPr>
                    <a:picLocks/>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bwMode="auto">
                  <a:xfrm>
                    <a:off x="0" y="0"/>
                    <a:ext cx="7556400" cy="1067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5FC3"/>
    <w:multiLevelType w:val="multilevel"/>
    <w:tmpl w:val="65B2D6A0"/>
    <w:styleLink w:val="AktuelleListe10"/>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AA1951"/>
    <w:multiLevelType w:val="hybridMultilevel"/>
    <w:tmpl w:val="1E78624E"/>
    <w:lvl w:ilvl="0" w:tplc="B9E86DE2">
      <w:start w:val="1"/>
      <w:numFmt w:val="decimal"/>
      <w:pStyle w:val="WTDBAufzhlung"/>
      <w:lvlText w:val="%1)"/>
      <w:lvlJc w:val="left"/>
      <w:pPr>
        <w:ind w:left="284" w:hanging="284"/>
      </w:pPr>
      <w:rPr>
        <w:rFonts w:hint="default"/>
        <w:color w:val="auto"/>
      </w:rPr>
    </w:lvl>
    <w:lvl w:ilvl="1" w:tplc="04070019" w:tentative="1">
      <w:start w:val="1"/>
      <w:numFmt w:val="lowerLetter"/>
      <w:lvlText w:val="%2."/>
      <w:lvlJc w:val="left"/>
      <w:pPr>
        <w:ind w:left="1298" w:hanging="360"/>
      </w:pPr>
    </w:lvl>
    <w:lvl w:ilvl="2" w:tplc="0407001B" w:tentative="1">
      <w:start w:val="1"/>
      <w:numFmt w:val="lowerRoman"/>
      <w:lvlText w:val="%3."/>
      <w:lvlJc w:val="right"/>
      <w:pPr>
        <w:ind w:left="2018" w:hanging="180"/>
      </w:pPr>
    </w:lvl>
    <w:lvl w:ilvl="3" w:tplc="0407000F" w:tentative="1">
      <w:start w:val="1"/>
      <w:numFmt w:val="decimal"/>
      <w:lvlText w:val="%4."/>
      <w:lvlJc w:val="left"/>
      <w:pPr>
        <w:ind w:left="2738" w:hanging="360"/>
      </w:pPr>
    </w:lvl>
    <w:lvl w:ilvl="4" w:tplc="04070019" w:tentative="1">
      <w:start w:val="1"/>
      <w:numFmt w:val="lowerLetter"/>
      <w:lvlText w:val="%5."/>
      <w:lvlJc w:val="left"/>
      <w:pPr>
        <w:ind w:left="3458" w:hanging="360"/>
      </w:pPr>
    </w:lvl>
    <w:lvl w:ilvl="5" w:tplc="0407001B" w:tentative="1">
      <w:start w:val="1"/>
      <w:numFmt w:val="lowerRoman"/>
      <w:lvlText w:val="%6."/>
      <w:lvlJc w:val="right"/>
      <w:pPr>
        <w:ind w:left="4178" w:hanging="180"/>
      </w:pPr>
    </w:lvl>
    <w:lvl w:ilvl="6" w:tplc="0407000F" w:tentative="1">
      <w:start w:val="1"/>
      <w:numFmt w:val="decimal"/>
      <w:lvlText w:val="%7."/>
      <w:lvlJc w:val="left"/>
      <w:pPr>
        <w:ind w:left="4898" w:hanging="360"/>
      </w:pPr>
    </w:lvl>
    <w:lvl w:ilvl="7" w:tplc="04070019" w:tentative="1">
      <w:start w:val="1"/>
      <w:numFmt w:val="lowerLetter"/>
      <w:lvlText w:val="%8."/>
      <w:lvlJc w:val="left"/>
      <w:pPr>
        <w:ind w:left="5618" w:hanging="360"/>
      </w:pPr>
    </w:lvl>
    <w:lvl w:ilvl="8" w:tplc="0407001B" w:tentative="1">
      <w:start w:val="1"/>
      <w:numFmt w:val="lowerRoman"/>
      <w:lvlText w:val="%9."/>
      <w:lvlJc w:val="right"/>
      <w:pPr>
        <w:ind w:left="6338" w:hanging="180"/>
      </w:pPr>
    </w:lvl>
  </w:abstractNum>
  <w:abstractNum w:abstractNumId="2" w15:restartNumberingAfterBreak="0">
    <w:nsid w:val="0F82170C"/>
    <w:multiLevelType w:val="multilevel"/>
    <w:tmpl w:val="33C4705C"/>
    <w:styleLink w:val="AktuelleListe8"/>
    <w:lvl w:ilvl="0">
      <w:start w:val="1"/>
      <w:numFmt w:val="bullet"/>
      <w:lvlText w:val="ü"/>
      <w:lvlJc w:val="left"/>
      <w:pPr>
        <w:ind w:left="360" w:hanging="360"/>
      </w:pPr>
      <w:rPr>
        <w:rFonts w:ascii="Wingdings" w:hAnsi="Wingdings" w:hint="default"/>
        <w:color w:val="F15A2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C6109A"/>
    <w:multiLevelType w:val="multilevel"/>
    <w:tmpl w:val="601A53EA"/>
    <w:styleLink w:val="AktuelleListe1"/>
    <w:lvl w:ilvl="0">
      <w:start w:val="1"/>
      <w:numFmt w:val="decimal"/>
      <w:lvlText w:val="%1."/>
      <w:lvlJc w:val="left"/>
      <w:pPr>
        <w:ind w:left="312" w:hanging="31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5EA67C4"/>
    <w:multiLevelType w:val="multilevel"/>
    <w:tmpl w:val="601A53EA"/>
    <w:styleLink w:val="AktuelleListe9"/>
    <w:lvl w:ilvl="0">
      <w:start w:val="1"/>
      <w:numFmt w:val="decimal"/>
      <w:lvlText w:val="%1."/>
      <w:lvlJc w:val="left"/>
      <w:pPr>
        <w:ind w:left="312" w:hanging="31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AA14152"/>
    <w:multiLevelType w:val="multilevel"/>
    <w:tmpl w:val="786EB948"/>
    <w:styleLink w:val="AktuelleListe11"/>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AE7668"/>
    <w:multiLevelType w:val="hybridMultilevel"/>
    <w:tmpl w:val="B030B60A"/>
    <w:lvl w:ilvl="0" w:tplc="EBCED8D0">
      <w:start w:val="1"/>
      <w:numFmt w:val="decimal"/>
      <w:pStyle w:val="WTDBAufzhlung1"/>
      <w:lvlText w:val="%1."/>
      <w:lvlJc w:val="left"/>
      <w:pPr>
        <w:ind w:left="312" w:hanging="312"/>
      </w:pPr>
      <w:rPr>
        <w:rFonts w:ascii="Arial" w:hAnsi="Arial" w:hint="default"/>
        <w:b/>
        <w:i w:val="0"/>
        <w:color w:val="ED254E"/>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327A222F"/>
    <w:multiLevelType w:val="multilevel"/>
    <w:tmpl w:val="96722E38"/>
    <w:styleLink w:val="AktuelleListe3"/>
    <w:lvl w:ilvl="0">
      <w:start w:val="1"/>
      <w:numFmt w:val="bullet"/>
      <w:lvlText w:val=""/>
      <w:lvlJc w:val="left"/>
      <w:pPr>
        <w:ind w:left="360" w:hanging="360"/>
      </w:pPr>
      <w:rPr>
        <w:rFonts w:ascii="Symbol" w:hAnsi="Symbol" w:hint="default"/>
        <w:color w:val="F15A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A32FF4"/>
    <w:multiLevelType w:val="multilevel"/>
    <w:tmpl w:val="0407001D"/>
    <w:styleLink w:val="AktuelleList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F060AA6"/>
    <w:multiLevelType w:val="hybridMultilevel"/>
    <w:tmpl w:val="717E8E40"/>
    <w:lvl w:ilvl="0" w:tplc="CFC44110">
      <w:start w:val="1"/>
      <w:numFmt w:val="bullet"/>
      <w:pStyle w:val="WTDBBulletsSchreibtipps"/>
      <w:lvlText w:val=""/>
      <w:lvlJc w:val="left"/>
      <w:pPr>
        <w:ind w:left="360" w:hanging="360"/>
      </w:pPr>
      <w:rPr>
        <w:rFonts w:ascii="Symbol" w:hAnsi="Symbol" w:hint="default"/>
        <w:color w:val="F15A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8F1CEE"/>
    <w:multiLevelType w:val="hybridMultilevel"/>
    <w:tmpl w:val="45007A98"/>
    <w:lvl w:ilvl="0" w:tplc="C93A4FEA">
      <w:start w:val="1"/>
      <w:numFmt w:val="bullet"/>
      <w:pStyle w:val="WTDBCheckmarks"/>
      <w:lvlText w:val="ü"/>
      <w:lvlJc w:val="left"/>
      <w:pPr>
        <w:ind w:left="360" w:hanging="360"/>
      </w:pPr>
      <w:rPr>
        <w:rFonts w:ascii="Wingdings" w:hAnsi="Wingdings" w:hint="default"/>
        <w:color w:val="F15A22"/>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1C2A5E"/>
    <w:multiLevelType w:val="multilevel"/>
    <w:tmpl w:val="507E6DE6"/>
    <w:styleLink w:val="AktuelleListe2"/>
    <w:lvl w:ilvl="0">
      <w:start w:val="1"/>
      <w:numFmt w:val="bullet"/>
      <w:lvlText w:val=""/>
      <w:lvlJc w:val="left"/>
      <w:pPr>
        <w:ind w:left="720" w:hanging="360"/>
      </w:pPr>
      <w:rPr>
        <w:rFonts w:ascii="Symbol" w:hAnsi="Symbol" w:hint="default"/>
        <w:color w:val="38489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8FC7A0A"/>
    <w:multiLevelType w:val="multilevel"/>
    <w:tmpl w:val="4BC09006"/>
    <w:styleLink w:val="AktuelleListe7"/>
    <w:lvl w:ilvl="0">
      <w:start w:val="1"/>
      <w:numFmt w:val="bullet"/>
      <w:lvlText w:val="ü"/>
      <w:lvlJc w:val="left"/>
      <w:pPr>
        <w:ind w:left="360" w:hanging="360"/>
      </w:pPr>
      <w:rPr>
        <w:rFonts w:ascii="Wingdings" w:hAnsi="Wingdings" w:hint="default"/>
        <w:color w:val="F15A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F601EA4"/>
    <w:multiLevelType w:val="hybridMultilevel"/>
    <w:tmpl w:val="3F8A0792"/>
    <w:lvl w:ilvl="0" w:tplc="1F80BF58">
      <w:start w:val="1"/>
      <w:numFmt w:val="decimal"/>
      <w:pStyle w:val="WTDBAufzhlung10"/>
      <w:lvlText w:val="%1]"/>
      <w:lvlJc w:val="left"/>
      <w:pPr>
        <w:ind w:left="284" w:hanging="284"/>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5507EF6"/>
    <w:multiLevelType w:val="multilevel"/>
    <w:tmpl w:val="0407001D"/>
    <w:styleLink w:val="AktuelleList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2475D32"/>
    <w:multiLevelType w:val="multilevel"/>
    <w:tmpl w:val="0407001D"/>
    <w:styleLink w:val="AktuelleLis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A7C4489"/>
    <w:multiLevelType w:val="hybridMultilevel"/>
    <w:tmpl w:val="591AA50E"/>
    <w:lvl w:ilvl="0" w:tplc="ABF2DDFE">
      <w:start w:val="1"/>
      <w:numFmt w:val="decimal"/>
      <w:pStyle w:val="WTDBHeadlineAufzhlung22pt"/>
      <w:lvlText w:val="%1."/>
      <w:lvlJc w:val="left"/>
      <w:pPr>
        <w:ind w:left="510" w:hanging="5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EA96350"/>
    <w:multiLevelType w:val="hybridMultilevel"/>
    <w:tmpl w:val="E30E5334"/>
    <w:lvl w:ilvl="0" w:tplc="6B6A55A8">
      <w:start w:val="1"/>
      <w:numFmt w:val="lowerLetter"/>
      <w:pStyle w:val="WTDBAufzhlungabc"/>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79987472">
    <w:abstractNumId w:val="9"/>
  </w:num>
  <w:num w:numId="2" w16cid:durableId="2036537794">
    <w:abstractNumId w:val="16"/>
  </w:num>
  <w:num w:numId="3" w16cid:durableId="1529878759">
    <w:abstractNumId w:val="1"/>
  </w:num>
  <w:num w:numId="4" w16cid:durableId="1161849943">
    <w:abstractNumId w:val="17"/>
  </w:num>
  <w:num w:numId="5" w16cid:durableId="1884947288">
    <w:abstractNumId w:val="6"/>
  </w:num>
  <w:num w:numId="6" w16cid:durableId="1143933601">
    <w:abstractNumId w:val="17"/>
    <w:lvlOverride w:ilvl="0">
      <w:startOverride w:val="1"/>
    </w:lvlOverride>
  </w:num>
  <w:num w:numId="7" w16cid:durableId="2003436000">
    <w:abstractNumId w:val="17"/>
    <w:lvlOverride w:ilvl="0">
      <w:startOverride w:val="1"/>
    </w:lvlOverride>
  </w:num>
  <w:num w:numId="8" w16cid:durableId="1218712132">
    <w:abstractNumId w:val="17"/>
    <w:lvlOverride w:ilvl="0">
      <w:startOverride w:val="1"/>
    </w:lvlOverride>
  </w:num>
  <w:num w:numId="9" w16cid:durableId="136843704">
    <w:abstractNumId w:val="1"/>
    <w:lvlOverride w:ilvl="0">
      <w:startOverride w:val="1"/>
    </w:lvlOverride>
  </w:num>
  <w:num w:numId="10" w16cid:durableId="640960102">
    <w:abstractNumId w:val="3"/>
  </w:num>
  <w:num w:numId="11" w16cid:durableId="1172064713">
    <w:abstractNumId w:val="13"/>
  </w:num>
  <w:num w:numId="12" w16cid:durableId="584530121">
    <w:abstractNumId w:val="11"/>
  </w:num>
  <w:num w:numId="13" w16cid:durableId="304624841">
    <w:abstractNumId w:val="7"/>
  </w:num>
  <w:num w:numId="14" w16cid:durableId="1977833256">
    <w:abstractNumId w:val="15"/>
  </w:num>
  <w:num w:numId="15" w16cid:durableId="1037051805">
    <w:abstractNumId w:val="14"/>
  </w:num>
  <w:num w:numId="16" w16cid:durableId="1146121911">
    <w:abstractNumId w:val="10"/>
  </w:num>
  <w:num w:numId="17" w16cid:durableId="463158780">
    <w:abstractNumId w:val="8"/>
  </w:num>
  <w:num w:numId="18" w16cid:durableId="659579041">
    <w:abstractNumId w:val="12"/>
  </w:num>
  <w:num w:numId="19" w16cid:durableId="1786729033">
    <w:abstractNumId w:val="2"/>
  </w:num>
  <w:num w:numId="20" w16cid:durableId="308943068">
    <w:abstractNumId w:val="4"/>
  </w:num>
  <w:num w:numId="21" w16cid:durableId="1348098336">
    <w:abstractNumId w:val="13"/>
    <w:lvlOverride w:ilvl="0">
      <w:startOverride w:val="1"/>
    </w:lvlOverride>
  </w:num>
  <w:num w:numId="22" w16cid:durableId="116338304">
    <w:abstractNumId w:val="0"/>
  </w:num>
  <w:num w:numId="23" w16cid:durableId="39416038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596"/>
    <w:rsid w:val="00016BAC"/>
    <w:rsid w:val="00025845"/>
    <w:rsid w:val="00031FE8"/>
    <w:rsid w:val="000723A8"/>
    <w:rsid w:val="00083308"/>
    <w:rsid w:val="00093ABD"/>
    <w:rsid w:val="000B0FD4"/>
    <w:rsid w:val="000B227E"/>
    <w:rsid w:val="000C3423"/>
    <w:rsid w:val="000D538A"/>
    <w:rsid w:val="000D74D7"/>
    <w:rsid w:val="000E76EB"/>
    <w:rsid w:val="000F580C"/>
    <w:rsid w:val="00111596"/>
    <w:rsid w:val="00124B5E"/>
    <w:rsid w:val="00132A73"/>
    <w:rsid w:val="00136001"/>
    <w:rsid w:val="00136B8F"/>
    <w:rsid w:val="00164066"/>
    <w:rsid w:val="001721F5"/>
    <w:rsid w:val="00173326"/>
    <w:rsid w:val="00177A4B"/>
    <w:rsid w:val="0018070B"/>
    <w:rsid w:val="001822C8"/>
    <w:rsid w:val="001824A3"/>
    <w:rsid w:val="00196AA8"/>
    <w:rsid w:val="001B1C6B"/>
    <w:rsid w:val="001B2C24"/>
    <w:rsid w:val="001C2444"/>
    <w:rsid w:val="001C5410"/>
    <w:rsid w:val="001D3862"/>
    <w:rsid w:val="001D3E92"/>
    <w:rsid w:val="001D605A"/>
    <w:rsid w:val="001E1D83"/>
    <w:rsid w:val="001E7525"/>
    <w:rsid w:val="002139C3"/>
    <w:rsid w:val="00217D9B"/>
    <w:rsid w:val="002555A0"/>
    <w:rsid w:val="0026417A"/>
    <w:rsid w:val="00271CC6"/>
    <w:rsid w:val="002A501F"/>
    <w:rsid w:val="002A793C"/>
    <w:rsid w:val="002B3179"/>
    <w:rsid w:val="002B6DCA"/>
    <w:rsid w:val="002C5895"/>
    <w:rsid w:val="002D5B4B"/>
    <w:rsid w:val="002E0D0A"/>
    <w:rsid w:val="002E0DD1"/>
    <w:rsid w:val="00311072"/>
    <w:rsid w:val="00332BA4"/>
    <w:rsid w:val="00333092"/>
    <w:rsid w:val="0034253E"/>
    <w:rsid w:val="00346BA4"/>
    <w:rsid w:val="00351784"/>
    <w:rsid w:val="00361C00"/>
    <w:rsid w:val="0036550A"/>
    <w:rsid w:val="003722E0"/>
    <w:rsid w:val="0037683B"/>
    <w:rsid w:val="00382024"/>
    <w:rsid w:val="00394A4E"/>
    <w:rsid w:val="003A2879"/>
    <w:rsid w:val="003A471E"/>
    <w:rsid w:val="003B2DE8"/>
    <w:rsid w:val="003B5767"/>
    <w:rsid w:val="003B7D60"/>
    <w:rsid w:val="003C2CE6"/>
    <w:rsid w:val="003D0FC0"/>
    <w:rsid w:val="003D5B23"/>
    <w:rsid w:val="003E7FFA"/>
    <w:rsid w:val="00414E0C"/>
    <w:rsid w:val="00424C10"/>
    <w:rsid w:val="004479B5"/>
    <w:rsid w:val="00452D20"/>
    <w:rsid w:val="00455824"/>
    <w:rsid w:val="004633BB"/>
    <w:rsid w:val="0047441B"/>
    <w:rsid w:val="00482875"/>
    <w:rsid w:val="004B0491"/>
    <w:rsid w:val="004B1E9E"/>
    <w:rsid w:val="004C4B77"/>
    <w:rsid w:val="004C5672"/>
    <w:rsid w:val="004D4E37"/>
    <w:rsid w:val="004E2BEF"/>
    <w:rsid w:val="004F14DC"/>
    <w:rsid w:val="004F5DC2"/>
    <w:rsid w:val="00501733"/>
    <w:rsid w:val="0050729C"/>
    <w:rsid w:val="005403D7"/>
    <w:rsid w:val="005466EC"/>
    <w:rsid w:val="00550515"/>
    <w:rsid w:val="00554CFB"/>
    <w:rsid w:val="0058640B"/>
    <w:rsid w:val="005A325B"/>
    <w:rsid w:val="005B51AE"/>
    <w:rsid w:val="005B6FA8"/>
    <w:rsid w:val="005E6B7E"/>
    <w:rsid w:val="00604204"/>
    <w:rsid w:val="0061021F"/>
    <w:rsid w:val="006154C1"/>
    <w:rsid w:val="00631CB7"/>
    <w:rsid w:val="00636DBF"/>
    <w:rsid w:val="006432AE"/>
    <w:rsid w:val="00644337"/>
    <w:rsid w:val="006461C5"/>
    <w:rsid w:val="006528C4"/>
    <w:rsid w:val="0065368A"/>
    <w:rsid w:val="00677FD4"/>
    <w:rsid w:val="0068612B"/>
    <w:rsid w:val="00694C0D"/>
    <w:rsid w:val="00696F0E"/>
    <w:rsid w:val="006A0AAD"/>
    <w:rsid w:val="006A325B"/>
    <w:rsid w:val="006A500B"/>
    <w:rsid w:val="006B597B"/>
    <w:rsid w:val="006C1EC1"/>
    <w:rsid w:val="006E067A"/>
    <w:rsid w:val="006E30DD"/>
    <w:rsid w:val="0070762F"/>
    <w:rsid w:val="00722EC7"/>
    <w:rsid w:val="00723A38"/>
    <w:rsid w:val="00723C02"/>
    <w:rsid w:val="0073584D"/>
    <w:rsid w:val="007501E4"/>
    <w:rsid w:val="00751994"/>
    <w:rsid w:val="00757063"/>
    <w:rsid w:val="00797B3A"/>
    <w:rsid w:val="007A0B81"/>
    <w:rsid w:val="007B6688"/>
    <w:rsid w:val="007B6B02"/>
    <w:rsid w:val="007D24A9"/>
    <w:rsid w:val="007D3D72"/>
    <w:rsid w:val="007D4C46"/>
    <w:rsid w:val="007E3696"/>
    <w:rsid w:val="007F7DF1"/>
    <w:rsid w:val="008172BF"/>
    <w:rsid w:val="008258D7"/>
    <w:rsid w:val="00831524"/>
    <w:rsid w:val="00833247"/>
    <w:rsid w:val="00864EC9"/>
    <w:rsid w:val="0086557B"/>
    <w:rsid w:val="00870FCF"/>
    <w:rsid w:val="008722F8"/>
    <w:rsid w:val="0087449A"/>
    <w:rsid w:val="00875C37"/>
    <w:rsid w:val="00880D13"/>
    <w:rsid w:val="008A216A"/>
    <w:rsid w:val="008A2DE9"/>
    <w:rsid w:val="008A49DA"/>
    <w:rsid w:val="008A557D"/>
    <w:rsid w:val="008B7BE1"/>
    <w:rsid w:val="008B7F1D"/>
    <w:rsid w:val="008D1E50"/>
    <w:rsid w:val="008D3FD1"/>
    <w:rsid w:val="008E0EB3"/>
    <w:rsid w:val="008F7BAB"/>
    <w:rsid w:val="00906EA7"/>
    <w:rsid w:val="00906FD1"/>
    <w:rsid w:val="009106DE"/>
    <w:rsid w:val="0093025B"/>
    <w:rsid w:val="00941CEA"/>
    <w:rsid w:val="00953F2B"/>
    <w:rsid w:val="009650DB"/>
    <w:rsid w:val="00972A2E"/>
    <w:rsid w:val="0099309C"/>
    <w:rsid w:val="009B46F2"/>
    <w:rsid w:val="009C49B5"/>
    <w:rsid w:val="009C4EE6"/>
    <w:rsid w:val="009D51F6"/>
    <w:rsid w:val="009F783E"/>
    <w:rsid w:val="00A35736"/>
    <w:rsid w:val="00A709F8"/>
    <w:rsid w:val="00A74937"/>
    <w:rsid w:val="00A8250A"/>
    <w:rsid w:val="00A8279C"/>
    <w:rsid w:val="00A83A5B"/>
    <w:rsid w:val="00A84779"/>
    <w:rsid w:val="00A84886"/>
    <w:rsid w:val="00AA5018"/>
    <w:rsid w:val="00AA5B11"/>
    <w:rsid w:val="00AA6AE8"/>
    <w:rsid w:val="00AC47BB"/>
    <w:rsid w:val="00AD3300"/>
    <w:rsid w:val="00AF59F9"/>
    <w:rsid w:val="00AF68E6"/>
    <w:rsid w:val="00B11F2D"/>
    <w:rsid w:val="00B27C42"/>
    <w:rsid w:val="00B352B2"/>
    <w:rsid w:val="00B459BB"/>
    <w:rsid w:val="00B52103"/>
    <w:rsid w:val="00B54ACB"/>
    <w:rsid w:val="00B749B7"/>
    <w:rsid w:val="00B95685"/>
    <w:rsid w:val="00BA1BA8"/>
    <w:rsid w:val="00BA61E6"/>
    <w:rsid w:val="00BD0A7C"/>
    <w:rsid w:val="00BD133F"/>
    <w:rsid w:val="00BD5164"/>
    <w:rsid w:val="00BF4402"/>
    <w:rsid w:val="00C01DE9"/>
    <w:rsid w:val="00C058FE"/>
    <w:rsid w:val="00C40760"/>
    <w:rsid w:val="00C431CE"/>
    <w:rsid w:val="00C53C65"/>
    <w:rsid w:val="00C600E3"/>
    <w:rsid w:val="00C64664"/>
    <w:rsid w:val="00C81881"/>
    <w:rsid w:val="00C8596C"/>
    <w:rsid w:val="00CA57B4"/>
    <w:rsid w:val="00CB7FD6"/>
    <w:rsid w:val="00CC3F36"/>
    <w:rsid w:val="00CC4B6F"/>
    <w:rsid w:val="00CC6BB4"/>
    <w:rsid w:val="00D02B4B"/>
    <w:rsid w:val="00D05E64"/>
    <w:rsid w:val="00D07CCE"/>
    <w:rsid w:val="00D171DA"/>
    <w:rsid w:val="00D32BD0"/>
    <w:rsid w:val="00D701D7"/>
    <w:rsid w:val="00D7292F"/>
    <w:rsid w:val="00D7588A"/>
    <w:rsid w:val="00DB1B02"/>
    <w:rsid w:val="00DB75B2"/>
    <w:rsid w:val="00DC7030"/>
    <w:rsid w:val="00DF07B4"/>
    <w:rsid w:val="00DF13E9"/>
    <w:rsid w:val="00DF1EEC"/>
    <w:rsid w:val="00DF61B3"/>
    <w:rsid w:val="00E063E8"/>
    <w:rsid w:val="00E0764A"/>
    <w:rsid w:val="00E2407B"/>
    <w:rsid w:val="00E35209"/>
    <w:rsid w:val="00E55391"/>
    <w:rsid w:val="00E603F3"/>
    <w:rsid w:val="00E73089"/>
    <w:rsid w:val="00E7641A"/>
    <w:rsid w:val="00E8090B"/>
    <w:rsid w:val="00E85429"/>
    <w:rsid w:val="00E973B1"/>
    <w:rsid w:val="00EA0D4A"/>
    <w:rsid w:val="00EB000F"/>
    <w:rsid w:val="00EC25F0"/>
    <w:rsid w:val="00EC63BB"/>
    <w:rsid w:val="00EE36E7"/>
    <w:rsid w:val="00F02172"/>
    <w:rsid w:val="00F034B3"/>
    <w:rsid w:val="00F106D8"/>
    <w:rsid w:val="00F12D08"/>
    <w:rsid w:val="00F21831"/>
    <w:rsid w:val="00F2299C"/>
    <w:rsid w:val="00F32162"/>
    <w:rsid w:val="00F536F9"/>
    <w:rsid w:val="00F54FA9"/>
    <w:rsid w:val="00F62B93"/>
    <w:rsid w:val="00F64ED2"/>
    <w:rsid w:val="00F71854"/>
    <w:rsid w:val="00F758BB"/>
    <w:rsid w:val="00F76ADA"/>
    <w:rsid w:val="00F80D74"/>
    <w:rsid w:val="00FA141C"/>
    <w:rsid w:val="00FA2190"/>
    <w:rsid w:val="00FB4CDF"/>
    <w:rsid w:val="00FB659C"/>
    <w:rsid w:val="00FC0126"/>
    <w:rsid w:val="00FC0B1A"/>
    <w:rsid w:val="00FD4794"/>
    <w:rsid w:val="00FE3B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DCACF"/>
  <w14:discardImageEditingData/>
  <w15:chartTrackingRefBased/>
  <w15:docId w15:val="{75977965-BE19-4B1C-9A2A-E2236582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4886"/>
    <w:pPr>
      <w:spacing w:line="250" w:lineRule="exact"/>
    </w:pPr>
    <w:rPr>
      <w:rFonts w:ascii="Georgia" w:hAnsi="Georgia" w:cs="Times New Roman (Textkörper CS)"/>
      <w:spacing w:val="4"/>
      <w:sz w:val="17"/>
      <w:szCs w:val="1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71DA"/>
    <w:pPr>
      <w:tabs>
        <w:tab w:val="center" w:pos="4536"/>
        <w:tab w:val="right" w:pos="9072"/>
      </w:tabs>
    </w:pPr>
  </w:style>
  <w:style w:type="character" w:customStyle="1" w:styleId="KopfzeileZchn">
    <w:name w:val="Kopfzeile Zchn"/>
    <w:basedOn w:val="Absatz-Standardschriftart"/>
    <w:link w:val="Kopfzeile"/>
    <w:uiPriority w:val="99"/>
    <w:rsid w:val="00D171DA"/>
  </w:style>
  <w:style w:type="paragraph" w:styleId="Fuzeile">
    <w:name w:val="footer"/>
    <w:basedOn w:val="Standard"/>
    <w:link w:val="FuzeileZchn"/>
    <w:uiPriority w:val="99"/>
    <w:unhideWhenUsed/>
    <w:rsid w:val="00D171DA"/>
    <w:pPr>
      <w:tabs>
        <w:tab w:val="center" w:pos="4536"/>
        <w:tab w:val="right" w:pos="9072"/>
      </w:tabs>
    </w:pPr>
  </w:style>
  <w:style w:type="character" w:customStyle="1" w:styleId="FuzeileZchn">
    <w:name w:val="Fußzeile Zchn"/>
    <w:basedOn w:val="Absatz-Standardschriftart"/>
    <w:link w:val="Fuzeile"/>
    <w:uiPriority w:val="99"/>
    <w:rsid w:val="00D171DA"/>
  </w:style>
  <w:style w:type="paragraph" w:customStyle="1" w:styleId="WTDBArbeitsblatt11pt">
    <w:name w:val="WTDB Arbeitsblatt 11 pt"/>
    <w:next w:val="WTDBHeadline21pt"/>
    <w:qFormat/>
    <w:rsid w:val="00E603F3"/>
    <w:pPr>
      <w:spacing w:line="260" w:lineRule="exact"/>
    </w:pPr>
    <w:rPr>
      <w:rFonts w:ascii="Arial" w:hAnsi="Arial" w:cs="Times New Roman (Textkörper CS)"/>
      <w:b/>
      <w:bCs/>
      <w:noProof/>
      <w:color w:val="ED254E"/>
      <w:szCs w:val="22"/>
      <w:lang w:eastAsia="en-US"/>
    </w:rPr>
  </w:style>
  <w:style w:type="paragraph" w:customStyle="1" w:styleId="WTDBTab8">
    <w:name w:val="WTDB Tab 8"/>
    <w:aliases w:val="5,sl WTDB Copy 9"/>
    <w:uiPriority w:val="99"/>
    <w:rsid w:val="0037683B"/>
    <w:rPr>
      <w:rFonts w:ascii="Century Gothic" w:hAnsi="Century Gothic" w:cs="Times New Roman (Textkörper CS)"/>
      <w:sz w:val="17"/>
      <w:szCs w:val="18"/>
      <w:lang w:eastAsia="en-US"/>
    </w:rPr>
  </w:style>
  <w:style w:type="paragraph" w:customStyle="1" w:styleId="WTDBHeadline21pt">
    <w:name w:val="WTDB Headline 21pt"/>
    <w:basedOn w:val="Standard"/>
    <w:next w:val="WTDBAufgabe8"/>
    <w:qFormat/>
    <w:rsid w:val="00124B5E"/>
    <w:pPr>
      <w:autoSpaceDE w:val="0"/>
      <w:autoSpaceDN w:val="0"/>
      <w:adjustRightInd w:val="0"/>
      <w:spacing w:after="180" w:line="520" w:lineRule="exact"/>
      <w:textAlignment w:val="center"/>
    </w:pPr>
    <w:rPr>
      <w:rFonts w:cs="CHARTER BT"/>
      <w:b/>
      <w:color w:val="ED254E"/>
      <w:spacing w:val="3"/>
      <w:w w:val="97"/>
      <w:position w:val="12"/>
      <w:sz w:val="41"/>
      <w:szCs w:val="44"/>
    </w:rPr>
  </w:style>
  <w:style w:type="paragraph" w:styleId="Listenabsatz">
    <w:name w:val="List Paragraph"/>
    <w:basedOn w:val="Standard"/>
    <w:uiPriority w:val="34"/>
    <w:rsid w:val="007A0B81"/>
    <w:pPr>
      <w:ind w:left="720"/>
      <w:contextualSpacing/>
    </w:pPr>
  </w:style>
  <w:style w:type="table" w:styleId="Tabellenraster">
    <w:name w:val="Table Grid"/>
    <w:aliases w:val="WTDB Tabelle"/>
    <w:basedOn w:val="NormaleTabelle"/>
    <w:uiPriority w:val="39"/>
    <w:rsid w:val="00AA6AE8"/>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style>
  <w:style w:type="paragraph" w:customStyle="1" w:styleId="WTDBInfo6pt">
    <w:name w:val="WTDB Info 6 pt"/>
    <w:basedOn w:val="Standard"/>
    <w:qFormat/>
    <w:rsid w:val="00F758BB"/>
    <w:pPr>
      <w:spacing w:line="200" w:lineRule="exact"/>
      <w:ind w:left="113" w:right="113"/>
    </w:pPr>
    <w:rPr>
      <w:sz w:val="12"/>
    </w:rPr>
  </w:style>
  <w:style w:type="paragraph" w:customStyle="1" w:styleId="WTDBi-Symbol">
    <w:name w:val="WTDB i-Symbol"/>
    <w:basedOn w:val="Standard"/>
    <w:qFormat/>
    <w:rsid w:val="00B52103"/>
    <w:rPr>
      <w:noProof/>
      <w:position w:val="-38"/>
    </w:rPr>
  </w:style>
  <w:style w:type="paragraph" w:styleId="Sprechblasentext">
    <w:name w:val="Balloon Text"/>
    <w:basedOn w:val="Standard"/>
    <w:link w:val="SprechblasentextZchn"/>
    <w:uiPriority w:val="99"/>
    <w:semiHidden/>
    <w:unhideWhenUsed/>
    <w:rsid w:val="00B11F2D"/>
    <w:pPr>
      <w:spacing w:line="240" w:lineRule="auto"/>
    </w:pPr>
    <w:rPr>
      <w:rFonts w:ascii="Times New Roman" w:hAnsi="Times New Roman" w:cs="Times New Roman"/>
      <w:sz w:val="18"/>
    </w:rPr>
  </w:style>
  <w:style w:type="character" w:customStyle="1" w:styleId="SprechblasentextZchn">
    <w:name w:val="Sprechblasentext Zchn"/>
    <w:link w:val="Sprechblasentext"/>
    <w:uiPriority w:val="99"/>
    <w:semiHidden/>
    <w:rsid w:val="00B11F2D"/>
    <w:rPr>
      <w:rFonts w:ascii="Times New Roman" w:hAnsi="Times New Roman" w:cs="Times New Roman"/>
      <w:sz w:val="18"/>
      <w:szCs w:val="18"/>
    </w:rPr>
  </w:style>
  <w:style w:type="paragraph" w:customStyle="1" w:styleId="WTDBAufzhlung">
    <w:name w:val="WTDB Aufzählung"/>
    <w:basedOn w:val="Listenabsatz"/>
    <w:qFormat/>
    <w:rsid w:val="00E85429"/>
    <w:pPr>
      <w:numPr>
        <w:numId w:val="3"/>
      </w:numPr>
      <w:ind w:left="227" w:hanging="227"/>
    </w:pPr>
  </w:style>
  <w:style w:type="paragraph" w:customStyle="1" w:styleId="WTDBZitatkusriv">
    <w:name w:val="WTDB Zitat kusriv"/>
    <w:basedOn w:val="Standard"/>
    <w:qFormat/>
    <w:rsid w:val="00F758BB"/>
    <w:pPr>
      <w:ind w:left="340" w:right="227"/>
    </w:pPr>
    <w:rPr>
      <w:i/>
      <w:iCs/>
    </w:rPr>
  </w:style>
  <w:style w:type="paragraph" w:customStyle="1" w:styleId="WTDBCeckboxen">
    <w:name w:val="WTDB Ceckboxen"/>
    <w:basedOn w:val="Standard"/>
    <w:qFormat/>
    <w:rsid w:val="003C2CE6"/>
    <w:pPr>
      <w:spacing w:line="380" w:lineRule="exact"/>
    </w:pPr>
  </w:style>
  <w:style w:type="paragraph" w:customStyle="1" w:styleId="WTDBDauerMinuten">
    <w:name w:val="WTDB Dauer Minuten"/>
    <w:basedOn w:val="WTDBArbeitsblatt11pt"/>
    <w:qFormat/>
    <w:rsid w:val="00A84886"/>
    <w:pPr>
      <w:jc w:val="center"/>
    </w:pPr>
    <w:rPr>
      <w:color w:val="FFFFFF"/>
    </w:rPr>
  </w:style>
  <w:style w:type="paragraph" w:customStyle="1" w:styleId="WTDBBulletsSchreibtipps">
    <w:name w:val="WTDB Bullets Schreibtipps"/>
    <w:basedOn w:val="Listenabsatz"/>
    <w:qFormat/>
    <w:rsid w:val="00124B5E"/>
    <w:pPr>
      <w:numPr>
        <w:numId w:val="1"/>
      </w:numPr>
      <w:spacing w:after="90" w:line="220" w:lineRule="exact"/>
      <w:ind w:left="340" w:hanging="170"/>
      <w:contextualSpacing w:val="0"/>
    </w:pPr>
    <w:rPr>
      <w:sz w:val="15"/>
      <w:szCs w:val="15"/>
    </w:rPr>
  </w:style>
  <w:style w:type="paragraph" w:customStyle="1" w:styleId="WTDBHeadlineAufzhlung22pt">
    <w:name w:val="WTDB Headline Aufzählung 22pt"/>
    <w:basedOn w:val="WTDBHeadline21pt"/>
    <w:qFormat/>
    <w:rsid w:val="00AA6AE8"/>
    <w:pPr>
      <w:numPr>
        <w:numId w:val="2"/>
      </w:numPr>
    </w:pPr>
    <w:rPr>
      <w:sz w:val="42"/>
    </w:rPr>
  </w:style>
  <w:style w:type="paragraph" w:customStyle="1" w:styleId="WTDBSchreiblinien">
    <w:name w:val="WTDB Schreiblinien"/>
    <w:qFormat/>
    <w:rsid w:val="004B0491"/>
    <w:pPr>
      <w:spacing w:after="20" w:line="340" w:lineRule="exact"/>
    </w:pPr>
    <w:rPr>
      <w:rFonts w:ascii="Century Gothic" w:hAnsi="Century Gothic" w:cs="Poppins"/>
      <w:b/>
      <w:bCs/>
      <w:color w:val="B68AEF"/>
      <w:sz w:val="26"/>
      <w:szCs w:val="22"/>
      <w:lang w:eastAsia="en-US"/>
    </w:rPr>
  </w:style>
  <w:style w:type="paragraph" w:customStyle="1" w:styleId="WTDBWortboxtext">
    <w:name w:val="WTDB Wortboxtext"/>
    <w:basedOn w:val="WTDBArbeitsblatt11pt"/>
    <w:qFormat/>
    <w:rsid w:val="00941CEA"/>
    <w:pPr>
      <w:spacing w:line="240" w:lineRule="exact"/>
      <w:jc w:val="center"/>
    </w:pPr>
    <w:rPr>
      <w:sz w:val="18"/>
      <w:szCs w:val="18"/>
    </w:rPr>
  </w:style>
  <w:style w:type="paragraph" w:customStyle="1" w:styleId="WTDBAufzhlungabc">
    <w:name w:val="WTDB Aufzählung abc"/>
    <w:basedOn w:val="WTDBAufzhlung"/>
    <w:qFormat/>
    <w:rsid w:val="004B0491"/>
    <w:pPr>
      <w:numPr>
        <w:numId w:val="4"/>
      </w:numPr>
      <w:spacing w:before="60" w:after="60"/>
      <w:ind w:left="227" w:hanging="227"/>
    </w:pPr>
  </w:style>
  <w:style w:type="character" w:customStyle="1" w:styleId="WTDBSchreiblinie">
    <w:name w:val="WTDB Schreiblinie"/>
    <w:uiPriority w:val="1"/>
    <w:qFormat/>
    <w:rsid w:val="004B0491"/>
    <w:rPr>
      <w:bCs/>
      <w:color w:val="B68AEF"/>
      <w:sz w:val="24"/>
      <w:szCs w:val="24"/>
    </w:rPr>
  </w:style>
  <w:style w:type="paragraph" w:customStyle="1" w:styleId="WTDBLckentext">
    <w:name w:val="WTDB Lückentext"/>
    <w:basedOn w:val="Standard"/>
    <w:qFormat/>
    <w:rsid w:val="00424C10"/>
    <w:pPr>
      <w:spacing w:after="140"/>
    </w:pPr>
  </w:style>
  <w:style w:type="paragraph" w:customStyle="1" w:styleId="WTDBAufzhlung1">
    <w:name w:val="WTDB Aufzählung 1."/>
    <w:basedOn w:val="WTDBAufzhlung"/>
    <w:qFormat/>
    <w:rsid w:val="003A2879"/>
    <w:pPr>
      <w:numPr>
        <w:numId w:val="5"/>
      </w:numPr>
    </w:pPr>
    <w:rPr>
      <w:b/>
    </w:rPr>
  </w:style>
  <w:style w:type="character" w:customStyle="1" w:styleId="WTDBNumerierungfarbiggro">
    <w:name w:val="WTDB Numerierung farbig groß"/>
    <w:uiPriority w:val="1"/>
    <w:qFormat/>
    <w:rsid w:val="00A84886"/>
    <w:rPr>
      <w:rFonts w:ascii="Arial" w:hAnsi="Arial"/>
      <w:b/>
      <w:bCs/>
      <w:i w:val="0"/>
      <w:color w:val="ED254E"/>
      <w:sz w:val="26"/>
      <w:szCs w:val="28"/>
    </w:rPr>
  </w:style>
  <w:style w:type="paragraph" w:customStyle="1" w:styleId="1Funoten">
    <w:name w:val="1) Fußnoten"/>
    <w:basedOn w:val="WTDBAufzhlung"/>
    <w:qFormat/>
    <w:rsid w:val="0093025B"/>
    <w:pPr>
      <w:spacing w:line="180" w:lineRule="exact"/>
      <w:ind w:left="170" w:hanging="170"/>
    </w:pPr>
    <w:rPr>
      <w:i/>
      <w:sz w:val="12"/>
      <w:szCs w:val="12"/>
    </w:rPr>
  </w:style>
  <w:style w:type="paragraph" w:customStyle="1" w:styleId="WTDBDDR-Text">
    <w:name w:val="WTDB DDR-Text"/>
    <w:basedOn w:val="Standard"/>
    <w:qFormat/>
    <w:rsid w:val="00864EC9"/>
    <w:pPr>
      <w:spacing w:after="100" w:line="200" w:lineRule="exact"/>
    </w:pPr>
    <w:rPr>
      <w:i/>
      <w:sz w:val="16"/>
    </w:rPr>
  </w:style>
  <w:style w:type="paragraph" w:customStyle="1" w:styleId="WTDBAufgabe8">
    <w:name w:val="WTDB Aufgabe 8"/>
    <w:aliases w:val="5 Schwarz"/>
    <w:basedOn w:val="Standard"/>
    <w:qFormat/>
    <w:rsid w:val="003A2879"/>
    <w:pPr>
      <w:spacing w:after="40"/>
    </w:pPr>
    <w:rPr>
      <w:b/>
      <w:bCs/>
      <w:color w:val="000000" w:themeColor="text1"/>
    </w:rPr>
  </w:style>
  <w:style w:type="paragraph" w:customStyle="1" w:styleId="WTDBfettfarbig">
    <w:name w:val="WTDB fett farbig"/>
    <w:basedOn w:val="Standard"/>
    <w:link w:val="WTDBfettfarbigZchn"/>
    <w:qFormat/>
    <w:rsid w:val="00A84886"/>
    <w:rPr>
      <w:b/>
      <w:bCs/>
      <w:color w:val="ED254E"/>
    </w:rPr>
  </w:style>
  <w:style w:type="character" w:customStyle="1" w:styleId="WTDBfettfarbigZchn">
    <w:name w:val="WTDB fett farbig Zchn"/>
    <w:basedOn w:val="Absatz-Standardschriftart"/>
    <w:link w:val="WTDBfettfarbig"/>
    <w:rsid w:val="00A84886"/>
    <w:rPr>
      <w:rFonts w:ascii="Georgia" w:hAnsi="Georgia" w:cs="Times New Roman (Textkörper CS)"/>
      <w:b/>
      <w:bCs/>
      <w:color w:val="ED254E"/>
      <w:spacing w:val="4"/>
      <w:sz w:val="17"/>
      <w:szCs w:val="18"/>
      <w:lang w:eastAsia="en-US"/>
    </w:rPr>
  </w:style>
  <w:style w:type="character" w:styleId="Hyperlink">
    <w:name w:val="Hyperlink"/>
    <w:basedOn w:val="Absatz-Standardschriftart"/>
    <w:uiPriority w:val="99"/>
    <w:unhideWhenUsed/>
    <w:rsid w:val="00864EC9"/>
    <w:rPr>
      <w:color w:val="0563C1" w:themeColor="hyperlink"/>
      <w:u w:val="single"/>
    </w:rPr>
  </w:style>
  <w:style w:type="character" w:styleId="NichtaufgelsteErwhnung">
    <w:name w:val="Unresolved Mention"/>
    <w:basedOn w:val="Absatz-Standardschriftart"/>
    <w:uiPriority w:val="99"/>
    <w:semiHidden/>
    <w:unhideWhenUsed/>
    <w:rsid w:val="00864EC9"/>
    <w:rPr>
      <w:color w:val="605E5C"/>
      <w:shd w:val="clear" w:color="auto" w:fill="E1DFDD"/>
    </w:rPr>
  </w:style>
  <w:style w:type="paragraph" w:customStyle="1" w:styleId="WTDBAufzhlung10">
    <w:name w:val="WTDB Aufzählung 1]"/>
    <w:basedOn w:val="WTDBAufzhlung"/>
    <w:qFormat/>
    <w:rsid w:val="003A2879"/>
    <w:pPr>
      <w:numPr>
        <w:numId w:val="11"/>
      </w:numPr>
    </w:pPr>
    <w:rPr>
      <w:b/>
    </w:rPr>
  </w:style>
  <w:style w:type="paragraph" w:customStyle="1" w:styleId="WTDBSuhead12pt">
    <w:name w:val="WTDB Suhead 12pt"/>
    <w:basedOn w:val="WTDBfettfarbig"/>
    <w:qFormat/>
    <w:rsid w:val="00B54ACB"/>
    <w:pPr>
      <w:spacing w:line="280" w:lineRule="exact"/>
    </w:pPr>
    <w:rPr>
      <w:rFonts w:ascii="Book Antiqua" w:hAnsi="Book Antiqua"/>
      <w:sz w:val="23"/>
      <w:szCs w:val="24"/>
    </w:rPr>
  </w:style>
  <w:style w:type="numbering" w:customStyle="1" w:styleId="AktuelleListe1">
    <w:name w:val="Aktuelle Liste1"/>
    <w:uiPriority w:val="99"/>
    <w:rsid w:val="00864EC9"/>
    <w:pPr>
      <w:numPr>
        <w:numId w:val="10"/>
      </w:numPr>
    </w:pPr>
  </w:style>
  <w:style w:type="paragraph" w:customStyle="1" w:styleId="WTDBCheckmarks">
    <w:name w:val="WTDB Checkmarks"/>
    <w:basedOn w:val="WTDBBulletsSchreibtipps"/>
    <w:qFormat/>
    <w:rsid w:val="00124B5E"/>
    <w:pPr>
      <w:numPr>
        <w:numId w:val="16"/>
      </w:numPr>
      <w:spacing w:after="120" w:line="230" w:lineRule="exact"/>
      <w:ind w:left="227" w:hanging="227"/>
    </w:pPr>
  </w:style>
  <w:style w:type="numbering" w:customStyle="1" w:styleId="AktuelleListe2">
    <w:name w:val="Aktuelle Liste2"/>
    <w:uiPriority w:val="99"/>
    <w:rsid w:val="00B54ACB"/>
    <w:pPr>
      <w:numPr>
        <w:numId w:val="12"/>
      </w:numPr>
    </w:pPr>
  </w:style>
  <w:style w:type="numbering" w:customStyle="1" w:styleId="AktuelleListe3">
    <w:name w:val="Aktuelle Liste3"/>
    <w:uiPriority w:val="99"/>
    <w:rsid w:val="00B54ACB"/>
    <w:pPr>
      <w:numPr>
        <w:numId w:val="13"/>
      </w:numPr>
    </w:pPr>
  </w:style>
  <w:style w:type="numbering" w:customStyle="1" w:styleId="AktuelleListe4">
    <w:name w:val="Aktuelle Liste4"/>
    <w:uiPriority w:val="99"/>
    <w:rsid w:val="00B54ACB"/>
    <w:pPr>
      <w:numPr>
        <w:numId w:val="14"/>
      </w:numPr>
    </w:pPr>
  </w:style>
  <w:style w:type="numbering" w:customStyle="1" w:styleId="AktuelleListe5">
    <w:name w:val="Aktuelle Liste5"/>
    <w:uiPriority w:val="99"/>
    <w:rsid w:val="00B54ACB"/>
    <w:pPr>
      <w:numPr>
        <w:numId w:val="15"/>
      </w:numPr>
    </w:pPr>
  </w:style>
  <w:style w:type="numbering" w:customStyle="1" w:styleId="AktuelleListe6">
    <w:name w:val="Aktuelle Liste6"/>
    <w:uiPriority w:val="99"/>
    <w:rsid w:val="00B54ACB"/>
    <w:pPr>
      <w:numPr>
        <w:numId w:val="17"/>
      </w:numPr>
    </w:pPr>
  </w:style>
  <w:style w:type="numbering" w:customStyle="1" w:styleId="AktuelleListe7">
    <w:name w:val="Aktuelle Liste7"/>
    <w:uiPriority w:val="99"/>
    <w:rsid w:val="00B54ACB"/>
    <w:pPr>
      <w:numPr>
        <w:numId w:val="18"/>
      </w:numPr>
    </w:pPr>
  </w:style>
  <w:style w:type="numbering" w:customStyle="1" w:styleId="AktuelleListe8">
    <w:name w:val="Aktuelle Liste8"/>
    <w:uiPriority w:val="99"/>
    <w:rsid w:val="00B54ACB"/>
    <w:pPr>
      <w:numPr>
        <w:numId w:val="19"/>
      </w:numPr>
    </w:pPr>
  </w:style>
  <w:style w:type="paragraph" w:customStyle="1" w:styleId="WTDBTabellenfrage">
    <w:name w:val="WTDB Tabellenfrage"/>
    <w:basedOn w:val="Standard"/>
    <w:qFormat/>
    <w:rsid w:val="00AA6AE8"/>
    <w:rPr>
      <w:b/>
      <w:bCs/>
      <w:color w:val="ED254E"/>
    </w:rPr>
  </w:style>
  <w:style w:type="paragraph" w:customStyle="1" w:styleId="WTDBBulletsnormal">
    <w:name w:val="WTDB Bullets normal"/>
    <w:basedOn w:val="WTDBBulletsSchreibtipps"/>
    <w:qFormat/>
    <w:rsid w:val="00124B5E"/>
    <w:pPr>
      <w:spacing w:after="0" w:line="250" w:lineRule="exact"/>
      <w:ind w:left="170"/>
    </w:pPr>
    <w:rPr>
      <w:sz w:val="17"/>
      <w:szCs w:val="17"/>
    </w:rPr>
  </w:style>
  <w:style w:type="character" w:customStyle="1" w:styleId="rot">
    <w:name w:val="rot"/>
    <w:basedOn w:val="Absatz-Standardschriftart"/>
    <w:uiPriority w:val="1"/>
    <w:qFormat/>
    <w:rsid w:val="00083308"/>
    <w:rPr>
      <w:rFonts w:ascii="Arial" w:hAnsi="Arial" w:cs="Arial"/>
      <w:b/>
      <w:bCs/>
      <w:i w:val="0"/>
      <w:noProof/>
      <w:color w:val="FFFFFF" w:themeColor="background1"/>
      <w:bdr w:val="none" w:sz="0" w:space="0" w:color="auto"/>
      <w:shd w:val="clear" w:color="auto" w:fill="ED254E"/>
    </w:rPr>
  </w:style>
  <w:style w:type="character" w:customStyle="1" w:styleId="grn">
    <w:name w:val="grün"/>
    <w:basedOn w:val="rot"/>
    <w:uiPriority w:val="1"/>
    <w:qFormat/>
    <w:rsid w:val="00723A38"/>
    <w:rPr>
      <w:rFonts w:ascii="Arial" w:hAnsi="Arial" w:cs="Arial"/>
      <w:b/>
      <w:bCs/>
      <w:i w:val="0"/>
      <w:noProof/>
      <w:color w:val="000000" w:themeColor="text1"/>
      <w:bdr w:val="none" w:sz="0" w:space="0" w:color="auto"/>
      <w:shd w:val="clear" w:color="auto" w:fill="CDF700"/>
    </w:rPr>
  </w:style>
  <w:style w:type="character" w:customStyle="1" w:styleId="blau">
    <w:name w:val="blau"/>
    <w:basedOn w:val="grn"/>
    <w:uiPriority w:val="1"/>
    <w:qFormat/>
    <w:rsid w:val="00083308"/>
    <w:rPr>
      <w:rFonts w:ascii="Arial" w:hAnsi="Arial" w:cs="Arial"/>
      <w:b/>
      <w:bCs/>
      <w:i w:val="0"/>
      <w:noProof/>
      <w:color w:val="000000" w:themeColor="text1"/>
      <w:bdr w:val="none" w:sz="0" w:space="0" w:color="auto"/>
      <w:shd w:val="clear" w:color="auto" w:fill="00E0FF"/>
    </w:rPr>
  </w:style>
  <w:style w:type="character" w:customStyle="1" w:styleId="WTDB2024Aufgabefett">
    <w:name w:val="WTDB 2024 Aufgabe fett"/>
    <w:uiPriority w:val="99"/>
    <w:rsid w:val="000D74D7"/>
    <w:rPr>
      <w:rFonts w:ascii="Roboto" w:hAnsi="Roboto" w:cs="Roboto"/>
      <w:b/>
      <w:bCs/>
      <w:sz w:val="18"/>
      <w:szCs w:val="18"/>
    </w:rPr>
  </w:style>
  <w:style w:type="character" w:customStyle="1" w:styleId="WTDBrot11pt">
    <w:name w:val="WTDB rot 11 pt"/>
    <w:basedOn w:val="Absatz-Standardschriftart"/>
    <w:uiPriority w:val="1"/>
    <w:qFormat/>
    <w:rsid w:val="000D74D7"/>
    <w:rPr>
      <w:rFonts w:ascii="Arial" w:hAnsi="Arial"/>
      <w:b/>
      <w:color w:val="ED254E"/>
      <w:sz w:val="22"/>
      <w:szCs w:val="20"/>
      <w:lang w:eastAsia="de-DE"/>
    </w:rPr>
  </w:style>
  <w:style w:type="character" w:customStyle="1" w:styleId="WTDBrot10ptneu">
    <w:name w:val="WTDB rot 10 pt neu"/>
    <w:basedOn w:val="Absatz-Standardschriftart"/>
    <w:uiPriority w:val="1"/>
    <w:qFormat/>
    <w:rsid w:val="000D74D7"/>
    <w:rPr>
      <w:lang w:eastAsia="de-DE"/>
    </w:rPr>
  </w:style>
  <w:style w:type="paragraph" w:customStyle="1" w:styleId="WTDBSchreibschrift">
    <w:name w:val="WTDB Schreibschrift"/>
    <w:basedOn w:val="Standard"/>
    <w:qFormat/>
    <w:rsid w:val="003A2879"/>
    <w:rPr>
      <w:rFonts w:ascii="Comic Sans MS" w:hAnsi="Comic Sans MS"/>
      <w:color w:val="002060"/>
      <w:sz w:val="24"/>
      <w:szCs w:val="24"/>
    </w:rPr>
  </w:style>
  <w:style w:type="numbering" w:customStyle="1" w:styleId="AktuelleListe9">
    <w:name w:val="Aktuelle Liste9"/>
    <w:uiPriority w:val="99"/>
    <w:rsid w:val="003A2879"/>
    <w:pPr>
      <w:numPr>
        <w:numId w:val="20"/>
      </w:numPr>
    </w:pPr>
  </w:style>
  <w:style w:type="numbering" w:customStyle="1" w:styleId="AktuelleListe10">
    <w:name w:val="Aktuelle Liste10"/>
    <w:uiPriority w:val="99"/>
    <w:rsid w:val="003A2879"/>
    <w:pPr>
      <w:numPr>
        <w:numId w:val="22"/>
      </w:numPr>
    </w:pPr>
  </w:style>
  <w:style w:type="numbering" w:customStyle="1" w:styleId="AktuelleListe11">
    <w:name w:val="Aktuelle Liste11"/>
    <w:uiPriority w:val="99"/>
    <w:rsid w:val="003A2879"/>
    <w:pPr>
      <w:numPr>
        <w:numId w:val="23"/>
      </w:numPr>
    </w:pPr>
  </w:style>
  <w:style w:type="paragraph" w:customStyle="1" w:styleId="WTDB2024Lckentextrot">
    <w:name w:val="WTDB 2024 Lückentext rot"/>
    <w:basedOn w:val="WTDBArbeitsblatt11pt"/>
    <w:qFormat/>
    <w:rsid w:val="00723A38"/>
    <w:pPr>
      <w:spacing w:line="360" w:lineRule="exact"/>
    </w:pPr>
  </w:style>
  <w:style w:type="paragraph" w:customStyle="1" w:styleId="WTDB2024Aufgabenstellung">
    <w:name w:val="WTDB 2024 Aufgabenstellung"/>
    <w:basedOn w:val="Standard"/>
    <w:qFormat/>
    <w:rsid w:val="00723A38"/>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258170">
      <w:bodyDiv w:val="1"/>
      <w:marLeft w:val="0"/>
      <w:marRight w:val="0"/>
      <w:marTop w:val="0"/>
      <w:marBottom w:val="0"/>
      <w:divBdr>
        <w:top w:val="none" w:sz="0" w:space="0" w:color="auto"/>
        <w:left w:val="none" w:sz="0" w:space="0" w:color="auto"/>
        <w:bottom w:val="none" w:sz="0" w:space="0" w:color="auto"/>
        <w:right w:val="none" w:sz="0" w:space="0" w:color="auto"/>
      </w:divBdr>
    </w:div>
    <w:div w:id="969093599">
      <w:bodyDiv w:val="1"/>
      <w:marLeft w:val="0"/>
      <w:marRight w:val="0"/>
      <w:marTop w:val="0"/>
      <w:marBottom w:val="0"/>
      <w:divBdr>
        <w:top w:val="none" w:sz="0" w:space="0" w:color="auto"/>
        <w:left w:val="none" w:sz="0" w:space="0" w:color="auto"/>
        <w:bottom w:val="none" w:sz="0" w:space="0" w:color="auto"/>
        <w:right w:val="none" w:sz="0" w:space="0" w:color="auto"/>
      </w:divBdr>
    </w:div>
    <w:div w:id="1368598764">
      <w:bodyDiv w:val="1"/>
      <w:marLeft w:val="0"/>
      <w:marRight w:val="0"/>
      <w:marTop w:val="0"/>
      <w:marBottom w:val="0"/>
      <w:divBdr>
        <w:top w:val="none" w:sz="0" w:space="0" w:color="auto"/>
        <w:left w:val="none" w:sz="0" w:space="0" w:color="auto"/>
        <w:bottom w:val="none" w:sz="0" w:space="0" w:color="auto"/>
        <w:right w:val="none" w:sz="0" w:space="0" w:color="auto"/>
      </w:divBdr>
    </w:div>
    <w:div w:id="142109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60.png"/><Relationship Id="rId68" Type="http://schemas.openxmlformats.org/officeDocument/2006/relationships/image" Target="media/image65.svg"/><Relationship Id="rId76" Type="http://schemas.openxmlformats.org/officeDocument/2006/relationships/image" Target="media/image73.svg"/><Relationship Id="rId7" Type="http://schemas.openxmlformats.org/officeDocument/2006/relationships/webSettings" Target="webSettings.xml"/><Relationship Id="rId71" Type="http://schemas.openxmlformats.org/officeDocument/2006/relationships/image" Target="media/image68.png"/><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image" Target="media/image20.sv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svg"/><Relationship Id="rId58" Type="http://schemas.openxmlformats.org/officeDocument/2006/relationships/image" Target="media/image49.svg"/><Relationship Id="rId66" Type="http://schemas.openxmlformats.org/officeDocument/2006/relationships/image" Target="media/image63.svg"/><Relationship Id="rId74" Type="http://schemas.openxmlformats.org/officeDocument/2006/relationships/image" Target="media/image71.svg"/><Relationship Id="rId79" Type="http://schemas.openxmlformats.org/officeDocument/2006/relationships/image" Target="media/image76.svg"/><Relationship Id="rId5" Type="http://schemas.openxmlformats.org/officeDocument/2006/relationships/styles" Target="styles.xml"/><Relationship Id="rId61" Type="http://schemas.openxmlformats.org/officeDocument/2006/relationships/image" Target="media/image58.pn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svg"/><Relationship Id="rId44" Type="http://schemas.openxmlformats.org/officeDocument/2006/relationships/image" Target="media/image35.svg"/><Relationship Id="rId52" Type="http://schemas.openxmlformats.org/officeDocument/2006/relationships/image" Target="media/image43.png"/><Relationship Id="rId60" Type="http://schemas.openxmlformats.org/officeDocument/2006/relationships/footer" Target="footer1.xml"/><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svg"/><Relationship Id="rId56" Type="http://schemas.openxmlformats.org/officeDocument/2006/relationships/image" Target="media/image47.svg"/><Relationship Id="rId64" Type="http://schemas.openxmlformats.org/officeDocument/2006/relationships/image" Target="media/image61.sv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9.svg"/><Relationship Id="rId80" Type="http://schemas.openxmlformats.org/officeDocument/2006/relationships/image" Target="media/image77.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svg"/><Relationship Id="rId46" Type="http://schemas.openxmlformats.org/officeDocument/2006/relationships/image" Target="media/image37.svg"/><Relationship Id="rId59" Type="http://schemas.openxmlformats.org/officeDocument/2006/relationships/header" Target="header1.xml"/><Relationship Id="rId67" Type="http://schemas.openxmlformats.org/officeDocument/2006/relationships/image" Target="media/image64.png"/><Relationship Id="rId20" Type="http://schemas.openxmlformats.org/officeDocument/2006/relationships/image" Target="media/image11.png"/><Relationship Id="rId41" Type="http://schemas.openxmlformats.org/officeDocument/2006/relationships/image" Target="media/image32.svg"/><Relationship Id="rId54" Type="http://schemas.openxmlformats.org/officeDocument/2006/relationships/image" Target="media/image45.png"/><Relationship Id="rId62" Type="http://schemas.openxmlformats.org/officeDocument/2006/relationships/image" Target="media/image59.svg"/><Relationship Id="rId70" Type="http://schemas.openxmlformats.org/officeDocument/2006/relationships/image" Target="media/image67.svg"/><Relationship Id="rId75" Type="http://schemas.openxmlformats.org/officeDocument/2006/relationships/image" Target="media/image7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svg"/><Relationship Id="rId49" Type="http://schemas.openxmlformats.org/officeDocument/2006/relationships/image" Target="media/image40.png"/><Relationship Id="rId57" Type="http://schemas.openxmlformats.org/officeDocument/2006/relationships/image" Target="media/image48.png"/></Relationships>
</file>

<file path=word/_rels/footer1.xml.rels><?xml version="1.0" encoding="UTF-8" standalone="yes"?>
<Relationships xmlns="http://schemas.openxmlformats.org/package/2006/relationships"><Relationship Id="rId2" Type="http://schemas.openxmlformats.org/officeDocument/2006/relationships/image" Target="media/image57.svg"/><Relationship Id="rId1" Type="http://schemas.openxmlformats.org/officeDocument/2006/relationships/image" Target="media/image56.png"/></Relationships>
</file>

<file path=word/_rels/header1.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svg"/><Relationship Id="rId1" Type="http://schemas.openxmlformats.org/officeDocument/2006/relationships/image" Target="media/image50.png"/><Relationship Id="rId6" Type="http://schemas.openxmlformats.org/officeDocument/2006/relationships/image" Target="media/image55.svg"/><Relationship Id="rId5" Type="http://schemas.openxmlformats.org/officeDocument/2006/relationships/image" Target="media/image54.png"/><Relationship Id="rId4" Type="http://schemas.openxmlformats.org/officeDocument/2006/relationships/image" Target="media/image5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eich\MVB%20GmbH\BOEV-KMK-Lesefoerderung%20-%20Welttag%20des%20Buches\Welttag%20des%20Buches%202024\Web%20&amp;%20Datenbank\Downloads\Unterrichtsmaterial\SL_WTB_2024_Unterrichtsmaterial_Word.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9590873D1A07E4AA35C3342EED0A586" ma:contentTypeVersion="18" ma:contentTypeDescription="Ein neues Dokument erstellen." ma:contentTypeScope="" ma:versionID="7b72fc2a80692c3f525b42e1aca09bba">
  <xsd:schema xmlns:xsd="http://www.w3.org/2001/XMLSchema" xmlns:xs="http://www.w3.org/2001/XMLSchema" xmlns:p="http://schemas.microsoft.com/office/2006/metadata/properties" xmlns:ns2="1acdd749-fe34-4913-9b13-2b1d62c4807f" xmlns:ns3="72314ad9-e0cd-46c3-b968-c4f04576383e" targetNamespace="http://schemas.microsoft.com/office/2006/metadata/properties" ma:root="true" ma:fieldsID="8ea300ec288ecca808259e648cb7f7b0" ns2:_="" ns3:_="">
    <xsd:import namespace="1acdd749-fe34-4913-9b13-2b1d62c4807f"/>
    <xsd:import namespace="72314ad9-e0cd-46c3-b968-c4f0457638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dd749-fe34-4913-9b13-2b1d62c48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2f79aa0-0175-4f3e-8322-90bddd37a5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314ad9-e0cd-46c3-b968-c4f04576383e"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4f6638c-e93b-488e-a0be-3d9fd3e24dfb}" ma:internalName="TaxCatchAll" ma:showField="CatchAllData" ma:web="72314ad9-e0cd-46c3-b968-c4f0457638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4F0EE-03F0-4CAE-9ED3-46ED4E993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dd749-fe34-4913-9b13-2b1d62c4807f"/>
    <ds:schemaRef ds:uri="72314ad9-e0cd-46c3-b968-c4f045763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8CA4B4-F64D-4E03-8465-6DD520BF6B1A}">
  <ds:schemaRefs>
    <ds:schemaRef ds:uri="http://schemas.microsoft.com/sharepoint/v3/contenttype/forms"/>
  </ds:schemaRefs>
</ds:datastoreItem>
</file>

<file path=customXml/itemProps3.xml><?xml version="1.0" encoding="utf-8"?>
<ds:datastoreItem xmlns:ds="http://schemas.openxmlformats.org/officeDocument/2006/customXml" ds:itemID="{8A1AB034-FE0A-FC4E-928F-50612E4CA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SL_WTB_2024_Unterrichtsmaterial_Word.dotx</Template>
  <TotalTime>0</TotalTime>
  <Pages>9</Pages>
  <Words>1716</Words>
  <Characters>10812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WTDB Arbeitsblätter 2023</vt:lpstr>
    </vt:vector>
  </TitlesOfParts>
  <Manager>Sabrina Holitzner</Manager>
  <Company>Stiftung Lesen</Company>
  <LinksUpToDate>false</LinksUpToDate>
  <CharactersWithSpaces>12503</CharactersWithSpaces>
  <SharedDoc>false</SharedDoc>
  <HyperlinkBase>www.stiftunglesen.de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WTDB Arbeitsblätter 2024</dc:title>
  <dc:subject/>
  <dc:creator>Reich, Lena</dc:creator>
  <cp:keywords>Word editierbar – Welttag des Buches 2024</cp:keywords>
  <dc:description/>
  <cp:lastModifiedBy>Reich, Lena</cp:lastModifiedBy>
  <cp:revision>1</cp:revision>
  <cp:lastPrinted>2024-03-22T15:36:00Z</cp:lastPrinted>
  <dcterms:created xsi:type="dcterms:W3CDTF">2024-03-27T11:49:00Z</dcterms:created>
  <dcterms:modified xsi:type="dcterms:W3CDTF">2024-03-27T11:50:00Z</dcterms:modified>
  <cp:category/>
</cp:coreProperties>
</file>