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382EBA" w14:textId="77777777" w:rsidR="00A709F8" w:rsidRDefault="00E06403" w:rsidP="00A709F8">
      <w:pPr>
        <w:pStyle w:val="WTDBArbeitsblatt11pt"/>
      </w:pPr>
      <w:r w:rsidRPr="00E7641A">
        <w:rPr>
          <w:b w:val="0"/>
          <w:bCs w:val="0"/>
        </w:rPr>
        <w:drawing>
          <wp:anchor distT="0" distB="1905" distL="114300" distR="114935" simplePos="0" relativeHeight="251961344" behindDoc="0" locked="0" layoutInCell="1" allowOverlap="1" wp14:anchorId="480D1283" wp14:editId="388C0FC5">
            <wp:simplePos x="0" y="0"/>
            <wp:positionH relativeFrom="column">
              <wp:posOffset>3236644</wp:posOffset>
            </wp:positionH>
            <wp:positionV relativeFrom="paragraph">
              <wp:posOffset>-34156</wp:posOffset>
            </wp:positionV>
            <wp:extent cx="599079" cy="678956"/>
            <wp:effectExtent l="50800" t="0" r="10795" b="0"/>
            <wp:wrapNone/>
            <wp:docPr id="8" name="Grafik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1246852">
                      <a:off x="0" y="0"/>
                      <a:ext cx="599079" cy="678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E8D">
        <w:drawing>
          <wp:anchor distT="0" distB="0" distL="114300" distR="114300" simplePos="0" relativeHeight="252819456" behindDoc="0" locked="0" layoutInCell="1" allowOverlap="1" wp14:anchorId="7045CCC8" wp14:editId="40CE1B27">
            <wp:simplePos x="0" y="0"/>
            <wp:positionH relativeFrom="column">
              <wp:posOffset>-349885</wp:posOffset>
            </wp:positionH>
            <wp:positionV relativeFrom="paragraph">
              <wp:posOffset>-852805</wp:posOffset>
            </wp:positionV>
            <wp:extent cx="2908300" cy="600125"/>
            <wp:effectExtent l="0" t="0" r="0" b="0"/>
            <wp:wrapNone/>
            <wp:docPr id="1444630906" name="Grafik 1444630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Grafik 63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6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9F8" w:rsidRPr="00136001">
        <w:t>Arbeitsblatt</w:t>
      </w:r>
      <w:r w:rsidR="00A709F8" w:rsidRPr="0065368A">
        <w:t xml:space="preserve"> </w:t>
      </w:r>
      <w:r>
        <w:t>1</w:t>
      </w:r>
    </w:p>
    <w:p w14:paraId="756556C1" w14:textId="77777777" w:rsidR="00A709F8" w:rsidRDefault="00A709F8" w:rsidP="00A709F8">
      <w:pPr>
        <w:pStyle w:val="WTDBHeadline21pt"/>
        <w:rPr>
          <w:noProof/>
        </w:rPr>
      </w:pPr>
      <w:r>
        <w:rPr>
          <w:noProof/>
        </w:rPr>
        <w:t>Suchsel</w:t>
      </w:r>
    </w:p>
    <w:tbl>
      <w:tblPr>
        <w:tblStyle w:val="Tabellenraster"/>
        <w:tblW w:w="87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5"/>
        <w:gridCol w:w="279"/>
        <w:gridCol w:w="390"/>
        <w:gridCol w:w="391"/>
        <w:gridCol w:w="390"/>
        <w:gridCol w:w="391"/>
        <w:gridCol w:w="390"/>
        <w:gridCol w:w="391"/>
        <w:gridCol w:w="390"/>
        <w:gridCol w:w="391"/>
        <w:gridCol w:w="390"/>
        <w:gridCol w:w="391"/>
      </w:tblGrid>
      <w:tr w:rsidR="00E06403" w14:paraId="27EBCBFE" w14:textId="77777777" w:rsidTr="00547D14">
        <w:trPr>
          <w:trHeight w:hRule="exact" w:val="369"/>
        </w:trPr>
        <w:tc>
          <w:tcPr>
            <w:tcW w:w="4605" w:type="dxa"/>
            <w:vMerge w:val="restart"/>
            <w:tcMar>
              <w:left w:w="0" w:type="dxa"/>
              <w:right w:w="0" w:type="dxa"/>
            </w:tcMar>
          </w:tcPr>
          <w:p w14:paraId="4BBE2B5D" w14:textId="77777777" w:rsidR="00E06403" w:rsidRDefault="00E06403" w:rsidP="00B047DF">
            <w:pPr>
              <w:pStyle w:val="WTDB2024Aufgabenstellung"/>
            </w:pPr>
            <w:r w:rsidRPr="00E7641A">
              <w:rPr>
                <w:bCs/>
              </w:rPr>
              <w:drawing>
                <wp:anchor distT="0" distB="1905" distL="114300" distR="114935" simplePos="0" relativeHeight="252823552" behindDoc="0" locked="0" layoutInCell="1" allowOverlap="1" wp14:anchorId="3DF482CE" wp14:editId="684AF84B">
                  <wp:simplePos x="0" y="0"/>
                  <wp:positionH relativeFrom="column">
                    <wp:posOffset>2449867</wp:posOffset>
                  </wp:positionH>
                  <wp:positionV relativeFrom="paragraph">
                    <wp:posOffset>62694</wp:posOffset>
                  </wp:positionV>
                  <wp:extent cx="457200" cy="442569"/>
                  <wp:effectExtent l="0" t="0" r="0" b="2540"/>
                  <wp:wrapNone/>
                  <wp:docPr id="480611323" name="Grafik 4806113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8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42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Finde mindestens fünf Wörter, die zur</w:t>
            </w:r>
          </w:p>
          <w:p w14:paraId="5992755C" w14:textId="77777777" w:rsidR="00E06403" w:rsidRDefault="00E06403" w:rsidP="00B047DF">
            <w:pPr>
              <w:pStyle w:val="WTDB2024Aufgabenstellung"/>
            </w:pPr>
            <w:r>
              <w:t>Geschichte passen. Kreise sie ein. Schreibe</w:t>
            </w:r>
          </w:p>
          <w:p w14:paraId="62AD3DCF" w14:textId="77777777" w:rsidR="00E06403" w:rsidRDefault="00E06403" w:rsidP="00B047DF">
            <w:pPr>
              <w:pStyle w:val="WTDB2024Aufgabenstellung"/>
              <w:rPr>
                <w:rStyle w:val="WTDBNumerierungfarbiggro"/>
              </w:rPr>
            </w:pPr>
            <w:r>
              <w:t>zu drei Wörtern jeweils einen Satz.</w:t>
            </w:r>
            <w:r w:rsidRPr="00E7641A">
              <w:rPr>
                <w:bCs/>
              </w:rPr>
              <w:t xml:space="preserve"> </w:t>
            </w:r>
            <w:r w:rsidR="00547D14">
              <w:rPr>
                <w:bCs/>
              </w:rPr>
              <w:br/>
            </w:r>
          </w:p>
          <w:p w14:paraId="2B2923EA" w14:textId="77777777" w:rsidR="00E06403" w:rsidRPr="00547D14" w:rsidRDefault="00E06403" w:rsidP="00547D14">
            <w:pPr>
              <w:pStyle w:val="WTDBAufzhlung1"/>
              <w:rPr>
                <w:rStyle w:val="WTDBSchreiblinie"/>
                <w:b w:val="0"/>
                <w:bCs w:val="0"/>
              </w:rPr>
            </w:pPr>
            <w:r w:rsidRPr="00547D14">
              <w:rPr>
                <w:rStyle w:val="WTDBSchreiblinie"/>
              </w:rPr>
              <w:t>__________</w:t>
            </w:r>
            <w:r w:rsidR="00547D14" w:rsidRPr="00547D14">
              <w:rPr>
                <w:rStyle w:val="WTDBSchreiblinie"/>
              </w:rPr>
              <w:t>_</w:t>
            </w:r>
            <w:r w:rsidRPr="00547D14">
              <w:rPr>
                <w:rStyle w:val="WTDBSchreiblinie"/>
              </w:rPr>
              <w:t>______________</w:t>
            </w:r>
            <w:r w:rsidR="00547D14">
              <w:rPr>
                <w:rStyle w:val="WTDBSchreiblinie"/>
              </w:rPr>
              <w:t>___</w:t>
            </w:r>
            <w:r w:rsidRPr="00547D14">
              <w:rPr>
                <w:rStyle w:val="WTDBSchreiblinie"/>
              </w:rPr>
              <w:t>_</w:t>
            </w:r>
            <w:r w:rsidR="00547D14">
              <w:rPr>
                <w:rStyle w:val="WTDBSchreiblinie"/>
                <w:bCs w:val="0"/>
              </w:rPr>
              <w:br/>
              <w:t>_____________________________</w:t>
            </w:r>
            <w:r w:rsidR="00547D14">
              <w:rPr>
                <w:rStyle w:val="WTDBSchreiblinie"/>
                <w:bCs w:val="0"/>
              </w:rPr>
              <w:br/>
              <w:t>_____________________________</w:t>
            </w:r>
            <w:r w:rsidR="00547D14">
              <w:rPr>
                <w:rStyle w:val="WTDBSchreiblinie"/>
                <w:bCs w:val="0"/>
              </w:rPr>
              <w:br/>
            </w:r>
          </w:p>
          <w:p w14:paraId="64538932" w14:textId="77777777" w:rsidR="00E06403" w:rsidRPr="00547D14" w:rsidRDefault="00E06403" w:rsidP="00547D14">
            <w:pPr>
              <w:pStyle w:val="WTDBAufzhlung1"/>
              <w:rPr>
                <w:rStyle w:val="WTDBSchreiblinie"/>
                <w:b w:val="0"/>
                <w:bCs w:val="0"/>
              </w:rPr>
            </w:pPr>
            <w:r w:rsidRPr="00547D14">
              <w:rPr>
                <w:rStyle w:val="WTDBSchreiblinie"/>
              </w:rPr>
              <w:t>_______________________</w:t>
            </w:r>
            <w:r w:rsidR="00547D14">
              <w:rPr>
                <w:rStyle w:val="WTDBSchreiblinie"/>
              </w:rPr>
              <w:t>_____</w:t>
            </w:r>
            <w:r w:rsidRPr="00547D14">
              <w:rPr>
                <w:rStyle w:val="WTDBSchreiblinie"/>
              </w:rPr>
              <w:t>_</w:t>
            </w:r>
            <w:r w:rsidR="00547D14">
              <w:rPr>
                <w:rStyle w:val="WTDBSchreiblinie"/>
                <w:bCs w:val="0"/>
              </w:rPr>
              <w:br/>
              <w:t>_____________________________</w:t>
            </w:r>
            <w:r w:rsidR="00547D14">
              <w:rPr>
                <w:rStyle w:val="WTDBSchreiblinie"/>
                <w:bCs w:val="0"/>
              </w:rPr>
              <w:br/>
              <w:t>_____________________________</w:t>
            </w:r>
          </w:p>
          <w:p w14:paraId="73C31E0D" w14:textId="77777777" w:rsidR="00E06403" w:rsidRPr="00547D14" w:rsidRDefault="00E06403" w:rsidP="00E06403">
            <w:pPr>
              <w:pStyle w:val="WTDBSchreiblinien"/>
              <w:spacing w:after="120" w:line="342" w:lineRule="exact"/>
              <w:rPr>
                <w:rStyle w:val="WTDBSchreiblinie"/>
                <w:bCs/>
              </w:rPr>
            </w:pPr>
            <w:r w:rsidRPr="00547D14">
              <w:rPr>
                <w:rStyle w:val="WTDBSchreiblinie"/>
                <w:bCs/>
              </w:rPr>
              <w:t xml:space="preserve">   </w:t>
            </w:r>
          </w:p>
          <w:p w14:paraId="1F64BF3A" w14:textId="77777777" w:rsidR="00E06403" w:rsidRPr="00547D14" w:rsidRDefault="00E06403" w:rsidP="00E06403">
            <w:pPr>
              <w:pStyle w:val="WTDBSchreiblinien"/>
              <w:spacing w:after="120" w:line="342" w:lineRule="exact"/>
              <w:rPr>
                <w:rStyle w:val="WTDBSchreiblinie"/>
                <w:bCs/>
              </w:rPr>
            </w:pPr>
            <w:r w:rsidRPr="00547D14">
              <w:rPr>
                <w:rStyle w:val="WTDBNumerierungfarbiggro"/>
                <w:rFonts w:ascii="Georgia" w:hAnsi="Georgia"/>
                <w:bCs/>
                <w:color w:val="003770"/>
              </w:rPr>
              <w:t>2.</w:t>
            </w:r>
            <w:r w:rsidRPr="00547D14">
              <w:rPr>
                <w:rStyle w:val="WTDBNumerierungfarbiggro"/>
                <w:bCs/>
              </w:rPr>
              <w:t xml:space="preserve"> </w:t>
            </w:r>
            <w:r w:rsidRPr="00547D14">
              <w:rPr>
                <w:rStyle w:val="WTDBSchreiblinie"/>
                <w:bCs/>
              </w:rPr>
              <w:t>__________________________________</w:t>
            </w:r>
          </w:p>
          <w:p w14:paraId="7708DA20" w14:textId="77777777" w:rsidR="00E06403" w:rsidRPr="00547D14" w:rsidRDefault="00E06403" w:rsidP="00E06403">
            <w:pPr>
              <w:pStyle w:val="WTDBSchreiblinien"/>
              <w:spacing w:after="120" w:line="342" w:lineRule="exact"/>
              <w:rPr>
                <w:rStyle w:val="WTDBSchreiblinie"/>
                <w:bCs/>
              </w:rPr>
            </w:pPr>
            <w:r w:rsidRPr="00547D14">
              <w:rPr>
                <w:rStyle w:val="WTDBSchreiblinie"/>
                <w:bCs/>
              </w:rPr>
              <w:t xml:space="preserve">    ___________________________________</w:t>
            </w:r>
          </w:p>
          <w:p w14:paraId="29A4F776" w14:textId="77777777" w:rsidR="00E06403" w:rsidRPr="001824A3" w:rsidRDefault="00212039" w:rsidP="00212039">
            <w:pPr>
              <w:pStyle w:val="WTDBSchreiblinien"/>
              <w:spacing w:after="120" w:line="342" w:lineRule="exact"/>
              <w:rPr>
                <w:rStyle w:val="WTDBNumerierungfarbiggro"/>
              </w:rPr>
            </w:pPr>
            <w:r w:rsidRPr="00547D14">
              <w:rPr>
                <w:rStyle w:val="WTDBSchreiblinie"/>
                <w:bCs/>
              </w:rPr>
              <w:t xml:space="preserve">    ___________________________________</w:t>
            </w:r>
          </w:p>
        </w:tc>
        <w:tc>
          <w:tcPr>
            <w:tcW w:w="279" w:type="dxa"/>
            <w:tcBorders>
              <w:right w:val="single" w:sz="24" w:space="0" w:color="00E0FF"/>
            </w:tcBorders>
          </w:tcPr>
          <w:p w14:paraId="38B62AD5" w14:textId="77777777" w:rsidR="00E06403" w:rsidRPr="00124B5E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8D982A"/>
                <w:sz w:val="18"/>
              </w:rPr>
            </w:pPr>
          </w:p>
        </w:tc>
        <w:tc>
          <w:tcPr>
            <w:tcW w:w="390" w:type="dxa"/>
            <w:tcBorders>
              <w:top w:val="single" w:sz="24" w:space="0" w:color="00E0FF"/>
              <w:left w:val="single" w:sz="24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3F95F35D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P</w:t>
            </w:r>
          </w:p>
        </w:tc>
        <w:tc>
          <w:tcPr>
            <w:tcW w:w="391" w:type="dxa"/>
            <w:tcBorders>
              <w:top w:val="single" w:sz="24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76A60349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O</w:t>
            </w:r>
          </w:p>
        </w:tc>
        <w:tc>
          <w:tcPr>
            <w:tcW w:w="390" w:type="dxa"/>
            <w:tcBorders>
              <w:top w:val="single" w:sz="24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59D8F2D1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S</w:t>
            </w:r>
          </w:p>
        </w:tc>
        <w:tc>
          <w:tcPr>
            <w:tcW w:w="391" w:type="dxa"/>
            <w:tcBorders>
              <w:top w:val="single" w:sz="24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72E819F5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T</w:t>
            </w:r>
          </w:p>
        </w:tc>
        <w:tc>
          <w:tcPr>
            <w:tcW w:w="390" w:type="dxa"/>
            <w:tcBorders>
              <w:top w:val="single" w:sz="24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4D38CAA2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B</w:t>
            </w:r>
          </w:p>
        </w:tc>
        <w:tc>
          <w:tcPr>
            <w:tcW w:w="391" w:type="dxa"/>
            <w:tcBorders>
              <w:top w:val="single" w:sz="24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16C281CB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O</w:t>
            </w:r>
          </w:p>
        </w:tc>
        <w:tc>
          <w:tcPr>
            <w:tcW w:w="390" w:type="dxa"/>
            <w:tcBorders>
              <w:top w:val="single" w:sz="24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3EFA1386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T</w:t>
            </w:r>
          </w:p>
        </w:tc>
        <w:tc>
          <w:tcPr>
            <w:tcW w:w="391" w:type="dxa"/>
            <w:tcBorders>
              <w:top w:val="single" w:sz="24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1ACBE029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E</w:t>
            </w:r>
          </w:p>
        </w:tc>
        <w:tc>
          <w:tcPr>
            <w:tcW w:w="390" w:type="dxa"/>
            <w:tcBorders>
              <w:top w:val="single" w:sz="24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1A634EA0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X</w:t>
            </w:r>
          </w:p>
        </w:tc>
        <w:tc>
          <w:tcPr>
            <w:tcW w:w="391" w:type="dxa"/>
            <w:tcBorders>
              <w:top w:val="single" w:sz="24" w:space="0" w:color="00E0FF"/>
              <w:left w:val="single" w:sz="8" w:space="0" w:color="00E0FF"/>
              <w:bottom w:val="single" w:sz="8" w:space="0" w:color="00E0FF"/>
              <w:right w:val="single" w:sz="24" w:space="0" w:color="00E0FF"/>
            </w:tcBorders>
            <w:vAlign w:val="center"/>
          </w:tcPr>
          <w:p w14:paraId="6ECC1FC5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E</w:t>
            </w:r>
          </w:p>
        </w:tc>
      </w:tr>
      <w:tr w:rsidR="00E06403" w14:paraId="5A78D0CF" w14:textId="77777777" w:rsidTr="00547D14">
        <w:trPr>
          <w:trHeight w:hRule="exact" w:val="369"/>
        </w:trPr>
        <w:tc>
          <w:tcPr>
            <w:tcW w:w="4605" w:type="dxa"/>
            <w:vMerge/>
            <w:tcMar>
              <w:left w:w="0" w:type="dxa"/>
              <w:right w:w="0" w:type="dxa"/>
            </w:tcMar>
          </w:tcPr>
          <w:p w14:paraId="1BFD99D4" w14:textId="77777777" w:rsidR="00E06403" w:rsidRPr="00124B5E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8D982A"/>
                <w:sz w:val="18"/>
              </w:rPr>
            </w:pPr>
          </w:p>
        </w:tc>
        <w:tc>
          <w:tcPr>
            <w:tcW w:w="279" w:type="dxa"/>
            <w:tcBorders>
              <w:right w:val="single" w:sz="24" w:space="0" w:color="00E0FF"/>
            </w:tcBorders>
          </w:tcPr>
          <w:p w14:paraId="6B032996" w14:textId="77777777" w:rsidR="00E06403" w:rsidRPr="00124B5E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8D982A"/>
                <w:sz w:val="18"/>
              </w:rPr>
            </w:pPr>
          </w:p>
        </w:tc>
        <w:tc>
          <w:tcPr>
            <w:tcW w:w="390" w:type="dxa"/>
            <w:tcBorders>
              <w:top w:val="single" w:sz="8" w:space="0" w:color="00E0FF"/>
              <w:left w:val="single" w:sz="24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735F5BF2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A</w:t>
            </w:r>
          </w:p>
        </w:tc>
        <w:tc>
          <w:tcPr>
            <w:tcW w:w="391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2C5747E1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I</w:t>
            </w:r>
          </w:p>
        </w:tc>
        <w:tc>
          <w:tcPr>
            <w:tcW w:w="390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2B6D4B0C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N</w:t>
            </w:r>
          </w:p>
        </w:tc>
        <w:tc>
          <w:tcPr>
            <w:tcW w:w="391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1AE4C9B4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L</w:t>
            </w:r>
          </w:p>
        </w:tc>
        <w:tc>
          <w:tcPr>
            <w:tcW w:w="390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561AB6A9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F</w:t>
            </w:r>
          </w:p>
        </w:tc>
        <w:tc>
          <w:tcPr>
            <w:tcW w:w="391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59DE5B0B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D</w:t>
            </w:r>
          </w:p>
        </w:tc>
        <w:tc>
          <w:tcPr>
            <w:tcW w:w="390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4257932E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U</w:t>
            </w:r>
          </w:p>
        </w:tc>
        <w:tc>
          <w:tcPr>
            <w:tcW w:w="391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34B631EA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I</w:t>
            </w:r>
          </w:p>
        </w:tc>
        <w:tc>
          <w:tcPr>
            <w:tcW w:w="390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4CA5AE8E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F</w:t>
            </w:r>
          </w:p>
        </w:tc>
        <w:tc>
          <w:tcPr>
            <w:tcW w:w="391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24" w:space="0" w:color="00E0FF"/>
            </w:tcBorders>
            <w:vAlign w:val="center"/>
          </w:tcPr>
          <w:p w14:paraId="0B26618B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X</w:t>
            </w:r>
          </w:p>
        </w:tc>
      </w:tr>
      <w:tr w:rsidR="00E06403" w14:paraId="4B89A1ED" w14:textId="77777777" w:rsidTr="00547D14">
        <w:trPr>
          <w:trHeight w:hRule="exact" w:val="369"/>
        </w:trPr>
        <w:tc>
          <w:tcPr>
            <w:tcW w:w="4605" w:type="dxa"/>
            <w:vMerge/>
            <w:tcMar>
              <w:left w:w="0" w:type="dxa"/>
              <w:right w:w="0" w:type="dxa"/>
            </w:tcMar>
          </w:tcPr>
          <w:p w14:paraId="67EF81B1" w14:textId="77777777" w:rsidR="00E06403" w:rsidRPr="00124B5E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8D982A"/>
                <w:sz w:val="18"/>
              </w:rPr>
            </w:pPr>
          </w:p>
        </w:tc>
        <w:tc>
          <w:tcPr>
            <w:tcW w:w="279" w:type="dxa"/>
            <w:tcBorders>
              <w:right w:val="single" w:sz="24" w:space="0" w:color="00E0FF"/>
            </w:tcBorders>
          </w:tcPr>
          <w:p w14:paraId="6A4F641A" w14:textId="77777777" w:rsidR="00E06403" w:rsidRPr="00124B5E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8D982A"/>
                <w:sz w:val="18"/>
              </w:rPr>
            </w:pPr>
          </w:p>
        </w:tc>
        <w:tc>
          <w:tcPr>
            <w:tcW w:w="390" w:type="dxa"/>
            <w:tcBorders>
              <w:top w:val="single" w:sz="8" w:space="0" w:color="00E0FF"/>
              <w:left w:val="single" w:sz="24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02C01C81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R</w:t>
            </w:r>
          </w:p>
        </w:tc>
        <w:tc>
          <w:tcPr>
            <w:tcW w:w="391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1F123949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A</w:t>
            </w:r>
          </w:p>
        </w:tc>
        <w:tc>
          <w:tcPr>
            <w:tcW w:w="390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192C76BF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R</w:t>
            </w:r>
          </w:p>
        </w:tc>
        <w:tc>
          <w:tcPr>
            <w:tcW w:w="391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59D443F8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T</w:t>
            </w:r>
          </w:p>
        </w:tc>
        <w:tc>
          <w:tcPr>
            <w:tcW w:w="390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3F405EFB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Y</w:t>
            </w:r>
          </w:p>
        </w:tc>
        <w:tc>
          <w:tcPr>
            <w:tcW w:w="391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23888D84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E</w:t>
            </w:r>
          </w:p>
        </w:tc>
        <w:tc>
          <w:tcPr>
            <w:tcW w:w="390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48A9BB9F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L</w:t>
            </w:r>
          </w:p>
        </w:tc>
        <w:tc>
          <w:tcPr>
            <w:tcW w:w="391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328FA538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N</w:t>
            </w:r>
          </w:p>
        </w:tc>
        <w:tc>
          <w:tcPr>
            <w:tcW w:w="390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4BC222BF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P</w:t>
            </w:r>
          </w:p>
        </w:tc>
        <w:tc>
          <w:tcPr>
            <w:tcW w:w="391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24" w:space="0" w:color="00E0FF"/>
            </w:tcBorders>
            <w:vAlign w:val="center"/>
          </w:tcPr>
          <w:p w14:paraId="71BBC536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P</w:t>
            </w:r>
          </w:p>
        </w:tc>
      </w:tr>
      <w:tr w:rsidR="00E06403" w14:paraId="12FD1A01" w14:textId="77777777" w:rsidTr="00547D14">
        <w:trPr>
          <w:trHeight w:hRule="exact" w:val="369"/>
        </w:trPr>
        <w:tc>
          <w:tcPr>
            <w:tcW w:w="4605" w:type="dxa"/>
            <w:vMerge/>
            <w:tcMar>
              <w:left w:w="0" w:type="dxa"/>
              <w:right w:w="0" w:type="dxa"/>
            </w:tcMar>
          </w:tcPr>
          <w:p w14:paraId="7A15DDEE" w14:textId="77777777" w:rsidR="00E06403" w:rsidRPr="00124B5E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8D982A"/>
                <w:sz w:val="18"/>
              </w:rPr>
            </w:pPr>
          </w:p>
        </w:tc>
        <w:tc>
          <w:tcPr>
            <w:tcW w:w="279" w:type="dxa"/>
            <w:tcBorders>
              <w:right w:val="single" w:sz="24" w:space="0" w:color="00E0FF"/>
            </w:tcBorders>
          </w:tcPr>
          <w:p w14:paraId="33EFF5B0" w14:textId="77777777" w:rsidR="00E06403" w:rsidRPr="00124B5E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8D982A"/>
                <w:sz w:val="18"/>
              </w:rPr>
            </w:pPr>
          </w:p>
        </w:tc>
        <w:tc>
          <w:tcPr>
            <w:tcW w:w="390" w:type="dxa"/>
            <w:tcBorders>
              <w:top w:val="single" w:sz="8" w:space="0" w:color="00E0FF"/>
              <w:left w:val="single" w:sz="24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17B12F17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T</w:t>
            </w:r>
          </w:p>
        </w:tc>
        <w:tc>
          <w:tcPr>
            <w:tcW w:w="391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03684A25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O</w:t>
            </w:r>
          </w:p>
        </w:tc>
        <w:tc>
          <w:tcPr>
            <w:tcW w:w="390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52F1172D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N</w:t>
            </w:r>
          </w:p>
        </w:tc>
        <w:tc>
          <w:tcPr>
            <w:tcW w:w="391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0612F9DC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F</w:t>
            </w:r>
          </w:p>
        </w:tc>
        <w:tc>
          <w:tcPr>
            <w:tcW w:w="390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21081E9A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C</w:t>
            </w:r>
          </w:p>
        </w:tc>
        <w:tc>
          <w:tcPr>
            <w:tcW w:w="391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4F8ABDD4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I</w:t>
            </w:r>
          </w:p>
        </w:tc>
        <w:tc>
          <w:tcPr>
            <w:tcW w:w="390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18A15D96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O</w:t>
            </w:r>
          </w:p>
        </w:tc>
        <w:tc>
          <w:tcPr>
            <w:tcW w:w="391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019008BB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L</w:t>
            </w:r>
          </w:p>
        </w:tc>
        <w:tc>
          <w:tcPr>
            <w:tcW w:w="390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0DAB9B1E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T</w:t>
            </w:r>
          </w:p>
        </w:tc>
        <w:tc>
          <w:tcPr>
            <w:tcW w:w="391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24" w:space="0" w:color="00E0FF"/>
            </w:tcBorders>
            <w:vAlign w:val="center"/>
          </w:tcPr>
          <w:p w14:paraId="0B6A95AF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E</w:t>
            </w:r>
          </w:p>
        </w:tc>
      </w:tr>
      <w:tr w:rsidR="00E06403" w14:paraId="139237BD" w14:textId="77777777" w:rsidTr="00547D14">
        <w:trPr>
          <w:trHeight w:hRule="exact" w:val="369"/>
        </w:trPr>
        <w:tc>
          <w:tcPr>
            <w:tcW w:w="4605" w:type="dxa"/>
            <w:vMerge/>
            <w:tcMar>
              <w:left w:w="0" w:type="dxa"/>
              <w:right w:w="0" w:type="dxa"/>
            </w:tcMar>
          </w:tcPr>
          <w:p w14:paraId="12DB55C5" w14:textId="77777777" w:rsidR="00E06403" w:rsidRPr="00124B5E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8D982A"/>
                <w:sz w:val="18"/>
              </w:rPr>
            </w:pPr>
          </w:p>
        </w:tc>
        <w:tc>
          <w:tcPr>
            <w:tcW w:w="279" w:type="dxa"/>
            <w:tcBorders>
              <w:right w:val="single" w:sz="24" w:space="0" w:color="00E0FF"/>
            </w:tcBorders>
          </w:tcPr>
          <w:p w14:paraId="037627A5" w14:textId="77777777" w:rsidR="00E06403" w:rsidRPr="00124B5E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8D982A"/>
                <w:sz w:val="18"/>
              </w:rPr>
            </w:pPr>
          </w:p>
        </w:tc>
        <w:tc>
          <w:tcPr>
            <w:tcW w:w="390" w:type="dxa"/>
            <w:tcBorders>
              <w:top w:val="single" w:sz="8" w:space="0" w:color="00E0FF"/>
              <w:left w:val="single" w:sz="24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66DBA231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Y</w:t>
            </w:r>
          </w:p>
        </w:tc>
        <w:tc>
          <w:tcPr>
            <w:tcW w:w="391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12EA31AB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Z</w:t>
            </w:r>
          </w:p>
        </w:tc>
        <w:tc>
          <w:tcPr>
            <w:tcW w:w="390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3D8032A8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A</w:t>
            </w:r>
          </w:p>
        </w:tc>
        <w:tc>
          <w:tcPr>
            <w:tcW w:w="391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7A242015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L</w:t>
            </w:r>
          </w:p>
        </w:tc>
        <w:tc>
          <w:tcPr>
            <w:tcW w:w="390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56EFC9A7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P</w:t>
            </w:r>
          </w:p>
        </w:tc>
        <w:tc>
          <w:tcPr>
            <w:tcW w:w="391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4817E79B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A</w:t>
            </w:r>
          </w:p>
        </w:tc>
        <w:tc>
          <w:tcPr>
            <w:tcW w:w="390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581CFA47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K</w:t>
            </w:r>
          </w:p>
        </w:tc>
        <w:tc>
          <w:tcPr>
            <w:tcW w:w="391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6ABA4EE1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A</w:t>
            </w:r>
          </w:p>
        </w:tc>
        <w:tc>
          <w:tcPr>
            <w:tcW w:w="390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08710CD2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E</w:t>
            </w:r>
          </w:p>
        </w:tc>
        <w:tc>
          <w:tcPr>
            <w:tcW w:w="391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24" w:space="0" w:color="00E0FF"/>
            </w:tcBorders>
            <w:vAlign w:val="center"/>
          </w:tcPr>
          <w:p w14:paraId="74058A29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R</w:t>
            </w:r>
          </w:p>
        </w:tc>
      </w:tr>
      <w:tr w:rsidR="00E06403" w14:paraId="3B2F2164" w14:textId="77777777" w:rsidTr="00547D14">
        <w:trPr>
          <w:trHeight w:hRule="exact" w:val="369"/>
        </w:trPr>
        <w:tc>
          <w:tcPr>
            <w:tcW w:w="4605" w:type="dxa"/>
            <w:vMerge/>
            <w:tcMar>
              <w:left w:w="0" w:type="dxa"/>
              <w:right w:w="0" w:type="dxa"/>
            </w:tcMar>
          </w:tcPr>
          <w:p w14:paraId="6B71166A" w14:textId="77777777" w:rsidR="00E06403" w:rsidRPr="00124B5E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8D982A"/>
                <w:sz w:val="18"/>
              </w:rPr>
            </w:pPr>
          </w:p>
        </w:tc>
        <w:tc>
          <w:tcPr>
            <w:tcW w:w="279" w:type="dxa"/>
            <w:tcBorders>
              <w:right w:val="single" w:sz="24" w:space="0" w:color="00E0FF"/>
            </w:tcBorders>
          </w:tcPr>
          <w:p w14:paraId="6C75C8A8" w14:textId="77777777" w:rsidR="00E06403" w:rsidRPr="00124B5E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8D982A"/>
                <w:sz w:val="18"/>
              </w:rPr>
            </w:pPr>
          </w:p>
        </w:tc>
        <w:tc>
          <w:tcPr>
            <w:tcW w:w="390" w:type="dxa"/>
            <w:tcBorders>
              <w:top w:val="single" w:sz="8" w:space="0" w:color="00E0FF"/>
              <w:left w:val="single" w:sz="24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7D9FC173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N</w:t>
            </w:r>
          </w:p>
        </w:tc>
        <w:tc>
          <w:tcPr>
            <w:tcW w:w="391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74CD52AF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W</w:t>
            </w:r>
          </w:p>
        </w:tc>
        <w:tc>
          <w:tcPr>
            <w:tcW w:w="390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03E9F1CC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C</w:t>
            </w:r>
          </w:p>
        </w:tc>
        <w:tc>
          <w:tcPr>
            <w:tcW w:w="391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40EDDA14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H</w:t>
            </w:r>
          </w:p>
        </w:tc>
        <w:tc>
          <w:tcPr>
            <w:tcW w:w="390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7FD4093A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H</w:t>
            </w:r>
          </w:p>
        </w:tc>
        <w:tc>
          <w:tcPr>
            <w:tcW w:w="391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0472FFB8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P</w:t>
            </w:r>
          </w:p>
        </w:tc>
        <w:tc>
          <w:tcPr>
            <w:tcW w:w="390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4AC8DCE2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X</w:t>
            </w:r>
          </w:p>
        </w:tc>
        <w:tc>
          <w:tcPr>
            <w:tcW w:w="391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16CE95EF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D</w:t>
            </w:r>
          </w:p>
        </w:tc>
        <w:tc>
          <w:tcPr>
            <w:tcW w:w="390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0E5A9E69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L</w:t>
            </w:r>
          </w:p>
        </w:tc>
        <w:tc>
          <w:tcPr>
            <w:tcW w:w="391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24" w:space="0" w:color="00E0FF"/>
            </w:tcBorders>
            <w:vAlign w:val="center"/>
          </w:tcPr>
          <w:p w14:paraId="457BD88B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I</w:t>
            </w:r>
          </w:p>
        </w:tc>
      </w:tr>
      <w:tr w:rsidR="00E06403" w14:paraId="0E6BAC34" w14:textId="77777777" w:rsidTr="00547D14">
        <w:trPr>
          <w:trHeight w:hRule="exact" w:val="369"/>
        </w:trPr>
        <w:tc>
          <w:tcPr>
            <w:tcW w:w="4605" w:type="dxa"/>
            <w:vMerge/>
            <w:tcMar>
              <w:left w:w="0" w:type="dxa"/>
              <w:right w:w="0" w:type="dxa"/>
            </w:tcMar>
          </w:tcPr>
          <w:p w14:paraId="1A20CB74" w14:textId="77777777" w:rsidR="00E06403" w:rsidRPr="00124B5E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8D982A"/>
                <w:sz w:val="18"/>
              </w:rPr>
            </w:pPr>
          </w:p>
        </w:tc>
        <w:tc>
          <w:tcPr>
            <w:tcW w:w="279" w:type="dxa"/>
            <w:tcBorders>
              <w:right w:val="single" w:sz="24" w:space="0" w:color="00E0FF"/>
            </w:tcBorders>
          </w:tcPr>
          <w:p w14:paraId="7729D79C" w14:textId="77777777" w:rsidR="00E06403" w:rsidRPr="00124B5E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8D982A"/>
                <w:sz w:val="18"/>
              </w:rPr>
            </w:pPr>
          </w:p>
        </w:tc>
        <w:tc>
          <w:tcPr>
            <w:tcW w:w="390" w:type="dxa"/>
            <w:tcBorders>
              <w:top w:val="single" w:sz="8" w:space="0" w:color="00E0FF"/>
              <w:left w:val="single" w:sz="24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1B417DE6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R</w:t>
            </w:r>
          </w:p>
        </w:tc>
        <w:tc>
          <w:tcPr>
            <w:tcW w:w="391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3A87AEB5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E</w:t>
            </w:r>
          </w:p>
        </w:tc>
        <w:tc>
          <w:tcPr>
            <w:tcW w:w="390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02461A8B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J</w:t>
            </w:r>
          </w:p>
        </w:tc>
        <w:tc>
          <w:tcPr>
            <w:tcW w:w="391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5674F03B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P</w:t>
            </w:r>
          </w:p>
        </w:tc>
        <w:tc>
          <w:tcPr>
            <w:tcW w:w="390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5F30E7F1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U</w:t>
            </w:r>
          </w:p>
        </w:tc>
        <w:tc>
          <w:tcPr>
            <w:tcW w:w="391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723EF797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E</w:t>
            </w:r>
          </w:p>
        </w:tc>
        <w:tc>
          <w:tcPr>
            <w:tcW w:w="390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74AD6366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J</w:t>
            </w:r>
          </w:p>
        </w:tc>
        <w:tc>
          <w:tcPr>
            <w:tcW w:w="391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3ACB3086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U</w:t>
            </w:r>
          </w:p>
        </w:tc>
        <w:tc>
          <w:tcPr>
            <w:tcW w:w="390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201150E2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G</w:t>
            </w:r>
          </w:p>
        </w:tc>
        <w:tc>
          <w:tcPr>
            <w:tcW w:w="391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24" w:space="0" w:color="00E0FF"/>
            </w:tcBorders>
            <w:vAlign w:val="center"/>
          </w:tcPr>
          <w:p w14:paraId="5358BD86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M</w:t>
            </w:r>
          </w:p>
        </w:tc>
      </w:tr>
      <w:tr w:rsidR="00E06403" w14:paraId="3C424DFE" w14:textId="77777777" w:rsidTr="00547D14">
        <w:trPr>
          <w:trHeight w:hRule="exact" w:val="369"/>
        </w:trPr>
        <w:tc>
          <w:tcPr>
            <w:tcW w:w="4605" w:type="dxa"/>
            <w:vMerge/>
            <w:tcMar>
              <w:left w:w="0" w:type="dxa"/>
              <w:right w:w="0" w:type="dxa"/>
            </w:tcMar>
          </w:tcPr>
          <w:p w14:paraId="53B9F74B" w14:textId="77777777" w:rsidR="00E06403" w:rsidRPr="00124B5E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8D982A"/>
                <w:sz w:val="18"/>
              </w:rPr>
            </w:pPr>
          </w:p>
        </w:tc>
        <w:tc>
          <w:tcPr>
            <w:tcW w:w="279" w:type="dxa"/>
            <w:tcBorders>
              <w:right w:val="single" w:sz="24" w:space="0" w:color="00E0FF"/>
            </w:tcBorders>
          </w:tcPr>
          <w:p w14:paraId="2050DF20" w14:textId="77777777" w:rsidR="00E06403" w:rsidRPr="00124B5E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8D982A"/>
                <w:sz w:val="18"/>
              </w:rPr>
            </w:pPr>
          </w:p>
        </w:tc>
        <w:tc>
          <w:tcPr>
            <w:tcW w:w="390" w:type="dxa"/>
            <w:tcBorders>
              <w:top w:val="single" w:sz="8" w:space="0" w:color="00E0FF"/>
              <w:left w:val="single" w:sz="24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598C9129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N</w:t>
            </w:r>
          </w:p>
        </w:tc>
        <w:tc>
          <w:tcPr>
            <w:tcW w:w="391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00A9B720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Z</w:t>
            </w:r>
          </w:p>
        </w:tc>
        <w:tc>
          <w:tcPr>
            <w:tcW w:w="390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09E30951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W</w:t>
            </w:r>
          </w:p>
        </w:tc>
        <w:tc>
          <w:tcPr>
            <w:tcW w:w="391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65E90EDD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I</w:t>
            </w:r>
          </w:p>
        </w:tc>
        <w:tc>
          <w:tcPr>
            <w:tcW w:w="390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38EC2098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L</w:t>
            </w:r>
          </w:p>
        </w:tc>
        <w:tc>
          <w:tcPr>
            <w:tcW w:w="391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55AB4361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L</w:t>
            </w:r>
          </w:p>
        </w:tc>
        <w:tc>
          <w:tcPr>
            <w:tcW w:w="390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2644CA1D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I</w:t>
            </w:r>
          </w:p>
        </w:tc>
        <w:tc>
          <w:tcPr>
            <w:tcW w:w="391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380A8743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N</w:t>
            </w:r>
          </w:p>
        </w:tc>
        <w:tc>
          <w:tcPr>
            <w:tcW w:w="390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06F3EF2F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G</w:t>
            </w:r>
          </w:p>
        </w:tc>
        <w:tc>
          <w:tcPr>
            <w:tcW w:w="391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24" w:space="0" w:color="00E0FF"/>
            </w:tcBorders>
            <w:vAlign w:val="center"/>
          </w:tcPr>
          <w:p w14:paraId="572B8962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E</w:t>
            </w:r>
          </w:p>
        </w:tc>
      </w:tr>
      <w:tr w:rsidR="00E06403" w14:paraId="0608860B" w14:textId="77777777" w:rsidTr="00547D14">
        <w:trPr>
          <w:trHeight w:hRule="exact" w:val="369"/>
        </w:trPr>
        <w:tc>
          <w:tcPr>
            <w:tcW w:w="4605" w:type="dxa"/>
            <w:vMerge/>
            <w:tcMar>
              <w:left w:w="0" w:type="dxa"/>
              <w:right w:w="0" w:type="dxa"/>
            </w:tcMar>
          </w:tcPr>
          <w:p w14:paraId="56B6D77F" w14:textId="77777777" w:rsidR="00E06403" w:rsidRPr="00124B5E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8D982A"/>
                <w:sz w:val="18"/>
              </w:rPr>
            </w:pPr>
          </w:p>
        </w:tc>
        <w:tc>
          <w:tcPr>
            <w:tcW w:w="279" w:type="dxa"/>
            <w:tcBorders>
              <w:right w:val="single" w:sz="24" w:space="0" w:color="00E0FF"/>
            </w:tcBorders>
          </w:tcPr>
          <w:p w14:paraId="3F761541" w14:textId="77777777" w:rsidR="00E06403" w:rsidRPr="00124B5E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8D982A"/>
                <w:sz w:val="18"/>
              </w:rPr>
            </w:pPr>
          </w:p>
        </w:tc>
        <w:tc>
          <w:tcPr>
            <w:tcW w:w="390" w:type="dxa"/>
            <w:tcBorders>
              <w:top w:val="single" w:sz="8" w:space="0" w:color="00E0FF"/>
              <w:left w:val="single" w:sz="24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301A2A98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I</w:t>
            </w:r>
          </w:p>
        </w:tc>
        <w:tc>
          <w:tcPr>
            <w:tcW w:w="391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76E0C3BC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L</w:t>
            </w:r>
          </w:p>
        </w:tc>
        <w:tc>
          <w:tcPr>
            <w:tcW w:w="390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27C1FE2E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C</w:t>
            </w:r>
          </w:p>
        </w:tc>
        <w:tc>
          <w:tcPr>
            <w:tcW w:w="391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5841005A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J</w:t>
            </w:r>
          </w:p>
        </w:tc>
        <w:tc>
          <w:tcPr>
            <w:tcW w:w="390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50B76E23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S</w:t>
            </w:r>
          </w:p>
        </w:tc>
        <w:tc>
          <w:tcPr>
            <w:tcW w:w="391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28090EB5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W</w:t>
            </w:r>
          </w:p>
        </w:tc>
        <w:tc>
          <w:tcPr>
            <w:tcW w:w="390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7E85EEFF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C</w:t>
            </w:r>
          </w:p>
        </w:tc>
        <w:tc>
          <w:tcPr>
            <w:tcW w:w="391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732EA425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G</w:t>
            </w:r>
          </w:p>
        </w:tc>
        <w:tc>
          <w:tcPr>
            <w:tcW w:w="390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8" w:space="0" w:color="00E0FF"/>
            </w:tcBorders>
            <w:vAlign w:val="center"/>
          </w:tcPr>
          <w:p w14:paraId="5F5C14DA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O</w:t>
            </w:r>
          </w:p>
        </w:tc>
        <w:tc>
          <w:tcPr>
            <w:tcW w:w="391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24" w:space="0" w:color="00E0FF"/>
            </w:tcBorders>
            <w:vAlign w:val="center"/>
          </w:tcPr>
          <w:p w14:paraId="6A98E14F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N</w:t>
            </w:r>
          </w:p>
        </w:tc>
      </w:tr>
      <w:tr w:rsidR="00E06403" w14:paraId="272C3A4B" w14:textId="77777777" w:rsidTr="00547D14">
        <w:trPr>
          <w:trHeight w:hRule="exact" w:val="369"/>
        </w:trPr>
        <w:tc>
          <w:tcPr>
            <w:tcW w:w="4605" w:type="dxa"/>
            <w:vMerge/>
            <w:tcMar>
              <w:left w:w="0" w:type="dxa"/>
              <w:right w:w="0" w:type="dxa"/>
            </w:tcMar>
          </w:tcPr>
          <w:p w14:paraId="100B0E85" w14:textId="77777777" w:rsidR="00E06403" w:rsidRPr="00124B5E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8D982A"/>
                <w:sz w:val="18"/>
              </w:rPr>
            </w:pPr>
          </w:p>
        </w:tc>
        <w:tc>
          <w:tcPr>
            <w:tcW w:w="279" w:type="dxa"/>
            <w:tcBorders>
              <w:right w:val="single" w:sz="24" w:space="0" w:color="00E0FF"/>
            </w:tcBorders>
          </w:tcPr>
          <w:p w14:paraId="1338B27A" w14:textId="77777777" w:rsidR="00E06403" w:rsidRPr="00124B5E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8D982A"/>
                <w:sz w:val="18"/>
              </w:rPr>
            </w:pPr>
          </w:p>
        </w:tc>
        <w:tc>
          <w:tcPr>
            <w:tcW w:w="390" w:type="dxa"/>
            <w:tcBorders>
              <w:top w:val="single" w:sz="8" w:space="0" w:color="00E0FF"/>
              <w:left w:val="single" w:sz="24" w:space="0" w:color="00E0FF"/>
              <w:bottom w:val="single" w:sz="24" w:space="0" w:color="00E0FF"/>
              <w:right w:val="single" w:sz="8" w:space="0" w:color="00E0FF"/>
            </w:tcBorders>
            <w:vAlign w:val="center"/>
          </w:tcPr>
          <w:p w14:paraId="0123A19B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C</w:t>
            </w:r>
          </w:p>
        </w:tc>
        <w:tc>
          <w:tcPr>
            <w:tcW w:w="391" w:type="dxa"/>
            <w:tcBorders>
              <w:top w:val="single" w:sz="8" w:space="0" w:color="00E0FF"/>
              <w:left w:val="single" w:sz="8" w:space="0" w:color="00E0FF"/>
              <w:bottom w:val="single" w:sz="24" w:space="0" w:color="00E0FF"/>
              <w:right w:val="single" w:sz="8" w:space="0" w:color="00E0FF"/>
            </w:tcBorders>
            <w:vAlign w:val="center"/>
          </w:tcPr>
          <w:p w14:paraId="4EFB5C06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O</w:t>
            </w:r>
          </w:p>
        </w:tc>
        <w:tc>
          <w:tcPr>
            <w:tcW w:w="390" w:type="dxa"/>
            <w:tcBorders>
              <w:top w:val="single" w:sz="8" w:space="0" w:color="00E0FF"/>
              <w:left w:val="single" w:sz="8" w:space="0" w:color="00E0FF"/>
              <w:bottom w:val="single" w:sz="24" w:space="0" w:color="00E0FF"/>
              <w:right w:val="single" w:sz="8" w:space="0" w:color="00E0FF"/>
            </w:tcBorders>
            <w:vAlign w:val="center"/>
          </w:tcPr>
          <w:p w14:paraId="1C062C2C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O</w:t>
            </w:r>
          </w:p>
        </w:tc>
        <w:tc>
          <w:tcPr>
            <w:tcW w:w="391" w:type="dxa"/>
            <w:tcBorders>
              <w:top w:val="single" w:sz="8" w:space="0" w:color="00E0FF"/>
              <w:left w:val="single" w:sz="8" w:space="0" w:color="00E0FF"/>
              <w:bottom w:val="single" w:sz="24" w:space="0" w:color="00E0FF"/>
              <w:right w:val="single" w:sz="8" w:space="0" w:color="00E0FF"/>
            </w:tcBorders>
            <w:vAlign w:val="center"/>
          </w:tcPr>
          <w:p w14:paraId="33D958B2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L</w:t>
            </w:r>
          </w:p>
        </w:tc>
        <w:tc>
          <w:tcPr>
            <w:tcW w:w="390" w:type="dxa"/>
            <w:tcBorders>
              <w:top w:val="single" w:sz="8" w:space="0" w:color="00E0FF"/>
              <w:left w:val="single" w:sz="8" w:space="0" w:color="00E0FF"/>
              <w:bottom w:val="single" w:sz="24" w:space="0" w:color="00E0FF"/>
              <w:right w:val="single" w:sz="8" w:space="0" w:color="00E0FF"/>
            </w:tcBorders>
            <w:vAlign w:val="center"/>
          </w:tcPr>
          <w:p w14:paraId="342C6DCC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R</w:t>
            </w:r>
          </w:p>
        </w:tc>
        <w:tc>
          <w:tcPr>
            <w:tcW w:w="391" w:type="dxa"/>
            <w:tcBorders>
              <w:top w:val="single" w:sz="8" w:space="0" w:color="00E0FF"/>
              <w:left w:val="single" w:sz="8" w:space="0" w:color="00E0FF"/>
              <w:bottom w:val="single" w:sz="24" w:space="0" w:color="00E0FF"/>
              <w:right w:val="single" w:sz="8" w:space="0" w:color="00E0FF"/>
            </w:tcBorders>
            <w:vAlign w:val="center"/>
          </w:tcPr>
          <w:p w14:paraId="277CE960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O</w:t>
            </w:r>
          </w:p>
        </w:tc>
        <w:tc>
          <w:tcPr>
            <w:tcW w:w="390" w:type="dxa"/>
            <w:tcBorders>
              <w:top w:val="single" w:sz="8" w:space="0" w:color="00E0FF"/>
              <w:left w:val="single" w:sz="8" w:space="0" w:color="00E0FF"/>
              <w:bottom w:val="single" w:sz="24" w:space="0" w:color="00E0FF"/>
              <w:right w:val="single" w:sz="8" w:space="0" w:color="00E0FF"/>
            </w:tcBorders>
            <w:vAlign w:val="center"/>
          </w:tcPr>
          <w:p w14:paraId="7E11DF8A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K</w:t>
            </w:r>
          </w:p>
        </w:tc>
        <w:tc>
          <w:tcPr>
            <w:tcW w:w="391" w:type="dxa"/>
            <w:tcBorders>
              <w:top w:val="single" w:sz="8" w:space="0" w:color="00E0FF"/>
              <w:left w:val="single" w:sz="8" w:space="0" w:color="00E0FF"/>
              <w:bottom w:val="single" w:sz="24" w:space="0" w:color="00E0FF"/>
              <w:right w:val="single" w:sz="8" w:space="0" w:color="00E0FF"/>
            </w:tcBorders>
            <w:vAlign w:val="center"/>
          </w:tcPr>
          <w:p w14:paraId="0EB99EE8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I</w:t>
            </w:r>
          </w:p>
        </w:tc>
        <w:tc>
          <w:tcPr>
            <w:tcW w:w="390" w:type="dxa"/>
            <w:tcBorders>
              <w:top w:val="single" w:sz="8" w:space="0" w:color="00E0FF"/>
              <w:left w:val="single" w:sz="8" w:space="0" w:color="00E0FF"/>
              <w:bottom w:val="single" w:sz="24" w:space="0" w:color="00E0FF"/>
              <w:right w:val="single" w:sz="8" w:space="0" w:color="00E0FF"/>
            </w:tcBorders>
            <w:vAlign w:val="center"/>
          </w:tcPr>
          <w:p w14:paraId="0211E1CF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N</w:t>
            </w:r>
          </w:p>
        </w:tc>
        <w:tc>
          <w:tcPr>
            <w:tcW w:w="391" w:type="dxa"/>
            <w:tcBorders>
              <w:top w:val="single" w:sz="8" w:space="0" w:color="00E0FF"/>
              <w:left w:val="single" w:sz="8" w:space="0" w:color="00E0FF"/>
              <w:bottom w:val="single" w:sz="24" w:space="0" w:color="00E0FF"/>
              <w:right w:val="single" w:sz="24" w:space="0" w:color="00E0FF"/>
            </w:tcBorders>
            <w:vAlign w:val="center"/>
          </w:tcPr>
          <w:p w14:paraId="0310662B" w14:textId="77777777" w:rsidR="00E06403" w:rsidRPr="00E06403" w:rsidRDefault="00E06403" w:rsidP="00E06403">
            <w:pPr>
              <w:jc w:val="center"/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</w:pPr>
            <w:r w:rsidRPr="00E06403">
              <w:rPr>
                <w:rFonts w:ascii="Arial" w:hAnsi="Arial" w:cs="Arial"/>
                <w:b/>
                <w:bCs/>
                <w:color w:val="003770"/>
                <w:sz w:val="20"/>
                <w:szCs w:val="20"/>
              </w:rPr>
              <w:t>T</w:t>
            </w:r>
          </w:p>
        </w:tc>
      </w:tr>
      <w:tr w:rsidR="00212039" w14:paraId="33C3204C" w14:textId="77777777" w:rsidTr="004C0791">
        <w:trPr>
          <w:trHeight w:val="1077"/>
        </w:trPr>
        <w:tc>
          <w:tcPr>
            <w:tcW w:w="8789" w:type="dxa"/>
            <w:gridSpan w:val="12"/>
            <w:tcMar>
              <w:left w:w="0" w:type="dxa"/>
              <w:right w:w="0" w:type="dxa"/>
            </w:tcMar>
            <w:vAlign w:val="bottom"/>
          </w:tcPr>
          <w:p w14:paraId="66C52256" w14:textId="77777777" w:rsidR="00212039" w:rsidRPr="00547D14" w:rsidRDefault="00212039" w:rsidP="00547D14">
            <w:pPr>
              <w:pStyle w:val="WTDBAufzhlung1"/>
              <w:rPr>
                <w:sz w:val="24"/>
                <w:szCs w:val="24"/>
              </w:rPr>
            </w:pPr>
            <w:r w:rsidRPr="00547D14">
              <w:rPr>
                <w:rStyle w:val="WTDBSchreiblinie"/>
              </w:rPr>
              <w:t>______________________________________________</w:t>
            </w:r>
            <w:r w:rsidR="00547D14">
              <w:rPr>
                <w:rStyle w:val="WTDBSchreiblinie"/>
              </w:rPr>
              <w:t>_____________</w:t>
            </w:r>
            <w:r w:rsidRPr="00547D14">
              <w:rPr>
                <w:rStyle w:val="WTDBSchreiblinie"/>
              </w:rPr>
              <w:t>__</w:t>
            </w:r>
            <w:r w:rsidR="00547D14">
              <w:rPr>
                <w:rStyle w:val="WTDBSchreiblinie"/>
                <w:b w:val="0"/>
              </w:rPr>
              <w:br/>
            </w:r>
            <w:r w:rsidRPr="00547D14">
              <w:rPr>
                <w:rStyle w:val="WTDBSchreiblinie"/>
              </w:rPr>
              <w:t>________________________________________________</w:t>
            </w:r>
            <w:r w:rsidR="00547D14" w:rsidRPr="00547D14">
              <w:rPr>
                <w:rStyle w:val="WTDBSchreiblinie"/>
              </w:rPr>
              <w:t>_</w:t>
            </w:r>
            <w:r w:rsidR="00547D14">
              <w:rPr>
                <w:rStyle w:val="WTDBSchreiblinie"/>
              </w:rPr>
              <w:t>____________</w:t>
            </w:r>
            <w:r w:rsidR="00547D14">
              <w:rPr>
                <w:rStyle w:val="WTDBSchreiblinie"/>
              </w:rPr>
              <w:br/>
            </w:r>
            <w:r w:rsidR="00547D14" w:rsidRPr="00547D14">
              <w:rPr>
                <w:rStyle w:val="WTDBSchreiblinie"/>
              </w:rPr>
              <w:t>_________________________________________________</w:t>
            </w:r>
            <w:r w:rsidR="00547D14">
              <w:rPr>
                <w:rStyle w:val="WTDBSchreiblinie"/>
              </w:rPr>
              <w:t>____________</w:t>
            </w:r>
          </w:p>
        </w:tc>
      </w:tr>
    </w:tbl>
    <w:p w14:paraId="5FBAE264" w14:textId="77777777" w:rsidR="00A709F8" w:rsidRDefault="004C0791" w:rsidP="00212039">
      <w:pPr>
        <w:pStyle w:val="WTDBHeadline21pt"/>
        <w:rPr>
          <w:noProof/>
        </w:rPr>
      </w:pPr>
      <w:r w:rsidRPr="00E7641A">
        <w:rPr>
          <w:b w:val="0"/>
          <w:bCs/>
          <w:noProof/>
        </w:rPr>
        <w:drawing>
          <wp:anchor distT="0" distB="1905" distL="114300" distR="114935" simplePos="0" relativeHeight="252852224" behindDoc="0" locked="0" layoutInCell="1" allowOverlap="1" wp14:anchorId="1F243ED3" wp14:editId="4C8AD581">
            <wp:simplePos x="0" y="0"/>
            <wp:positionH relativeFrom="column">
              <wp:posOffset>5615181</wp:posOffset>
            </wp:positionH>
            <wp:positionV relativeFrom="paragraph">
              <wp:posOffset>562895</wp:posOffset>
            </wp:positionV>
            <wp:extent cx="457200" cy="442569"/>
            <wp:effectExtent l="0" t="0" r="0" b="2540"/>
            <wp:wrapNone/>
            <wp:docPr id="2116255897" name="Grafik 21162558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42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9F8">
        <w:rPr>
          <w:noProof/>
        </w:rPr>
        <w:br/>
      </w:r>
      <w:r w:rsidR="00212039">
        <w:rPr>
          <w:noProof/>
        </w:rPr>
        <w:t xml:space="preserve">Alles </w:t>
      </w:r>
      <w:r w:rsidR="00212039" w:rsidRPr="00212039">
        <w:t>durcheinander</w:t>
      </w:r>
      <w:r>
        <w:t>!</w:t>
      </w:r>
    </w:p>
    <w:p w14:paraId="1F8C0DEA" w14:textId="77777777" w:rsidR="004D4E37" w:rsidRPr="00083308" w:rsidRDefault="00C13B6A" w:rsidP="00B047DF">
      <w:pPr>
        <w:pStyle w:val="WTDB2024Aufgabenstellung"/>
      </w:pPr>
      <w:r>
        <mc:AlternateContent>
          <mc:Choice Requires="wpg">
            <w:drawing>
              <wp:anchor distT="0" distB="0" distL="114300" distR="114300" simplePos="0" relativeHeight="252841984" behindDoc="0" locked="0" layoutInCell="1" allowOverlap="1" wp14:anchorId="052DA031" wp14:editId="4267219C">
                <wp:simplePos x="0" y="0"/>
                <wp:positionH relativeFrom="column">
                  <wp:posOffset>3178923</wp:posOffset>
                </wp:positionH>
                <wp:positionV relativeFrom="paragraph">
                  <wp:posOffset>11107</wp:posOffset>
                </wp:positionV>
                <wp:extent cx="2484112" cy="886460"/>
                <wp:effectExtent l="0" t="0" r="5715" b="15240"/>
                <wp:wrapNone/>
                <wp:docPr id="1423434044" name="Gruppieren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112" cy="886460"/>
                          <a:chOff x="-102940" y="0"/>
                          <a:chExt cx="2484753" cy="886842"/>
                        </a:xfrm>
                      </wpg:grpSpPr>
                      <wps:wsp>
                        <wps:cNvPr id="1224275732" name="Textfeld 1"/>
                        <wps:cNvSpPr txBox="1"/>
                        <wps:spPr>
                          <a:xfrm>
                            <a:off x="-102940" y="284221"/>
                            <a:ext cx="2089067" cy="60262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5240" cap="rnd">
                            <a:solidFill>
                              <a:srgbClr val="00E0FF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39800F05" w14:textId="77777777" w:rsidR="004C0791" w:rsidRPr="001822C8" w:rsidRDefault="004C0791" w:rsidP="004C0791">
                              <w:r>
                                <w:t>Lea erzählt Bodo, dass sie die Ein</w:t>
                              </w:r>
                              <w:r w:rsidR="00C13B6A">
                                <w:t>-</w:t>
                              </w:r>
                              <w:r>
                                <w:t xml:space="preserve">ladung schon längst erhalten </w:t>
                              </w:r>
                              <w:r w:rsidR="00C13B6A">
                                <w:t>haben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3555403" name="Grafik 1054638328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1423" y="0"/>
                            <a:ext cx="580390" cy="695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2DA031" id="Gruppieren 50" o:spid="_x0000_s1026" style="position:absolute;margin-left:250.3pt;margin-top:.85pt;width:195.6pt;height:69.8pt;z-index:252841984;mso-width-relative:margin;mso-height-relative:margin" coordorigin="-1029" coordsize="24847,886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" o:spid="_x0000_s1027" type="#_x0000_t202" style="position:absolute;left:-1029;top:2842;width:20890;height:60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" fillcolor="white [3201]" strokecolor="#00e0ff" strokeweight="1.2pt">
                  <v:stroke endcap="round"/>
                  <v:textbox>
                    <w:txbxContent>
                      <w:p w14:paraId="39800F05" w14:textId="77777777" w:rsidR="004C0791" w:rsidRPr="001822C8" w:rsidRDefault="004C0791" w:rsidP="004C0791">
                        <w:r>
                          <w:t>Lea erzählt Bodo, dass sie die Ein</w:t>
                        </w:r>
                        <w:r w:rsidR="00C13B6A">
                          <w:t>-</w:t>
                        </w:r>
                        <w:r>
                          <w:t xml:space="preserve">ladung schon längst erhalten </w:t>
                        </w:r>
                        <w:r w:rsidR="00C13B6A">
                          <w:t>haben</w:t>
                        </w:r>
                        <w:r>
                          <w:t>.</w:t>
                        </w:r>
                      </w:p>
                    </w:txbxContent>
                  </v:textbox>
                </v:shape>
                <v:shape id="Grafik 1054638328" o:spid="_x0000_s1028" type="#_x0000_t75" style="position:absolute;left:18014;width:5804;height:6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">
                  <v:imagedata r:id="rId16" o:title=""/>
                  <o:lock v:ext="edit" aspectratio="f"/>
                </v:shape>
              </v:group>
            </w:pict>
          </mc:Fallback>
        </mc:AlternateContent>
      </w:r>
      <w:r w:rsidR="004C0791">
        <mc:AlternateContent>
          <mc:Choice Requires="wpg">
            <w:drawing>
              <wp:anchor distT="0" distB="0" distL="114300" distR="114300" simplePos="0" relativeHeight="252850176" behindDoc="0" locked="0" layoutInCell="1" allowOverlap="1" wp14:anchorId="09814527" wp14:editId="3F4696BA">
                <wp:simplePos x="0" y="0"/>
                <wp:positionH relativeFrom="column">
                  <wp:posOffset>4293870</wp:posOffset>
                </wp:positionH>
                <wp:positionV relativeFrom="paragraph">
                  <wp:posOffset>3380862</wp:posOffset>
                </wp:positionV>
                <wp:extent cx="1894205" cy="925195"/>
                <wp:effectExtent l="0" t="0" r="0" b="14605"/>
                <wp:wrapNone/>
                <wp:docPr id="226107726" name="Gruppieren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4205" cy="925195"/>
                          <a:chOff x="487314" y="0"/>
                          <a:chExt cx="1894499" cy="925739"/>
                        </a:xfrm>
                      </wpg:grpSpPr>
                      <wps:wsp>
                        <wps:cNvPr id="1061481953" name="Textfeld 1"/>
                        <wps:cNvSpPr txBox="1"/>
                        <wps:spPr>
                          <a:xfrm>
                            <a:off x="487314" y="284534"/>
                            <a:ext cx="1499803" cy="641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5240" cap="rnd">
                            <a:solidFill>
                              <a:srgbClr val="00E0FF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55C75690" w14:textId="77777777" w:rsidR="004C0791" w:rsidRPr="001822C8" w:rsidRDefault="004C0791" w:rsidP="004C0791">
                              <w:r>
                                <w:t>Lea entdeckt das Gedankenlesen zwischen Mensch und Tier.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2111286" name="Grafik 1054638328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1423" y="0"/>
                            <a:ext cx="580390" cy="695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814527" id="_x0000_s1029" style="position:absolute;margin-left:338.1pt;margin-top:266.2pt;width:149.15pt;height:72.85pt;z-index:252850176;mso-width-relative:margin;mso-height-relative:margin" coordorigin="4873" coordsize="18944,925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">
                <v:shape id="Textfeld 1" o:spid="_x0000_s1030" type="#_x0000_t202" style="position:absolute;left:4873;top:2845;width:14998;height:64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" fillcolor="white [3201]" strokecolor="#00e0ff" strokeweight="1.2pt">
                  <v:stroke endcap="round"/>
                  <v:textbox>
                    <w:txbxContent>
                      <w:p w14:paraId="55C75690" w14:textId="77777777" w:rsidR="004C0791" w:rsidRPr="001822C8" w:rsidRDefault="004C0791" w:rsidP="004C0791">
                        <w:r>
                          <w:t>Lea entdeckt das Gedankenlesen zwischen Mensch und Tier.</w:t>
                        </w:r>
                      </w:p>
                    </w:txbxContent>
                  </v:textbox>
                </v:shape>
                <v:shape id="Grafik 1054638328" o:spid="_x0000_s1031" type="#_x0000_t75" style="position:absolute;left:18014;width:5804;height:6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">
                  <v:imagedata r:id="rId16" o:title=""/>
                  <o:lock v:ext="edit" aspectratio="f"/>
                </v:shape>
              </v:group>
            </w:pict>
          </mc:Fallback>
        </mc:AlternateContent>
      </w:r>
      <w:r w:rsidR="004C0791" w:rsidRPr="00E7641A">
        <w:rPr>
          <w:bCs/>
        </w:rPr>
        <w:drawing>
          <wp:anchor distT="0" distB="1905" distL="114300" distR="114935" simplePos="0" relativeHeight="252854272" behindDoc="0" locked="0" layoutInCell="1" allowOverlap="1" wp14:anchorId="121121D5" wp14:editId="364BAE10">
            <wp:simplePos x="0" y="0"/>
            <wp:positionH relativeFrom="column">
              <wp:posOffset>3237676</wp:posOffset>
            </wp:positionH>
            <wp:positionV relativeFrom="paragraph">
              <wp:posOffset>3441890</wp:posOffset>
            </wp:positionV>
            <wp:extent cx="926442" cy="864680"/>
            <wp:effectExtent l="0" t="0" r="1270" b="0"/>
            <wp:wrapNone/>
            <wp:docPr id="655041895" name="Grafik 6550418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041895" name="Grafik 655041895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322" cy="871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791" w:rsidRPr="004C0791">
        <w:t>Was passiert in der Geschichte? Nummeriere die Sätze in der richtigen Reihenfolge.</w:t>
      </w:r>
    </w:p>
    <w:tbl>
      <w:tblPr>
        <w:tblStyle w:val="Tabellenraster"/>
        <w:tblW w:w="99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5"/>
        <w:gridCol w:w="283"/>
        <w:gridCol w:w="5245"/>
      </w:tblGrid>
      <w:tr w:rsidR="004C0791" w14:paraId="1982AC5F" w14:textId="77777777" w:rsidTr="004C0791">
        <w:trPr>
          <w:trHeight w:val="5670"/>
        </w:trPr>
        <w:tc>
          <w:tcPr>
            <w:tcW w:w="4385" w:type="dxa"/>
            <w:tcMar>
              <w:left w:w="0" w:type="dxa"/>
              <w:right w:w="0" w:type="dxa"/>
            </w:tcMar>
          </w:tcPr>
          <w:p w14:paraId="5AFE9FF3" w14:textId="77777777" w:rsidR="004C0791" w:rsidRDefault="004C0791" w:rsidP="004D4E37">
            <w:pPr>
              <w:pStyle w:val="WTDBWortboxtext"/>
              <w:jc w:val="left"/>
            </w:pPr>
            <w:r>
              <mc:AlternateContent>
                <mc:Choice Requires="wpg">
                  <w:drawing>
                    <wp:anchor distT="0" distB="0" distL="114300" distR="114300" simplePos="0" relativeHeight="252839936" behindDoc="0" locked="0" layoutInCell="1" allowOverlap="1" wp14:anchorId="106172CF" wp14:editId="057E1E42">
                      <wp:simplePos x="0" y="0"/>
                      <wp:positionH relativeFrom="column">
                        <wp:posOffset>38264</wp:posOffset>
                      </wp:positionH>
                      <wp:positionV relativeFrom="paragraph">
                        <wp:posOffset>2887159</wp:posOffset>
                      </wp:positionV>
                      <wp:extent cx="2316107" cy="887022"/>
                      <wp:effectExtent l="0" t="0" r="0" b="15240"/>
                      <wp:wrapNone/>
                      <wp:docPr id="2134571429" name="Gruppieren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16107" cy="887022"/>
                                <a:chOff x="65706" y="0"/>
                                <a:chExt cx="2316107" cy="887022"/>
                              </a:xfrm>
                            </wpg:grpSpPr>
                            <wps:wsp>
                              <wps:cNvPr id="404619036" name="Textfeld 1"/>
                              <wps:cNvSpPr txBox="1"/>
                              <wps:spPr>
                                <a:xfrm>
                                  <a:off x="65706" y="284401"/>
                                  <a:ext cx="1921412" cy="60262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5240" cap="rnd">
                                  <a:solidFill>
                                    <a:srgbClr val="00E0FF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413CCD6" w14:textId="77777777" w:rsidR="004C0791" w:rsidRPr="001822C8" w:rsidRDefault="004C0791" w:rsidP="004C0791">
                                    <w:r>
                                      <w:t xml:space="preserve">Bodo wartet auf die Einladung zur coolsten </w:t>
                                    </w:r>
                                    <w:r w:rsidR="00C13B6A">
                                      <w:t>Poolp</w:t>
                                    </w:r>
                                    <w:r>
                                      <w:t>arty aller Zeiten.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37435876" name="Grafik 105463832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96DAC541-7B7A-43D3-8B79-37D633B846F1}">
                                      <asvg:svgBlip xmlns:asvg="http://schemas.microsoft.com/office/drawing/2016/SVG/main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01423" y="0"/>
                                  <a:ext cx="580390" cy="695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6172CF" id="_x0000_s1032" style="position:absolute;margin-left:3pt;margin-top:227.35pt;width:182.35pt;height:69.85pt;z-index:252839936;mso-width-relative:margin;mso-height-relative:margin" coordorigin="657" coordsize="23161,887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">
                      <v:shape id="Textfeld 1" o:spid="_x0000_s1033" type="#_x0000_t202" style="position:absolute;left:657;top:2844;width:19214;height:60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" fillcolor="white [3201]" strokecolor="#00e0ff" strokeweight="1.2pt">
                        <v:stroke endcap="round"/>
                        <v:textbox>
                          <w:txbxContent>
                            <w:p w14:paraId="4413CCD6" w14:textId="77777777" w:rsidR="004C0791" w:rsidRPr="001822C8" w:rsidRDefault="004C0791" w:rsidP="004C0791">
                              <w:r>
                                <w:t xml:space="preserve">Bodo wartet auf die Einladung zur coolsten </w:t>
                              </w:r>
                              <w:r w:rsidR="00C13B6A">
                                <w:t>Poolp</w:t>
                              </w:r>
                              <w:r>
                                <w:t>arty aller Zeiten.</w:t>
                              </w:r>
                            </w:p>
                          </w:txbxContent>
                        </v:textbox>
                      </v:shape>
                      <v:shape id="Grafik 1054638328" o:spid="_x0000_s1034" type="#_x0000_t75" style="position:absolute;left:18014;width:5804;height:6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">
                        <v:imagedata r:id="rId16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2837888" behindDoc="0" locked="0" layoutInCell="1" allowOverlap="1" wp14:anchorId="525B8026" wp14:editId="1B501829">
                      <wp:simplePos x="0" y="0"/>
                      <wp:positionH relativeFrom="column">
                        <wp:posOffset>37644</wp:posOffset>
                      </wp:positionH>
                      <wp:positionV relativeFrom="paragraph">
                        <wp:posOffset>2114809</wp:posOffset>
                      </wp:positionV>
                      <wp:extent cx="2316107" cy="771849"/>
                      <wp:effectExtent l="0" t="0" r="0" b="15875"/>
                      <wp:wrapNone/>
                      <wp:docPr id="1884204127" name="Gruppieren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16107" cy="771849"/>
                                <a:chOff x="65706" y="0"/>
                                <a:chExt cx="2316107" cy="771849"/>
                              </a:xfrm>
                            </wpg:grpSpPr>
                            <wps:wsp>
                              <wps:cNvPr id="2112276651" name="Textfeld 1"/>
                              <wps:cNvSpPr txBox="1"/>
                              <wps:spPr>
                                <a:xfrm>
                                  <a:off x="65706" y="284534"/>
                                  <a:ext cx="1921412" cy="4873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5240" cap="rnd">
                                  <a:solidFill>
                                    <a:srgbClr val="00E0FF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789B2D0" w14:textId="77777777" w:rsidR="004C0791" w:rsidRPr="001822C8" w:rsidRDefault="004C0791" w:rsidP="004C0791">
                                    <w:r>
                                      <w:t>Zusammen mit Mira treten die Zwillinge als „Cool am Pool“ auf.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4174406" name="Grafik 105463832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96DAC541-7B7A-43D3-8B79-37D633B846F1}">
                                      <asvg:svgBlip xmlns:asvg="http://schemas.microsoft.com/office/drawing/2016/SVG/main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01423" y="0"/>
                                  <a:ext cx="580390" cy="695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25B8026" id="_x0000_s1035" style="position:absolute;margin-left:2.95pt;margin-top:166.5pt;width:182.35pt;height:60.8pt;z-index:252837888;mso-width-relative:margin" coordorigin="657" coordsize="23161,771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">
                      <v:shape id="Textfeld 1" o:spid="_x0000_s1036" type="#_x0000_t202" style="position:absolute;left:657;top:2845;width:19214;height:48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" fillcolor="white [3201]" strokecolor="#00e0ff" strokeweight="1.2pt">
                        <v:stroke endcap="round"/>
                        <v:textbox>
                          <w:txbxContent>
                            <w:p w14:paraId="6789B2D0" w14:textId="77777777" w:rsidR="004C0791" w:rsidRPr="001822C8" w:rsidRDefault="004C0791" w:rsidP="004C0791">
                              <w:r>
                                <w:t>Zusammen mit Mira treten die Zwillinge als „Cool am Pool“ auf.</w:t>
                              </w:r>
                            </w:p>
                          </w:txbxContent>
                        </v:textbox>
                      </v:shape>
                      <v:shape id="Grafik 1054638328" o:spid="_x0000_s1037" type="#_x0000_t75" style="position:absolute;left:18014;width:5804;height:6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">
                        <v:imagedata r:id="rId16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2835840" behindDoc="0" locked="0" layoutInCell="1" allowOverlap="1" wp14:anchorId="6ABB9503" wp14:editId="3950962B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1418590</wp:posOffset>
                      </wp:positionV>
                      <wp:extent cx="1894205" cy="771525"/>
                      <wp:effectExtent l="0" t="0" r="0" b="15875"/>
                      <wp:wrapNone/>
                      <wp:docPr id="2058139426" name="Gruppieren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4205" cy="771525"/>
                                <a:chOff x="487314" y="0"/>
                                <a:chExt cx="1894499" cy="771849"/>
                              </a:xfrm>
                            </wpg:grpSpPr>
                            <wps:wsp>
                              <wps:cNvPr id="467270062" name="Textfeld 1"/>
                              <wps:cNvSpPr txBox="1"/>
                              <wps:spPr>
                                <a:xfrm>
                                  <a:off x="487314" y="284534"/>
                                  <a:ext cx="1499803" cy="4873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5240" cap="rnd">
                                  <a:solidFill>
                                    <a:srgbClr val="00E0FF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5C0642F" w14:textId="77777777" w:rsidR="004C0791" w:rsidRPr="001822C8" w:rsidRDefault="004C0791" w:rsidP="004C0791">
                                    <w:r>
                                      <w:t>Das Coolness-Programm läuft nicht so wie geplant.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88938764" name="Grafik 105463832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96DAC541-7B7A-43D3-8B79-37D633B846F1}">
                                      <asvg:svgBlip xmlns:asvg="http://schemas.microsoft.com/office/drawing/2016/SVG/main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01423" y="0"/>
                                  <a:ext cx="580390" cy="695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ABB9503" id="_x0000_s1038" style="position:absolute;margin-left:2.95pt;margin-top:111.7pt;width:149.15pt;height:60.75pt;z-index:252835840;mso-width-relative:margin" coordorigin="4873" coordsize="18944,771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">
                      <v:shape id="Textfeld 1" o:spid="_x0000_s1039" type="#_x0000_t202" style="position:absolute;left:4873;top:2845;width:14998;height:48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" fillcolor="white [3201]" strokecolor="#00e0ff" strokeweight="1.2pt">
                        <v:stroke endcap="round"/>
                        <v:textbox>
                          <w:txbxContent>
                            <w:p w14:paraId="45C0642F" w14:textId="77777777" w:rsidR="004C0791" w:rsidRPr="001822C8" w:rsidRDefault="004C0791" w:rsidP="004C0791">
                              <w:r>
                                <w:t>Das Coolness-Programm läuft nicht so wie geplant.</w:t>
                              </w:r>
                            </w:p>
                          </w:txbxContent>
                        </v:textbox>
                      </v:shape>
                      <v:shape id="Grafik 1054638328" o:spid="_x0000_s1040" type="#_x0000_t75" style="position:absolute;left:18014;width:5804;height:6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">
                        <v:imagedata r:id="rId16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2831744" behindDoc="0" locked="0" layoutInCell="1" allowOverlap="1" wp14:anchorId="639DAFAF" wp14:editId="3369B207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635</wp:posOffset>
                      </wp:positionV>
                      <wp:extent cx="2381250" cy="771525"/>
                      <wp:effectExtent l="0" t="0" r="6350" b="15875"/>
                      <wp:wrapNone/>
                      <wp:docPr id="928870522" name="Gruppieren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1250" cy="771525"/>
                                <a:chOff x="0" y="0"/>
                                <a:chExt cx="2381813" cy="772038"/>
                              </a:xfrm>
                            </wpg:grpSpPr>
                            <wps:wsp>
                              <wps:cNvPr id="1695504055" name="Textfeld 1"/>
                              <wps:cNvSpPr txBox="1"/>
                              <wps:spPr>
                                <a:xfrm>
                                  <a:off x="0" y="284723"/>
                                  <a:ext cx="1987588" cy="4873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5240" cap="rnd">
                                  <a:solidFill>
                                    <a:srgbClr val="00E0FF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DD9A98D" w14:textId="77777777" w:rsidR="004C0791" w:rsidRPr="001822C8" w:rsidRDefault="004C0791" w:rsidP="004C0791">
                                    <w:r>
                                      <w:t>Bodo und Lea gehen zur Poolparty.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87490649" name="Grafik 105463832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96DAC541-7B7A-43D3-8B79-37D633B846F1}">
                                      <asvg:svgBlip xmlns:asvg="http://schemas.microsoft.com/office/drawing/2016/SVG/main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01423" y="0"/>
                                  <a:ext cx="580390" cy="695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9DAFAF" id="_x0000_s1041" style="position:absolute;margin-left:-.05pt;margin-top:.05pt;width:187.5pt;height:60.75pt;z-index:252831744" coordsize="23818,772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">
                      <v:shape id="Textfeld 1" o:spid="_x0000_s1042" type="#_x0000_t202" style="position:absolute;top:2847;width:19875;height:48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" fillcolor="white [3201]" strokecolor="#00e0ff" strokeweight="1.2pt">
                        <v:stroke endcap="round"/>
                        <v:textbox>
                          <w:txbxContent>
                            <w:p w14:paraId="4DD9A98D" w14:textId="77777777" w:rsidR="004C0791" w:rsidRPr="001822C8" w:rsidRDefault="004C0791" w:rsidP="004C0791">
                              <w:r>
                                <w:t>Bodo und Lea gehen zur Poolparty.</w:t>
                              </w:r>
                            </w:p>
                          </w:txbxContent>
                        </v:textbox>
                      </v:shape>
                      <v:shape id="Grafik 1054638328" o:spid="_x0000_s1043" type="#_x0000_t75" style="position:absolute;left:18014;width:5804;height:6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">
                        <v:imagedata r:id="rId16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2833792" behindDoc="0" locked="0" layoutInCell="1" allowOverlap="1" wp14:anchorId="78DF8E22" wp14:editId="335C9527">
                      <wp:simplePos x="0" y="0"/>
                      <wp:positionH relativeFrom="column">
                        <wp:posOffset>397510</wp:posOffset>
                      </wp:positionH>
                      <wp:positionV relativeFrom="paragraph">
                        <wp:posOffset>607630</wp:posOffset>
                      </wp:positionV>
                      <wp:extent cx="2381813" cy="772038"/>
                      <wp:effectExtent l="0" t="0" r="6350" b="15875"/>
                      <wp:wrapNone/>
                      <wp:docPr id="1059182993" name="Gruppieren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1813" cy="772038"/>
                                <a:chOff x="0" y="0"/>
                                <a:chExt cx="2381813" cy="772038"/>
                              </a:xfrm>
                            </wpg:grpSpPr>
                            <wps:wsp>
                              <wps:cNvPr id="707527679" name="Textfeld 1"/>
                              <wps:cNvSpPr txBox="1"/>
                              <wps:spPr>
                                <a:xfrm>
                                  <a:off x="0" y="284723"/>
                                  <a:ext cx="1987588" cy="4873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5240" cap="rnd">
                                  <a:solidFill>
                                    <a:srgbClr val="00E0FF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C4B2C50" w14:textId="77777777" w:rsidR="004C0791" w:rsidRPr="001822C8" w:rsidRDefault="004C0791" w:rsidP="004C0791">
                                    <w:r>
                                      <w:t>Opa veröffentlicht Bolles Tanzvideo aus Versehen im Klassenchat.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60009131" name="Grafik 105463832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96DAC541-7B7A-43D3-8B79-37D633B846F1}">
                                      <asvg:svgBlip xmlns:asvg="http://schemas.microsoft.com/office/drawing/2016/SVG/main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01423" y="0"/>
                                  <a:ext cx="580390" cy="695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DF8E22" id="_x0000_s1044" style="position:absolute;margin-left:31.3pt;margin-top:47.85pt;width:187.55pt;height:60.8pt;z-index:252833792" coordsize="23818,772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">
                      <v:shape id="Textfeld 1" o:spid="_x0000_s1045" type="#_x0000_t202" style="position:absolute;top:2847;width:19875;height:48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" fillcolor="white [3201]" strokecolor="#00e0ff" strokeweight="1.2pt">
                        <v:stroke endcap="round"/>
                        <v:textbox>
                          <w:txbxContent>
                            <w:p w14:paraId="6C4B2C50" w14:textId="77777777" w:rsidR="004C0791" w:rsidRPr="001822C8" w:rsidRDefault="004C0791" w:rsidP="004C0791">
                              <w:r>
                                <w:t>Opa veröffentlicht Bolles Tanzvideo aus Versehen im Klassenchat.</w:t>
                              </w:r>
                            </w:p>
                          </w:txbxContent>
                        </v:textbox>
                      </v:shape>
                      <v:shape id="Grafik 1054638328" o:spid="_x0000_s1046" type="#_x0000_t75" style="position:absolute;left:18014;width:5804;height:6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">
                        <v:imagedata r:id="rId16"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283" w:type="dxa"/>
            <w:tcMar>
              <w:left w:w="0" w:type="dxa"/>
              <w:right w:w="0" w:type="dxa"/>
            </w:tcMar>
          </w:tcPr>
          <w:p w14:paraId="754B143A" w14:textId="77777777" w:rsidR="004C0791" w:rsidRDefault="004C0791" w:rsidP="004D4E37">
            <w:pPr>
              <w:pStyle w:val="WTDBWortboxtext"/>
              <w:jc w:val="left"/>
            </w:pPr>
          </w:p>
        </w:tc>
        <w:tc>
          <w:tcPr>
            <w:tcW w:w="5245" w:type="dxa"/>
            <w:tcMar>
              <w:left w:w="0" w:type="dxa"/>
              <w:right w:w="0" w:type="dxa"/>
            </w:tcMar>
          </w:tcPr>
          <w:p w14:paraId="5C53E4F0" w14:textId="77777777" w:rsidR="004C0791" w:rsidRDefault="004C0791" w:rsidP="004D4E37">
            <w:pPr>
              <w:pStyle w:val="WTDBWortboxtext"/>
              <w:jc w:val="left"/>
            </w:pPr>
            <w:r>
              <mc:AlternateContent>
                <mc:Choice Requires="wpg">
                  <w:drawing>
                    <wp:anchor distT="0" distB="0" distL="114300" distR="114300" simplePos="0" relativeHeight="252848128" behindDoc="0" locked="0" layoutInCell="1" allowOverlap="1" wp14:anchorId="01D2DB1A" wp14:editId="112C376F">
                      <wp:simplePos x="0" y="0"/>
                      <wp:positionH relativeFrom="column">
                        <wp:posOffset>177119</wp:posOffset>
                      </wp:positionH>
                      <wp:positionV relativeFrom="paragraph">
                        <wp:posOffset>2243809</wp:posOffset>
                      </wp:positionV>
                      <wp:extent cx="2843081" cy="886459"/>
                      <wp:effectExtent l="0" t="0" r="1905" b="15875"/>
                      <wp:wrapNone/>
                      <wp:docPr id="2111193848" name="Gruppieren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43081" cy="886459"/>
                                <a:chOff x="-461795" y="0"/>
                                <a:chExt cx="2843608" cy="886841"/>
                              </a:xfrm>
                            </wpg:grpSpPr>
                            <wps:wsp>
                              <wps:cNvPr id="1803866104" name="Textfeld 1"/>
                              <wps:cNvSpPr txBox="1"/>
                              <wps:spPr>
                                <a:xfrm>
                                  <a:off x="-461795" y="284221"/>
                                  <a:ext cx="2448375" cy="602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5240" cap="rnd">
                                  <a:solidFill>
                                    <a:srgbClr val="00E0FF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31DB8BF" w14:textId="77777777" w:rsidR="004C0791" w:rsidRPr="001822C8" w:rsidRDefault="004C0791" w:rsidP="004C0791">
                                    <w:r>
                                      <w:t>Damit sie zur Party eingeladen werden, entwickelt Bodo das Coolness-Programm.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97496131" name="Grafik 105463832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96DAC541-7B7A-43D3-8B79-37D633B846F1}">
                                      <asvg:svgBlip xmlns:asvg="http://schemas.microsoft.com/office/drawing/2016/SVG/main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01423" y="0"/>
                                  <a:ext cx="580390" cy="695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D2DB1A" id="_x0000_s1047" style="position:absolute;margin-left:13.95pt;margin-top:176.7pt;width:223.85pt;height:69.8pt;z-index:252848128;mso-width-relative:margin;mso-height-relative:margin" coordorigin="-4617" coordsize="28436,886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">
                      <v:shape id="Textfeld 1" o:spid="_x0000_s1048" type="#_x0000_t202" style="position:absolute;left:-4617;top:2842;width:24482;height:60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" fillcolor="white [3201]" strokecolor="#00e0ff" strokeweight="1.2pt">
                        <v:stroke endcap="round"/>
                        <v:textbox>
                          <w:txbxContent>
                            <w:p w14:paraId="031DB8BF" w14:textId="77777777" w:rsidR="004C0791" w:rsidRPr="001822C8" w:rsidRDefault="004C0791" w:rsidP="004C0791">
                              <w:r>
                                <w:t>Damit sie zur Party eingeladen werden, entwickelt Bodo das Coolness-Programm.</w:t>
                              </w:r>
                            </w:p>
                          </w:txbxContent>
                        </v:textbox>
                      </v:shape>
                      <v:shape id="Grafik 1054638328" o:spid="_x0000_s1049" type="#_x0000_t75" style="position:absolute;left:18014;width:5804;height:6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">
                        <v:imagedata r:id="rId16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2846080" behindDoc="0" locked="0" layoutInCell="1" allowOverlap="1" wp14:anchorId="68575FA3" wp14:editId="7AFCD78A">
                      <wp:simplePos x="0" y="0"/>
                      <wp:positionH relativeFrom="column">
                        <wp:posOffset>118388</wp:posOffset>
                      </wp:positionH>
                      <wp:positionV relativeFrom="paragraph">
                        <wp:posOffset>1342774</wp:posOffset>
                      </wp:positionV>
                      <wp:extent cx="3171190" cy="885825"/>
                      <wp:effectExtent l="0" t="0" r="3810" b="15875"/>
                      <wp:wrapNone/>
                      <wp:docPr id="386626663" name="Gruppieren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71190" cy="885825"/>
                                <a:chOff x="-790382" y="0"/>
                                <a:chExt cx="3172195" cy="886500"/>
                              </a:xfrm>
                            </wpg:grpSpPr>
                            <wps:wsp>
                              <wps:cNvPr id="276922154" name="Textfeld 1"/>
                              <wps:cNvSpPr txBox="1"/>
                              <wps:spPr>
                                <a:xfrm>
                                  <a:off x="-790382" y="283880"/>
                                  <a:ext cx="2776699" cy="602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5240" cap="rnd">
                                  <a:solidFill>
                                    <a:srgbClr val="00E0FF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7F181CB" w14:textId="77777777" w:rsidR="004C0791" w:rsidRPr="001822C8" w:rsidRDefault="004C0791" w:rsidP="004C0791">
                                    <w:r>
                                      <w:t>Mira und ihre Freundinnen sehen Bolle beim Gedankenlesen. Die Zwillinge tragen ein Nudelsieb und eine Küchenreibe auf dem Kopf.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24420313" name="Grafik 105463832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96DAC541-7B7A-43D3-8B79-37D633B846F1}">
                                      <asvg:svgBlip xmlns:asvg="http://schemas.microsoft.com/office/drawing/2016/SVG/main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01423" y="0"/>
                                  <a:ext cx="580390" cy="695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575FA3" id="_x0000_s1050" style="position:absolute;margin-left:9.3pt;margin-top:105.75pt;width:249.7pt;height:69.75pt;z-index:252846080;mso-width-relative:margin;mso-height-relative:margin" coordorigin="-7903" coordsize="31721,886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">
                      <v:shape id="Textfeld 1" o:spid="_x0000_s1051" type="#_x0000_t202" style="position:absolute;left:-7903;top:2838;width:27766;height:6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" fillcolor="white [3201]" strokecolor="#00e0ff" strokeweight="1.2pt">
                        <v:stroke endcap="round"/>
                        <v:textbox>
                          <w:txbxContent>
                            <w:p w14:paraId="47F181CB" w14:textId="77777777" w:rsidR="004C0791" w:rsidRPr="001822C8" w:rsidRDefault="004C0791" w:rsidP="004C0791">
                              <w:r>
                                <w:t>Mira und ihre Freundinnen sehen Bolle beim Gedankenlesen. Die Zwillinge tragen ein Nudelsieb und eine Küchenreibe auf dem Kopf.</w:t>
                              </w:r>
                            </w:p>
                          </w:txbxContent>
                        </v:textbox>
                      </v:shape>
                      <v:shape id="Grafik 1054638328" o:spid="_x0000_s1052" type="#_x0000_t75" style="position:absolute;left:18014;width:5804;height:6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">
                        <v:imagedata r:id="rId16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2844032" behindDoc="0" locked="0" layoutInCell="1" allowOverlap="1" wp14:anchorId="50E5B57A" wp14:editId="176FFC57">
                      <wp:simplePos x="0" y="0"/>
                      <wp:positionH relativeFrom="column">
                        <wp:posOffset>262316</wp:posOffset>
                      </wp:positionH>
                      <wp:positionV relativeFrom="paragraph">
                        <wp:posOffset>532716</wp:posOffset>
                      </wp:positionV>
                      <wp:extent cx="2843081" cy="886459"/>
                      <wp:effectExtent l="0" t="0" r="1905" b="15875"/>
                      <wp:wrapNone/>
                      <wp:docPr id="613439285" name="Gruppieren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43081" cy="886458"/>
                                <a:chOff x="-461795" y="0"/>
                                <a:chExt cx="2843608" cy="886840"/>
                              </a:xfrm>
                            </wpg:grpSpPr>
                            <wps:wsp>
                              <wps:cNvPr id="1405940181" name="Textfeld 1"/>
                              <wps:cNvSpPr txBox="1"/>
                              <wps:spPr>
                                <a:xfrm>
                                  <a:off x="-461795" y="284221"/>
                                  <a:ext cx="2448375" cy="6026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5240" cap="rnd">
                                  <a:solidFill>
                                    <a:srgbClr val="00E0FF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EE05B8F" w14:textId="77777777" w:rsidR="004C0791" w:rsidRPr="001822C8" w:rsidRDefault="004C0791" w:rsidP="004C0791">
                                    <w:r>
                                      <w:t>Bodo und Lea denken sich einen Song aus, den sie vor der ganzen Schule aufführen.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12106162" name="Grafik 105463832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96DAC541-7B7A-43D3-8B79-37D633B846F1}">
                                      <asvg:svgBlip xmlns:asvg="http://schemas.microsoft.com/office/drawing/2016/SVG/main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01423" y="0"/>
                                  <a:ext cx="580390" cy="695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E5B57A" id="_x0000_s1053" style="position:absolute;margin-left:20.65pt;margin-top:41.95pt;width:223.85pt;height:69.8pt;z-index:252844032;mso-width-relative:margin;mso-height-relative:margin" coordorigin="-4617" coordsize="28436,886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">
                      <v:shape id="Textfeld 1" o:spid="_x0000_s1054" type="#_x0000_t202" style="position:absolute;left:-4617;top:2842;width:24482;height:60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" fillcolor="white [3201]" strokecolor="#00e0ff" strokeweight="1.2pt">
                        <v:stroke endcap="round"/>
                        <v:textbox>
                          <w:txbxContent>
                            <w:p w14:paraId="6EE05B8F" w14:textId="77777777" w:rsidR="004C0791" w:rsidRPr="001822C8" w:rsidRDefault="004C0791" w:rsidP="004C0791">
                              <w:r>
                                <w:t>Bodo und Lea denken sich einen Song aus, den sie vor der ganzen Schule aufführen.</w:t>
                              </w:r>
                            </w:p>
                          </w:txbxContent>
                        </v:textbox>
                      </v:shape>
                      <v:shape id="Grafik 1054638328" o:spid="_x0000_s1055" type="#_x0000_t75" style="position:absolute;left:18014;width:5804;height:6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">
                        <v:imagedata r:id="rId16"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</w:tbl>
    <w:p w14:paraId="451B828A" w14:textId="77777777" w:rsidR="00A709F8" w:rsidRDefault="00A709F8" w:rsidP="004D4E37">
      <w:pPr>
        <w:pStyle w:val="WTDBWortboxtext"/>
        <w:jc w:val="left"/>
        <w:rPr>
          <w:sz w:val="23"/>
          <w:szCs w:val="22"/>
        </w:rPr>
      </w:pPr>
      <w:r>
        <w:br w:type="page"/>
      </w:r>
    </w:p>
    <w:p w14:paraId="4B6BD3A8" w14:textId="77777777" w:rsidR="00F71854" w:rsidRDefault="003C7135" w:rsidP="00F71854">
      <w:pPr>
        <w:pStyle w:val="WTDBArbeitsblatt11pt"/>
      </w:pPr>
      <w:r>
        <w:lastRenderedPageBreak/>
        <w:drawing>
          <wp:anchor distT="0" distB="0" distL="114300" distR="114300" simplePos="0" relativeHeight="252821504" behindDoc="0" locked="0" layoutInCell="1" allowOverlap="1" wp14:anchorId="3E30421D" wp14:editId="5C652854">
            <wp:simplePos x="0" y="0"/>
            <wp:positionH relativeFrom="column">
              <wp:posOffset>-347345</wp:posOffset>
            </wp:positionH>
            <wp:positionV relativeFrom="paragraph">
              <wp:posOffset>-864235</wp:posOffset>
            </wp:positionV>
            <wp:extent cx="2908300" cy="600125"/>
            <wp:effectExtent l="0" t="0" r="0" b="0"/>
            <wp:wrapNone/>
            <wp:docPr id="1090988366" name="Grafik 1090988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Grafik 63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6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1854" w:rsidRPr="00136001">
        <w:t>Arbeitsblatt</w:t>
      </w:r>
      <w:r w:rsidR="00F71854" w:rsidRPr="0065368A">
        <w:t xml:space="preserve"> </w:t>
      </w:r>
      <w:r w:rsidR="00F71854">
        <w:t>2</w:t>
      </w:r>
    </w:p>
    <w:p w14:paraId="02A3A09D" w14:textId="77777777" w:rsidR="001822C8" w:rsidRPr="001822C8" w:rsidRDefault="007E6B73" w:rsidP="001822C8">
      <w:pPr>
        <w:pStyle w:val="WTDBHeadline21pt"/>
        <w:rPr>
          <w:bCs/>
          <w:noProof/>
        </w:rPr>
      </w:pPr>
      <w:r w:rsidRPr="007E6B73">
        <w:rPr>
          <w:bCs/>
          <w:noProof/>
          <w:w w:val="100"/>
        </w:rPr>
        <w:t>Zwillinge – genau gleich oder ganz verschieden?</w:t>
      </w:r>
    </w:p>
    <w:p w14:paraId="5A554C93" w14:textId="77777777" w:rsidR="00F71854" w:rsidRPr="001822C8" w:rsidRDefault="00460FC5" w:rsidP="007E6B73">
      <w:pPr>
        <w:pStyle w:val="WTDBAufgabe8"/>
      </w:pPr>
      <w:r>
        <w:rPr>
          <w:rFonts w:ascii="Century Gothic" w:hAnsi="Century Gothic"/>
          <w:noProof/>
          <w:color w:val="768828"/>
        </w:rPr>
        <w:drawing>
          <wp:anchor distT="0" distB="0" distL="114300" distR="114300" simplePos="0" relativeHeight="252855296" behindDoc="0" locked="0" layoutInCell="1" allowOverlap="1" wp14:anchorId="2FC8F788" wp14:editId="5EDDFD32">
            <wp:simplePos x="0" y="0"/>
            <wp:positionH relativeFrom="column">
              <wp:posOffset>-1843</wp:posOffset>
            </wp:positionH>
            <wp:positionV relativeFrom="paragraph">
              <wp:posOffset>1252902</wp:posOffset>
            </wp:positionV>
            <wp:extent cx="1773555" cy="2550686"/>
            <wp:effectExtent l="0" t="0" r="4445" b="2540"/>
            <wp:wrapNone/>
            <wp:docPr id="966616723" name="Grafik 51" descr="Ein Bild, das Screenshot, Menschliches Gesich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616723" name="Grafik 51" descr="Ein Bild, das Screenshot, Menschliches Gesicht enthält.&#10;&#10;KI-generierte Inhalte können fehlerhaft sein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71" cy="2552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B73" w:rsidRPr="00E7641A">
        <w:rPr>
          <w:b w:val="0"/>
          <w:bCs w:val="0"/>
          <w:noProof/>
        </w:rPr>
        <w:drawing>
          <wp:anchor distT="0" distB="1905" distL="114300" distR="114935" simplePos="0" relativeHeight="252861440" behindDoc="0" locked="0" layoutInCell="1" allowOverlap="1" wp14:anchorId="0FD92E87" wp14:editId="19DABB26">
            <wp:simplePos x="0" y="0"/>
            <wp:positionH relativeFrom="column">
              <wp:posOffset>5198852</wp:posOffset>
            </wp:positionH>
            <wp:positionV relativeFrom="paragraph">
              <wp:posOffset>1434644</wp:posOffset>
            </wp:positionV>
            <wp:extent cx="457200" cy="442569"/>
            <wp:effectExtent l="0" t="0" r="0" b="2540"/>
            <wp:wrapNone/>
            <wp:docPr id="965349070" name="Grafik 9653490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42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B73">
        <w:rPr>
          <w:lang w:eastAsia="de-DE"/>
        </w:rPr>
        <w:t>Ordne zu: Was passt zu Lea? Was trifft auf Bodo zu? Und welche Dinge passen zu beiden?</w:t>
      </w:r>
      <w:r w:rsidR="001822C8">
        <w:br/>
      </w:r>
    </w:p>
    <w:tbl>
      <w:tblPr>
        <w:tblStyle w:val="Tabellenraster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7E6B73" w14:paraId="3E3F7C12" w14:textId="77777777" w:rsidTr="00547D14">
        <w:trPr>
          <w:trHeight w:val="1276"/>
        </w:trPr>
        <w:tc>
          <w:tcPr>
            <w:tcW w:w="8505" w:type="dxa"/>
            <w:gridSpan w:val="3"/>
            <w:tcBorders>
              <w:top w:val="single" w:sz="12" w:space="0" w:color="00E0FF"/>
              <w:left w:val="single" w:sz="12" w:space="0" w:color="00E0FF"/>
              <w:bottom w:val="single" w:sz="12" w:space="0" w:color="00E0FF"/>
              <w:right w:val="single" w:sz="12" w:space="0" w:color="00E0FF"/>
            </w:tcBorders>
            <w:vAlign w:val="center"/>
          </w:tcPr>
          <w:p w14:paraId="15677D52" w14:textId="77777777" w:rsidR="007E6B73" w:rsidRPr="00F71854" w:rsidRDefault="007E6B73" w:rsidP="007E6B73">
            <w:pPr>
              <w:pStyle w:val="WTDBLckentext"/>
              <w:jc w:val="center"/>
            </w:pPr>
            <w:r w:rsidRPr="007E6B73">
              <w:rPr>
                <w:b/>
                <w:bCs/>
                <w:color w:val="ED254E"/>
              </w:rPr>
              <w:t>•</w:t>
            </w:r>
            <w:r w:rsidRPr="007E6B73">
              <w:t xml:space="preserve"> will unbedingt auf die Party </w:t>
            </w:r>
            <w:r w:rsidRPr="007E6B73">
              <w:rPr>
                <w:b/>
                <w:bCs/>
                <w:color w:val="ED254E"/>
              </w:rPr>
              <w:t>•</w:t>
            </w:r>
            <w:r w:rsidRPr="007E6B73">
              <w:t xml:space="preserve"> noch nicht lange an der Schule </w:t>
            </w:r>
            <w:r w:rsidRPr="007E6B73">
              <w:rPr>
                <w:b/>
                <w:bCs/>
                <w:color w:val="ED254E"/>
              </w:rPr>
              <w:t>•</w:t>
            </w:r>
            <w:r w:rsidRPr="007E6B73">
              <w:t xml:space="preserve"> nimmt alles wortwörtlich</w:t>
            </w:r>
            <w:r>
              <w:br/>
            </w:r>
            <w:r w:rsidRPr="007E6B73">
              <w:rPr>
                <w:b/>
                <w:bCs/>
                <w:color w:val="ED254E"/>
              </w:rPr>
              <w:t>•</w:t>
            </w:r>
            <w:r w:rsidRPr="007E6B73">
              <w:t xml:space="preserve"> gut in Deutsch </w:t>
            </w:r>
            <w:r w:rsidRPr="007E6B73">
              <w:rPr>
                <w:b/>
                <w:bCs/>
                <w:color w:val="ED254E"/>
              </w:rPr>
              <w:t>•</w:t>
            </w:r>
            <w:r w:rsidRPr="007E6B73">
              <w:t xml:space="preserve"> schläft gern lange </w:t>
            </w:r>
            <w:r w:rsidRPr="007E6B73">
              <w:rPr>
                <w:b/>
                <w:bCs/>
                <w:color w:val="ED254E"/>
              </w:rPr>
              <w:t>•</w:t>
            </w:r>
            <w:r w:rsidRPr="007E6B73">
              <w:t xml:space="preserve"> Opa-Fan </w:t>
            </w:r>
            <w:r w:rsidRPr="007E6B73">
              <w:rPr>
                <w:b/>
                <w:bCs/>
                <w:color w:val="ED254E"/>
              </w:rPr>
              <w:t>•</w:t>
            </w:r>
            <w:r w:rsidRPr="007E6B73">
              <w:t xml:space="preserve"> gut in Mathe und Musik </w:t>
            </w:r>
            <w:r w:rsidRPr="007E6B73">
              <w:rPr>
                <w:b/>
                <w:bCs/>
                <w:color w:val="ED254E"/>
              </w:rPr>
              <w:t>•</w:t>
            </w:r>
            <w:r w:rsidRPr="007E6B73">
              <w:t xml:space="preserve"> schreibt Gedichte</w:t>
            </w:r>
            <w:r>
              <w:br/>
            </w:r>
            <w:r w:rsidRPr="007E6B73">
              <w:rPr>
                <w:b/>
                <w:bCs/>
                <w:color w:val="ED254E"/>
              </w:rPr>
              <w:t>•</w:t>
            </w:r>
            <w:r w:rsidRPr="007E6B73">
              <w:t xml:space="preserve"> gern ein Zwilling </w:t>
            </w:r>
            <w:r w:rsidRPr="007E6B73">
              <w:rPr>
                <w:b/>
                <w:bCs/>
                <w:color w:val="ED254E"/>
              </w:rPr>
              <w:t>•</w:t>
            </w:r>
            <w:r w:rsidRPr="007E6B73">
              <w:t xml:space="preserve"> macht Hip-Hop-Musik auf dem Hackbrett </w:t>
            </w:r>
            <w:r w:rsidRPr="007E6B73">
              <w:rPr>
                <w:b/>
                <w:bCs/>
                <w:color w:val="ED254E"/>
              </w:rPr>
              <w:t>•</w:t>
            </w:r>
            <w:r w:rsidRPr="007E6B73">
              <w:t xml:space="preserve"> uncool </w:t>
            </w:r>
            <w:r w:rsidRPr="007E6B73">
              <w:rPr>
                <w:b/>
                <w:bCs/>
                <w:color w:val="ED254E"/>
              </w:rPr>
              <w:t>•</w:t>
            </w:r>
            <w:r w:rsidRPr="007E6B73">
              <w:t xml:space="preserve"> entwickelt das Coolness-</w:t>
            </w:r>
            <w:r>
              <w:br/>
            </w:r>
            <w:r w:rsidRPr="007E6B73">
              <w:t xml:space="preserve">Programm </w:t>
            </w:r>
            <w:r w:rsidRPr="007E6B73">
              <w:rPr>
                <w:b/>
                <w:bCs/>
                <w:color w:val="ED254E"/>
              </w:rPr>
              <w:t>•</w:t>
            </w:r>
            <w:r w:rsidRPr="007E6B73">
              <w:t xml:space="preserve"> experimentiert gern </w:t>
            </w:r>
            <w:r w:rsidRPr="007E6B73">
              <w:rPr>
                <w:b/>
                <w:bCs/>
                <w:color w:val="ED254E"/>
              </w:rPr>
              <w:t>•</w:t>
            </w:r>
            <w:r w:rsidRPr="007E6B73">
              <w:t xml:space="preserve"> hilfsbereit </w:t>
            </w:r>
            <w:r w:rsidRPr="007E6B73">
              <w:rPr>
                <w:b/>
                <w:bCs/>
                <w:color w:val="ED254E"/>
              </w:rPr>
              <w:t>•</w:t>
            </w:r>
            <w:r w:rsidRPr="007E6B73">
              <w:t xml:space="preserve"> denkt sich den Liedtext aus</w:t>
            </w:r>
          </w:p>
        </w:tc>
      </w:tr>
      <w:tr w:rsidR="007E6B73" w14:paraId="4790F8AA" w14:textId="77777777" w:rsidTr="00547D14">
        <w:trPr>
          <w:trHeight w:val="4119"/>
        </w:trPr>
        <w:tc>
          <w:tcPr>
            <w:tcW w:w="2835" w:type="dxa"/>
            <w:tcBorders>
              <w:top w:val="single" w:sz="12" w:space="0" w:color="00E0FF"/>
              <w:left w:val="nil"/>
              <w:bottom w:val="nil"/>
              <w:right w:val="nil"/>
            </w:tcBorders>
            <w:vAlign w:val="bottom"/>
          </w:tcPr>
          <w:p w14:paraId="24878ABE" w14:textId="77777777" w:rsidR="007E6B73" w:rsidRPr="00F71854" w:rsidRDefault="007E6B73" w:rsidP="00F71854">
            <w:pPr>
              <w:pStyle w:val="WTDBWortboxtext"/>
              <w:rPr>
                <w:rFonts w:ascii="Century Gothic" w:hAnsi="Century Gothic"/>
                <w:color w:val="768828"/>
              </w:rPr>
            </w:pPr>
          </w:p>
        </w:tc>
        <w:tc>
          <w:tcPr>
            <w:tcW w:w="2835" w:type="dxa"/>
            <w:tcBorders>
              <w:top w:val="single" w:sz="12" w:space="0" w:color="00E0FF"/>
              <w:left w:val="nil"/>
              <w:bottom w:val="nil"/>
              <w:right w:val="nil"/>
            </w:tcBorders>
            <w:vAlign w:val="center"/>
          </w:tcPr>
          <w:p w14:paraId="7EE26A72" w14:textId="77777777" w:rsidR="007E6B73" w:rsidRPr="00F71854" w:rsidRDefault="007E6B73" w:rsidP="00F71854">
            <w:pPr>
              <w:pStyle w:val="WTDBWortboxtext"/>
            </w:pPr>
            <w:r>
              <w:rPr>
                <w:rFonts w:ascii="Century Gothic" w:hAnsi="Century Gothic"/>
                <w:color w:val="768828"/>
              </w:rPr>
              <w:drawing>
                <wp:anchor distT="0" distB="0" distL="114300" distR="114300" simplePos="0" relativeHeight="252857344" behindDoc="0" locked="0" layoutInCell="1" allowOverlap="1" wp14:anchorId="774A6CEE" wp14:editId="7D41D547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40005</wp:posOffset>
                  </wp:positionV>
                  <wp:extent cx="1761490" cy="2578735"/>
                  <wp:effectExtent l="0" t="0" r="3810" b="0"/>
                  <wp:wrapNone/>
                  <wp:docPr id="892587489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587489" name="Grafik 5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490" cy="25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single" w:sz="12" w:space="0" w:color="00E0FF"/>
              <w:left w:val="nil"/>
              <w:bottom w:val="nil"/>
              <w:right w:val="nil"/>
            </w:tcBorders>
            <w:vAlign w:val="bottom"/>
          </w:tcPr>
          <w:p w14:paraId="4F1A85EF" w14:textId="77777777" w:rsidR="007E6B73" w:rsidRPr="00F71854" w:rsidRDefault="007E6B73" w:rsidP="00F71854">
            <w:pPr>
              <w:pStyle w:val="WTDBWortboxtext"/>
            </w:pPr>
            <w:r>
              <w:rPr>
                <w:rFonts w:ascii="Century Gothic" w:hAnsi="Century Gothic"/>
                <w:color w:val="768828"/>
              </w:rPr>
              <w:drawing>
                <wp:anchor distT="0" distB="0" distL="114300" distR="114300" simplePos="0" relativeHeight="252859392" behindDoc="0" locked="0" layoutInCell="1" allowOverlap="1" wp14:anchorId="619FF782" wp14:editId="50E713A9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63500</wp:posOffset>
                  </wp:positionV>
                  <wp:extent cx="1760220" cy="2555240"/>
                  <wp:effectExtent l="0" t="0" r="5080" b="0"/>
                  <wp:wrapNone/>
                  <wp:docPr id="1262259718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259718" name="Grafik 5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0" cy="255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71854" w14:paraId="6B4C1BB9" w14:textId="77777777" w:rsidTr="00E951AB">
        <w:trPr>
          <w:trHeight w:val="284"/>
        </w:trPr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A07F9B" w14:textId="77777777" w:rsidR="00F71854" w:rsidRPr="00F71854" w:rsidRDefault="00F71854" w:rsidP="00F71854">
            <w:pPr>
              <w:pStyle w:val="WTDBWortboxtext"/>
              <w:rPr>
                <w:rFonts w:ascii="Century Gothic" w:hAnsi="Century Gothic"/>
                <w:color w:val="768828"/>
              </w:rPr>
            </w:pPr>
          </w:p>
        </w:tc>
      </w:tr>
    </w:tbl>
    <w:p w14:paraId="61D06DCF" w14:textId="77777777" w:rsidR="0065368A" w:rsidRPr="006A500B" w:rsidRDefault="00BF477E" w:rsidP="00B52103">
      <w:pPr>
        <w:pStyle w:val="WTDBHeadline21pt"/>
      </w:pPr>
      <w:r>
        <w:rPr>
          <w:b w:val="0"/>
          <w:bCs/>
          <w:noProof/>
          <w:w w:val="100"/>
          <w:lang w:eastAsia="de-DE"/>
        </w:rPr>
        <mc:AlternateContent>
          <mc:Choice Requires="wpg">
            <w:drawing>
              <wp:anchor distT="0" distB="0" distL="114300" distR="114300" simplePos="0" relativeHeight="252869632" behindDoc="0" locked="0" layoutInCell="1" allowOverlap="1" wp14:anchorId="4BEA27A4" wp14:editId="70FF91F8">
                <wp:simplePos x="0" y="0"/>
                <wp:positionH relativeFrom="column">
                  <wp:posOffset>4222115</wp:posOffset>
                </wp:positionH>
                <wp:positionV relativeFrom="paragraph">
                  <wp:posOffset>93345</wp:posOffset>
                </wp:positionV>
                <wp:extent cx="2085340" cy="2647315"/>
                <wp:effectExtent l="0" t="0" r="10160" b="0"/>
                <wp:wrapNone/>
                <wp:docPr id="1314536102" name="Gruppieren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5340" cy="2647315"/>
                          <a:chOff x="384221" y="0"/>
                          <a:chExt cx="2085998" cy="2647496"/>
                        </a:xfrm>
                      </wpg:grpSpPr>
                      <wpg:grpSp>
                        <wpg:cNvPr id="623822673" name="Gruppieren 4"/>
                        <wpg:cNvGrpSpPr/>
                        <wpg:grpSpPr>
                          <a:xfrm>
                            <a:off x="384221" y="0"/>
                            <a:ext cx="2085998" cy="1430020"/>
                            <a:chOff x="1287241" y="-451211"/>
                            <a:chExt cx="2088029" cy="1430908"/>
                          </a:xfrm>
                        </wpg:grpSpPr>
                        <wpg:grpSp>
                          <wpg:cNvPr id="1187755987" name="Gruppieren 26"/>
                          <wpg:cNvGrpSpPr/>
                          <wpg:grpSpPr>
                            <a:xfrm>
                              <a:off x="1287241" y="-451211"/>
                              <a:ext cx="1870143" cy="697054"/>
                              <a:chOff x="1279312" y="-451002"/>
                              <a:chExt cx="1870380" cy="696735"/>
                            </a:xfrm>
                          </wpg:grpSpPr>
                          <wps:wsp>
                            <wps:cNvPr id="1862081697" name="Textfeld 1"/>
                            <wps:cNvSpPr txBox="1"/>
                            <wps:spPr>
                              <a:xfrm>
                                <a:off x="1279312" y="-451002"/>
                                <a:ext cx="1870380" cy="5719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5240">
                                <a:solidFill>
                                  <a:srgbClr val="00E0FF"/>
                                </a:solidFill>
                              </a:ln>
                            </wps:spPr>
                            <wps:txbx>
                              <w:txbxContent>
                                <w:p w14:paraId="2487C93C" w14:textId="77777777" w:rsidR="001822C8" w:rsidRPr="001822C8" w:rsidRDefault="00E951AB" w:rsidP="001822C8">
                                  <w:r>
                                    <w:t>Opa veröffentlicht das Tanzvideo aus Versehen im Klassenchat.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0956624" name="Grafik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/>
                              <a:srcRect/>
                              <a:stretch/>
                            </pic:blipFill>
                            <pic:spPr>
                              <a:xfrm flipV="1">
                                <a:off x="1490697" y="25122"/>
                                <a:ext cx="234630" cy="220611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g:grpSp>
                          <wpg:cNvPr id="1210655251" name="Gruppieren 25"/>
                          <wpg:cNvGrpSpPr/>
                          <wpg:grpSpPr>
                            <a:xfrm>
                              <a:off x="1916622" y="237769"/>
                              <a:ext cx="1458648" cy="741928"/>
                              <a:chOff x="1917288" y="-482422"/>
                              <a:chExt cx="1459152" cy="741928"/>
                            </a:xfrm>
                          </wpg:grpSpPr>
                          <wps:wsp>
                            <wps:cNvPr id="1869941612" name="Textfeld 1"/>
                            <wps:cNvSpPr txBox="1"/>
                            <wps:spPr>
                              <a:xfrm>
                                <a:off x="2057394" y="-482422"/>
                                <a:ext cx="1319046" cy="7419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5240">
                                <a:solidFill>
                                  <a:srgbClr val="00E0FF"/>
                                </a:solidFill>
                              </a:ln>
                            </wps:spPr>
                            <wps:txbx>
                              <w:txbxContent>
                                <w:p w14:paraId="10E6FA18" w14:textId="77777777" w:rsidR="00AF68E6" w:rsidRPr="001822C8" w:rsidRDefault="00E951AB" w:rsidP="00E951AB">
                                  <w:pPr>
                                    <w:jc w:val="center"/>
                                  </w:pPr>
                                  <w:r>
                                    <w:t>Ratloses Kopfschütteln, weil keiner die beiden versteht.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37128476" name="Grafik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/>
                              <a:srcRect/>
                              <a:stretch/>
                            </pic:blipFill>
                            <pic:spPr>
                              <a:xfrm flipV="1">
                                <a:off x="1917288" y="-78548"/>
                                <a:ext cx="231531" cy="21778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832934876" name="Gruppieren 54"/>
                        <wpg:cNvGrpSpPr/>
                        <wpg:grpSpPr>
                          <a:xfrm>
                            <a:off x="996532" y="1554985"/>
                            <a:ext cx="1317625" cy="1092511"/>
                            <a:chOff x="142319" y="-42"/>
                            <a:chExt cx="1317625" cy="1092511"/>
                          </a:xfrm>
                        </wpg:grpSpPr>
                        <wps:wsp>
                          <wps:cNvPr id="331079337" name="Textfeld 1"/>
                          <wps:cNvSpPr txBox="1"/>
                          <wps:spPr>
                            <a:xfrm>
                              <a:off x="142319" y="-42"/>
                              <a:ext cx="1317625" cy="96930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5240">
                              <a:solidFill>
                                <a:srgbClr val="00E0FF"/>
                              </a:solidFill>
                            </a:ln>
                          </wps:spPr>
                          <wps:txbx>
                            <w:txbxContent>
                              <w:p w14:paraId="2E5688C7" w14:textId="77777777" w:rsidR="00E951AB" w:rsidRPr="001822C8" w:rsidRDefault="00E951AB" w:rsidP="00E951AB">
                                <w:pPr>
                                  <w:jc w:val="center"/>
                                </w:pPr>
                                <w:r>
                                  <w:t>Bodo und Lea treten mit einem eigenen Song in der Schule auf. Der Hausmeister stellt die Box aus.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9595843" name="Grafik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/>
                            <a:srcRect/>
                            <a:stretch/>
                          </pic:blipFill>
                          <pic:spPr>
                            <a:xfrm flipV="1">
                              <a:off x="211165" y="875299"/>
                              <a:ext cx="231140" cy="2171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EA27A4" id="Gruppieren 56" o:spid="_x0000_s1056" style="position:absolute;margin-left:332.45pt;margin-top:7.35pt;width:164.2pt;height:208.45pt;z-index:252869632;mso-width-relative:margin;mso-height-relative:margin" coordorigin="3842" coordsize="20859,2647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">
                <v:group id="Gruppieren 4" o:spid="_x0000_s1057" style="position:absolute;left:3842;width:20860;height:14300" coordorigin="12872,-4512" coordsize="20880,1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">
                  <v:group id="Gruppieren 26" o:spid="_x0000_s1058" style="position:absolute;left:12872;top:-4512;width:18701;height:6970" coordorigin="12793,-4510" coordsize="18703,6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">
                    <v:shape id="Textfeld 1" o:spid="_x0000_s1059" type="#_x0000_t202" style="position:absolute;left:12793;top:-4510;width:18703;height: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" fillcolor="white [3201]" strokecolor="#00e0ff" strokeweight="1.2pt">
                      <v:textbox>
                        <w:txbxContent>
                          <w:p w14:paraId="2487C93C" w14:textId="77777777" w:rsidR="001822C8" w:rsidRPr="001822C8" w:rsidRDefault="00E951AB" w:rsidP="001822C8">
                            <w:r>
                              <w:t>Opa veröffentlicht das Tanzvideo aus Versehen im Klassenchat.</w:t>
                            </w:r>
                          </w:p>
                        </w:txbxContent>
                      </v:textbox>
                    </v:shape>
                    <v:shape id="Grafik 2" o:spid="_x0000_s1060" type="#_x0000_t75" style="position:absolute;left:14906;top:251;width:2347;height:2206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">
                      <v:imagedata r:id="rId23" o:title=""/>
                    </v:shape>
                  </v:group>
                  <v:group id="Gruppieren 25" o:spid="_x0000_s1061" style="position:absolute;left:19166;top:2377;width:14586;height:7419" coordorigin="19172,-4824" coordsize="14591,7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">
                    <v:shape id="Textfeld 1" o:spid="_x0000_s1062" type="#_x0000_t202" style="position:absolute;left:20573;top:-4824;width:13191;height:7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" fillcolor="white [3201]" strokecolor="#00e0ff" strokeweight="1.2pt">
                      <v:textbox style="mso-fit-shape-to-text:t">
                        <w:txbxContent>
                          <w:p w14:paraId="10E6FA18" w14:textId="77777777" w:rsidR="00AF68E6" w:rsidRPr="001822C8" w:rsidRDefault="00E951AB" w:rsidP="00E951AB">
                            <w:pPr>
                              <w:jc w:val="center"/>
                            </w:pPr>
                            <w:r>
                              <w:t>Ratloses Kopfschütteln, weil keiner die beiden versteht.</w:t>
                            </w:r>
                          </w:p>
                        </w:txbxContent>
                      </v:textbox>
                    </v:shape>
                    <v:shape id="Grafik 2" o:spid="_x0000_s1063" type="#_x0000_t75" style="position:absolute;left:19172;top:-785;width:2316;height:2177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">
                      <v:imagedata r:id="rId23" o:title=""/>
                    </v:shape>
                  </v:group>
                </v:group>
                <v:group id="Gruppieren 54" o:spid="_x0000_s1064" style="position:absolute;left:9965;top:15549;width:13176;height:10925" coordorigin="1423" coordsize="13176,10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">
                  <v:shape id="Textfeld 1" o:spid="_x0000_s1065" type="#_x0000_t202" style="position:absolute;left:1423;width:13176;height:9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" fillcolor="white [3201]" strokecolor="#00e0ff" strokeweight="1.2pt">
                    <v:textbox>
                      <w:txbxContent>
                        <w:p w14:paraId="2E5688C7" w14:textId="77777777" w:rsidR="00E951AB" w:rsidRPr="001822C8" w:rsidRDefault="00E951AB" w:rsidP="00E951AB">
                          <w:pPr>
                            <w:jc w:val="center"/>
                          </w:pPr>
                          <w:r>
                            <w:t>Bodo und Lea treten mit einem eigenen Song in der Schule auf. Der Hausmeister stellt die Box aus.</w:t>
                          </w:r>
                        </w:p>
                      </w:txbxContent>
                    </v:textbox>
                  </v:shape>
                  <v:shape id="Grafik 2" o:spid="_x0000_s1066" type="#_x0000_t75" style="position:absolute;left:2111;top:8752;width:2312;height:2172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">
                    <v:imagedata r:id="rId23" o:title=""/>
                  </v:shape>
                </v:group>
              </v:group>
            </w:pict>
          </mc:Fallback>
        </mc:AlternateContent>
      </w:r>
      <w:r w:rsidR="002E0D0A">
        <w:rPr>
          <w:b w:val="0"/>
          <w:bCs/>
          <w:noProof/>
          <w:lang w:eastAsia="de-DE"/>
        </w:rPr>
        <w:drawing>
          <wp:anchor distT="0" distB="0" distL="114300" distR="114300" simplePos="0" relativeHeight="252591104" behindDoc="0" locked="1" layoutInCell="1" allowOverlap="1" wp14:anchorId="178FDDAB" wp14:editId="0537A54B">
            <wp:simplePos x="0" y="0"/>
            <wp:positionH relativeFrom="column">
              <wp:posOffset>2970530</wp:posOffset>
            </wp:positionH>
            <wp:positionV relativeFrom="paragraph">
              <wp:posOffset>406400</wp:posOffset>
            </wp:positionV>
            <wp:extent cx="868680" cy="592455"/>
            <wp:effectExtent l="50800" t="76200" r="0" b="17145"/>
            <wp:wrapNone/>
            <wp:docPr id="40851483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51483" name="Grafik 27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17711">
                      <a:off x="0" y="0"/>
                      <a:ext cx="868680" cy="59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1AB">
        <w:rPr>
          <w:noProof/>
        </w:rPr>
        <w:t>Das Coolness-Programm</w:t>
      </w:r>
    </w:p>
    <w:tbl>
      <w:tblPr>
        <w:tblW w:w="0" w:type="auto"/>
        <w:tblInd w:w="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371"/>
        <w:gridCol w:w="4376"/>
      </w:tblGrid>
      <w:tr w:rsidR="001822C8" w:rsidRPr="0026417A" w14:paraId="7189B5AB" w14:textId="77777777" w:rsidTr="00BF477E">
        <w:tc>
          <w:tcPr>
            <w:tcW w:w="4371" w:type="dxa"/>
            <w:shd w:val="clear" w:color="auto" w:fill="FFFFFF" w:themeFill="background1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141183BB" w14:textId="77777777" w:rsidR="001822C8" w:rsidRPr="00723A38" w:rsidRDefault="00E951AB" w:rsidP="00B047DF">
            <w:pPr>
              <w:pStyle w:val="WTDB2024Aufgabenstellung"/>
            </w:pPr>
            <w:r>
              <w:t>Bei Bodos Coolness-Programm geht einiges schief. Verbinde: Welcher Schritt führt zu welchem Ergebnis?</w:t>
            </w:r>
            <w:r w:rsidR="001822C8" w:rsidRPr="00723A38">
              <w:t xml:space="preserve"> </w:t>
            </w:r>
          </w:p>
        </w:tc>
        <w:tc>
          <w:tcPr>
            <w:tcW w:w="4376" w:type="dxa"/>
            <w:shd w:val="clear" w:color="auto" w:fill="FFFFFF" w:themeFill="background1"/>
          </w:tcPr>
          <w:p w14:paraId="7EF75520" w14:textId="77777777" w:rsidR="001822C8" w:rsidRDefault="001822C8" w:rsidP="009650DB">
            <w:pPr>
              <w:spacing w:line="800" w:lineRule="exact"/>
            </w:pPr>
          </w:p>
        </w:tc>
      </w:tr>
      <w:tr w:rsidR="00E951AB" w:rsidRPr="0026417A" w14:paraId="73157D6D" w14:textId="77777777" w:rsidTr="00BF477E">
        <w:tc>
          <w:tcPr>
            <w:tcW w:w="4371" w:type="dxa"/>
            <w:shd w:val="clear" w:color="auto" w:fill="FFFFFF" w:themeFill="background1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4B0B4380" w14:textId="77777777" w:rsidR="00E951AB" w:rsidRDefault="00C13B6A" w:rsidP="00B047DF">
            <w:pPr>
              <w:pStyle w:val="WTDB2024Aufgabenstellung"/>
            </w:pPr>
            <w:r>
              <w:rPr>
                <w:b w:val="0"/>
                <w:bCs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2879872" behindDoc="0" locked="0" layoutInCell="1" allowOverlap="1" wp14:anchorId="42CCDC41" wp14:editId="482A7152">
                      <wp:simplePos x="0" y="0"/>
                      <wp:positionH relativeFrom="column">
                        <wp:posOffset>6202</wp:posOffset>
                      </wp:positionH>
                      <wp:positionV relativeFrom="paragraph">
                        <wp:posOffset>8107</wp:posOffset>
                      </wp:positionV>
                      <wp:extent cx="4520662" cy="2087880"/>
                      <wp:effectExtent l="0" t="0" r="635" b="0"/>
                      <wp:wrapNone/>
                      <wp:docPr id="802695264" name="Gruppieren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20662" cy="2087880"/>
                                <a:chOff x="-16432" y="912196"/>
                                <a:chExt cx="4522323" cy="2089059"/>
                              </a:xfrm>
                            </wpg:grpSpPr>
                            <wpg:grpSp>
                              <wpg:cNvPr id="1669110453" name="Gruppieren 4"/>
                              <wpg:cNvGrpSpPr/>
                              <wpg:grpSpPr>
                                <a:xfrm>
                                  <a:off x="-16432" y="912196"/>
                                  <a:ext cx="4522323" cy="742098"/>
                                  <a:chOff x="120698" y="866498"/>
                                  <a:chExt cx="4525074" cy="742581"/>
                                </a:xfrm>
                              </wpg:grpSpPr>
                              <wpg:grpSp>
                                <wpg:cNvPr id="704225204" name="Gruppieren 26"/>
                                <wpg:cNvGrpSpPr/>
                                <wpg:grpSpPr>
                                  <a:xfrm>
                                    <a:off x="120698" y="871863"/>
                                    <a:ext cx="3156934" cy="690028"/>
                                    <a:chOff x="112620" y="871465"/>
                                    <a:chExt cx="3157336" cy="689712"/>
                                  </a:xfrm>
                                </wpg:grpSpPr>
                                <wps:wsp>
                                  <wps:cNvPr id="1217106536" name="Textfeld 1"/>
                                  <wps:cNvSpPr txBox="1"/>
                                  <wps:spPr>
                                    <a:xfrm>
                                      <a:off x="112620" y="871465"/>
                                      <a:ext cx="3157336" cy="5752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5240">
                                      <a:solidFill>
                                        <a:srgbClr val="00E0FF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067F870F" w14:textId="77777777" w:rsidR="00E951AB" w:rsidRPr="001822C8" w:rsidRDefault="00E951AB" w:rsidP="00E951AB">
                                        <w:r>
                                          <w:t>Die beiden gehen in einer Mischung aus Schlafanzug, Opas Klamotten, Verkleidung und Nähunfall in die Schule.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310684221" name="Grafik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/>
                                  </pic:blipFill>
                                  <pic:spPr>
                                    <a:xfrm flipV="1">
                                      <a:off x="2798540" y="1340566"/>
                                      <a:ext cx="234630" cy="2206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wpg:grpSp>
                              <wpg:grpSp>
                                <wpg:cNvPr id="1091110132" name="Gruppieren 25"/>
                                <wpg:cNvGrpSpPr/>
                                <wpg:grpSpPr>
                                  <a:xfrm>
                                    <a:off x="3384794" y="866498"/>
                                    <a:ext cx="1260978" cy="742581"/>
                                    <a:chOff x="3385967" y="146307"/>
                                    <a:chExt cx="1261415" cy="742581"/>
                                  </a:xfrm>
                                </wpg:grpSpPr>
                                <wps:wsp>
                                  <wps:cNvPr id="1104589880" name="Textfeld 1"/>
                                  <wps:cNvSpPr txBox="1"/>
                                  <wps:spPr>
                                    <a:xfrm>
                                      <a:off x="3385967" y="146307"/>
                                      <a:ext cx="1133071" cy="74258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5240">
                                      <a:solidFill>
                                        <a:srgbClr val="00E0FF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236A06D9" w14:textId="77777777" w:rsidR="00E951AB" w:rsidRPr="001822C8" w:rsidRDefault="00E951AB" w:rsidP="00E951AB">
                                        <w:pPr>
                                          <w:jc w:val="center"/>
                                        </w:pPr>
                                        <w:r>
                                          <w:t>Die beiden landen verletzt</w:t>
                                        </w:r>
                                        <w:r w:rsidR="00C13B6A">
                                          <w:t xml:space="preserve"> </w:t>
                                        </w:r>
                                        <w:r>
                                          <w:t>im Kranken</w:t>
                                        </w:r>
                                        <w:r w:rsidR="00C13B6A">
                                          <w:t>zimmer</w:t>
                                        </w:r>
                                        <w:r>
                                          <w:t xml:space="preserve"> der Schule.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874865410" name="Grafik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/>
                                  </pic:blipFill>
                                  <pic:spPr>
                                    <a:xfrm flipV="1">
                                      <a:off x="4415851" y="592692"/>
                                      <a:ext cx="231531" cy="217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</wpg:grpSp>
                            <wps:wsp>
                              <wps:cNvPr id="232587311" name="Textfeld 1"/>
                              <wps:cNvSpPr txBox="1"/>
                              <wps:spPr>
                                <a:xfrm>
                                  <a:off x="-16431" y="1579284"/>
                                  <a:ext cx="931166" cy="13050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5240">
                                  <a:solidFill>
                                    <a:srgbClr val="00E0FF"/>
                                  </a:solidFill>
                                </a:ln>
                              </wps:spPr>
                              <wps:txbx>
                                <w:txbxContent>
                                  <w:p w14:paraId="402C4EBE" w14:textId="77777777" w:rsidR="00E951AB" w:rsidRPr="001822C8" w:rsidRDefault="00E951AB" w:rsidP="00E951AB">
                                    <w:pPr>
                                      <w:jc w:val="center"/>
                                    </w:pPr>
                                    <w:r>
                                      <w:t>Lea hat wasserfesten Kleber im Haar und Bodo sieht mit seiner Frisur aus wie Opa.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67363474" name="Grafik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/>
                              </pic:blipFill>
                              <pic:spPr>
                                <a:xfrm flipV="1">
                                  <a:off x="93080" y="2784085"/>
                                  <a:ext cx="231140" cy="217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09279468" name="Textfeld 1"/>
                              <wps:cNvSpPr txBox="1"/>
                              <wps:spPr>
                                <a:xfrm>
                                  <a:off x="996402" y="1578624"/>
                                  <a:ext cx="1610948" cy="9008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5240">
                                  <a:solidFill>
                                    <a:srgbClr val="00E0FF"/>
                                  </a:solidFill>
                                </a:ln>
                              </wps:spPr>
                              <wps:txbx>
                                <w:txbxContent>
                                  <w:p w14:paraId="63B96F1B" w14:textId="77777777" w:rsidR="00E951AB" w:rsidRPr="001822C8" w:rsidRDefault="00E951AB" w:rsidP="00E951AB">
                                    <w:pPr>
                                      <w:jc w:val="center"/>
                                    </w:pPr>
                                    <w:r>
                                      <w:t xml:space="preserve">Zwei wasserfeste </w:t>
                                    </w:r>
                                    <w:r>
                                      <w:br/>
                                      <w:t>Filzstift-Tattoos: „Bitte nicht spucken“ und Regenwürmer, die sich auf einer Kartoffel sonnen.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5468346" name="Grafik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/>
                              </pic:blipFill>
                              <pic:spPr>
                                <a:xfrm flipV="1">
                                  <a:off x="2460317" y="2378614"/>
                                  <a:ext cx="231140" cy="217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1803118" name="Textfeld 1"/>
                              <wps:cNvSpPr txBox="1"/>
                              <wps:spPr>
                                <a:xfrm>
                                  <a:off x="3049445" y="1753638"/>
                                  <a:ext cx="1447456" cy="7066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5240">
                                  <a:solidFill>
                                    <a:srgbClr val="00E0FF"/>
                                  </a:solidFill>
                                </a:ln>
                              </wps:spPr>
                              <wps:txbx>
                                <w:txbxContent>
                                  <w:p w14:paraId="7813FB7D" w14:textId="77777777" w:rsidR="00E951AB" w:rsidRPr="001822C8" w:rsidRDefault="00E951AB" w:rsidP="00E951AB">
                                    <w:pPr>
                                      <w:jc w:val="center"/>
                                    </w:pPr>
                                    <w:r>
                                      <w:t>Die beiden sehen aus wie eine Stubenfliege und ein Marsmännchen.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74871094" name="Grafik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/>
                              </pic:blipFill>
                              <pic:spPr>
                                <a:xfrm flipV="1">
                                  <a:off x="3197656" y="2350881"/>
                                  <a:ext cx="231140" cy="217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CCDC41" id="Gruppieren 55" o:spid="_x0000_s1067" style="position:absolute;margin-left:.5pt;margin-top:.65pt;width:355.95pt;height:164.4pt;z-index:252879872;mso-width-relative:margin;mso-height-relative:margin" coordorigin="-164,9121" coordsize="45223,2089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">
                      <v:group id="Gruppieren 4" o:spid="_x0000_s1068" style="position:absolute;left:-164;top:9121;width:45222;height:7421" coordorigin="1206,8664" coordsize="45250,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">
                        <v:group id="Gruppieren 26" o:spid="_x0000_s1069" style="position:absolute;left:1206;top:8718;width:31570;height:6900" coordorigin="1126,8714" coordsize="31573,6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">
                          <v:shape id="Textfeld 1" o:spid="_x0000_s1070" type="#_x0000_t202" style="position:absolute;left:1126;top:8714;width:31573;height:5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" fillcolor="white [3201]" strokecolor="#00e0ff" strokeweight="1.2pt">
                            <v:textbox>
                              <w:txbxContent>
                                <w:p w14:paraId="067F870F" w14:textId="77777777" w:rsidR="00E951AB" w:rsidRPr="001822C8" w:rsidRDefault="00E951AB" w:rsidP="00E951AB">
                                  <w:r>
                                    <w:t>Die beiden gehen in einer Mischung aus Schlafanzug, Opas Klamotten, Verkleidung und Nähunfall in die Schule.</w:t>
                                  </w:r>
                                </w:p>
                              </w:txbxContent>
                            </v:textbox>
                          </v:shape>
                          <v:shape id="Grafik 2" o:spid="_x0000_s1071" type="#_x0000_t75" style="position:absolute;left:27985;top:13405;width:2346;height:2206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">
                            <v:imagedata r:id="rId23" o:title=""/>
                          </v:shape>
                        </v:group>
                        <v:group id="Gruppieren 25" o:spid="_x0000_s1072" style="position:absolute;left:33847;top:8664;width:12610;height:7426" coordorigin="33859,1463" coordsize="12614,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">
                          <v:shape id="Textfeld 1" o:spid="_x0000_s1073" type="#_x0000_t202" style="position:absolute;left:33859;top:1463;width:11331;height:7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" fillcolor="white [3201]" strokecolor="#00e0ff" strokeweight="1.2pt">
                            <v:textbox style="mso-fit-shape-to-text:t">
                              <w:txbxContent>
                                <w:p w14:paraId="236A06D9" w14:textId="77777777" w:rsidR="00E951AB" w:rsidRPr="001822C8" w:rsidRDefault="00E951AB" w:rsidP="00E951AB">
                                  <w:pPr>
                                    <w:jc w:val="center"/>
                                  </w:pPr>
                                  <w:r>
                                    <w:t>Die beiden landen verletzt</w:t>
                                  </w:r>
                                  <w:r w:rsidR="00C13B6A">
                                    <w:t xml:space="preserve"> </w:t>
                                  </w:r>
                                  <w:r>
                                    <w:t>im Kranken</w:t>
                                  </w:r>
                                  <w:r w:rsidR="00C13B6A">
                                    <w:t>zimmer</w:t>
                                  </w:r>
                                  <w:r>
                                    <w:t xml:space="preserve"> der Schule.</w:t>
                                  </w:r>
                                </w:p>
                              </w:txbxContent>
                            </v:textbox>
                          </v:shape>
                          <v:shape id="Grafik 2" o:spid="_x0000_s1074" type="#_x0000_t75" style="position:absolute;left:44158;top:5926;width:2315;height:2178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">
                            <v:imagedata r:id="rId23" o:title=""/>
                          </v:shape>
                        </v:group>
                      </v:group>
                      <v:shape id="Textfeld 1" o:spid="_x0000_s1075" type="#_x0000_t202" style="position:absolute;left:-164;top:15792;width:9311;height:13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" fillcolor="white [3201]" strokecolor="#00e0ff" strokeweight="1.2pt">
                        <v:textbox>
                          <w:txbxContent>
                            <w:p w14:paraId="402C4EBE" w14:textId="77777777" w:rsidR="00E951AB" w:rsidRPr="001822C8" w:rsidRDefault="00E951AB" w:rsidP="00E951AB">
                              <w:pPr>
                                <w:jc w:val="center"/>
                              </w:pPr>
                              <w:r>
                                <w:t>Lea hat wasserfesten Kleber im Haar und Bodo sieht mit seiner Frisur aus wie Opa.</w:t>
                              </w:r>
                            </w:p>
                          </w:txbxContent>
                        </v:textbox>
                      </v:shape>
                      <v:shape id="Grafik 2" o:spid="_x0000_s1076" type="#_x0000_t75" style="position:absolute;left:930;top:27840;width:2312;height:2172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">
                        <v:imagedata r:id="rId23" o:title=""/>
                      </v:shape>
                      <v:shape id="Textfeld 1" o:spid="_x0000_s1077" type="#_x0000_t202" style="position:absolute;left:9964;top:15786;width:16109;height:9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" fillcolor="white [3201]" strokecolor="#00e0ff" strokeweight="1.2pt">
                        <v:textbox style="mso-fit-shape-to-text:t">
                          <w:txbxContent>
                            <w:p w14:paraId="63B96F1B" w14:textId="77777777" w:rsidR="00E951AB" w:rsidRPr="001822C8" w:rsidRDefault="00E951AB" w:rsidP="00E951AB">
                              <w:pPr>
                                <w:jc w:val="center"/>
                              </w:pPr>
                              <w:r>
                                <w:t xml:space="preserve">Zwei wasserfeste </w:t>
                              </w:r>
                              <w:r>
                                <w:br/>
                                <w:t>Filzstift-Tattoos: „Bitte nicht spucken“ und Regenwürmer, die sich auf einer Kartoffel sonnen.</w:t>
                              </w:r>
                            </w:p>
                          </w:txbxContent>
                        </v:textbox>
                      </v:shape>
                      <v:shape id="Grafik 2" o:spid="_x0000_s1078" type="#_x0000_t75" style="position:absolute;left:24603;top:23786;width:2311;height:217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">
                        <v:imagedata r:id="rId23" o:title=""/>
                      </v:shape>
                      <v:shape id="Textfeld 1" o:spid="_x0000_s1079" type="#_x0000_t202" style="position:absolute;left:30494;top:17536;width:14475;height:7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" fillcolor="white [3201]" strokecolor="#00e0ff" strokeweight="1.2pt">
                        <v:textbox>
                          <w:txbxContent>
                            <w:p w14:paraId="7813FB7D" w14:textId="77777777" w:rsidR="00E951AB" w:rsidRPr="001822C8" w:rsidRDefault="00E951AB" w:rsidP="00E951AB">
                              <w:pPr>
                                <w:jc w:val="center"/>
                              </w:pPr>
                              <w:r>
                                <w:t>Die beiden sehen aus wie eine Stubenfliege und ein Marsmännchen.</w:t>
                              </w:r>
                            </w:p>
                          </w:txbxContent>
                        </v:textbox>
                      </v:shape>
                      <v:shape id="Grafik 2" o:spid="_x0000_s1080" type="#_x0000_t75" style="position:absolute;left:31976;top:23508;width:2311;height:2172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">
                        <v:imagedata r:id="rId23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4376" w:type="dxa"/>
            <w:shd w:val="clear" w:color="auto" w:fill="FFFFFF" w:themeFill="background1"/>
          </w:tcPr>
          <w:p w14:paraId="0A297260" w14:textId="77777777" w:rsidR="00E951AB" w:rsidRDefault="00E951AB" w:rsidP="009650DB">
            <w:pPr>
              <w:spacing w:line="800" w:lineRule="exact"/>
            </w:pPr>
          </w:p>
        </w:tc>
      </w:tr>
    </w:tbl>
    <w:p w14:paraId="1A79B36A" w14:textId="77777777" w:rsidR="008D3FD1" w:rsidRDefault="00B62962">
      <w:pPr>
        <w:spacing w:line="240" w:lineRule="auto"/>
        <w:rPr>
          <w:rFonts w:ascii="Book Antiqua" w:hAnsi="Book Antiqua"/>
          <w:b/>
          <w:bCs/>
          <w:noProof/>
          <w:color w:val="F15A22"/>
          <w:spacing w:val="0"/>
          <w:sz w:val="23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905472" behindDoc="0" locked="0" layoutInCell="1" allowOverlap="1" wp14:anchorId="1F4A2A1D" wp14:editId="7B3E4D68">
                <wp:simplePos x="0" y="0"/>
                <wp:positionH relativeFrom="column">
                  <wp:posOffset>-337793</wp:posOffset>
                </wp:positionH>
                <wp:positionV relativeFrom="paragraph">
                  <wp:posOffset>1139160</wp:posOffset>
                </wp:positionV>
                <wp:extent cx="6771719" cy="1583848"/>
                <wp:effectExtent l="0" t="0" r="0" b="0"/>
                <wp:wrapNone/>
                <wp:docPr id="462313953" name="Gruppieren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1719" cy="1583848"/>
                          <a:chOff x="0" y="0"/>
                          <a:chExt cx="6771719" cy="1583848"/>
                        </a:xfrm>
                      </wpg:grpSpPr>
                      <pic:pic xmlns:pic="http://schemas.openxmlformats.org/drawingml/2006/picture">
                        <pic:nvPicPr>
                          <pic:cNvPr id="1389734235" name="Grafik 57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6009" y="65705"/>
                            <a:ext cx="898525" cy="51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8226608" name="Textfeld 1"/>
                        <wps:cNvSpPr txBox="1"/>
                        <wps:spPr>
                          <a:xfrm>
                            <a:off x="1029322" y="279188"/>
                            <a:ext cx="1428750" cy="576580"/>
                          </a:xfrm>
                          <a:prstGeom prst="rect">
                            <a:avLst/>
                          </a:prstGeom>
                          <a:noFill/>
                          <a:ln w="15240">
                            <a:noFill/>
                          </a:ln>
                        </wps:spPr>
                        <wps:txbx>
                          <w:txbxContent>
                            <w:p w14:paraId="782D1DA0" w14:textId="77777777" w:rsidR="00E951AB" w:rsidRPr="00E951AB" w:rsidRDefault="00E951AB" w:rsidP="00E951AB">
                              <w:pPr>
                                <w:pStyle w:val="WTDBSchritte"/>
                              </w:pPr>
                              <w:r w:rsidRPr="00E951AB">
                                <w:t>Schritt 2</w:t>
                              </w:r>
                            </w:p>
                            <w:p w14:paraId="75D6716B" w14:textId="77777777" w:rsidR="00E951AB" w:rsidRPr="00E951AB" w:rsidRDefault="00E951AB" w:rsidP="00E951AB">
                              <w:pPr>
                                <w:pStyle w:val="WTDBSchritte"/>
                              </w:pPr>
                              <w:proofErr w:type="gramStart"/>
                              <w:r w:rsidRPr="00E951AB">
                                <w:t>Coole</w:t>
                              </w:r>
                              <w:proofErr w:type="gramEnd"/>
                              <w:r w:rsidRPr="00E951AB">
                                <w:t xml:space="preserve"> Sonnenbrillen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21851854" name="Grafik 57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54151" y="49279"/>
                            <a:ext cx="898525" cy="51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2261010" name="Textfeld 1"/>
                        <wps:cNvSpPr txBox="1"/>
                        <wps:spPr>
                          <a:xfrm>
                            <a:off x="2392628" y="257291"/>
                            <a:ext cx="1510665" cy="576580"/>
                          </a:xfrm>
                          <a:prstGeom prst="rect">
                            <a:avLst/>
                          </a:prstGeom>
                          <a:noFill/>
                          <a:ln w="15240">
                            <a:noFill/>
                          </a:ln>
                        </wps:spPr>
                        <wps:txbx>
                          <w:txbxContent>
                            <w:p w14:paraId="6625D208" w14:textId="77777777" w:rsidR="00E951AB" w:rsidRPr="00E951AB" w:rsidRDefault="00E951AB" w:rsidP="00E951AB">
                              <w:pPr>
                                <w:pStyle w:val="WTDBSchritte"/>
                              </w:pPr>
                              <w:r w:rsidRPr="00E951AB">
                                <w:t xml:space="preserve">Schritt </w:t>
                              </w:r>
                              <w:r>
                                <w:t>4</w:t>
                              </w:r>
                            </w:p>
                            <w:p w14:paraId="53F76BA6" w14:textId="77777777" w:rsidR="00E951AB" w:rsidRPr="00E951AB" w:rsidRDefault="00E951AB" w:rsidP="00E951AB">
                              <w:pPr>
                                <w:pStyle w:val="WTDBSchritte"/>
                              </w:pPr>
                              <w:proofErr w:type="gramStart"/>
                              <w:r>
                                <w:t>Coole</w:t>
                              </w:r>
                              <w:proofErr w:type="gramEnd"/>
                              <w:r>
                                <w:t xml:space="preserve"> Jugendsprache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42499216" name="Grafik 57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54424" y="43803"/>
                            <a:ext cx="898525" cy="51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773774" name="Textfeld 1"/>
                        <wps:cNvSpPr txBox="1"/>
                        <wps:spPr>
                          <a:xfrm>
                            <a:off x="3980412" y="257291"/>
                            <a:ext cx="1303020" cy="576580"/>
                          </a:xfrm>
                          <a:prstGeom prst="rect">
                            <a:avLst/>
                          </a:prstGeom>
                          <a:noFill/>
                          <a:ln w="15240">
                            <a:noFill/>
                          </a:ln>
                        </wps:spPr>
                        <wps:txbx>
                          <w:txbxContent>
                            <w:p w14:paraId="00511357" w14:textId="77777777" w:rsidR="00E951AB" w:rsidRPr="00E951AB" w:rsidRDefault="00E951AB" w:rsidP="00E951AB">
                              <w:pPr>
                                <w:pStyle w:val="WTDBSchritte"/>
                              </w:pPr>
                              <w:r w:rsidRPr="00E951AB">
                                <w:t xml:space="preserve">Schritt </w:t>
                              </w:r>
                              <w:r>
                                <w:t>6</w:t>
                              </w:r>
                            </w:p>
                            <w:p w14:paraId="415F8DE7" w14:textId="77777777" w:rsidR="00E951AB" w:rsidRPr="00E951AB" w:rsidRDefault="00E951AB" w:rsidP="00E951AB">
                              <w:pPr>
                                <w:pStyle w:val="WTDBSchritte"/>
                              </w:pPr>
                              <w:proofErr w:type="gramStart"/>
                              <w:r>
                                <w:t>Cooles</w:t>
                              </w:r>
                              <w:proofErr w:type="gramEnd"/>
                              <w:r w:rsidR="00547D14">
                                <w:t xml:space="preserve"> </w:t>
                              </w:r>
                              <w:r>
                                <w:t>Skateboard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97179268" name="Grafik 57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6368" y="0"/>
                            <a:ext cx="898525" cy="51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121341" name="Textfeld 1"/>
                        <wps:cNvSpPr txBox="1"/>
                        <wps:spPr>
                          <a:xfrm>
                            <a:off x="5447744" y="213497"/>
                            <a:ext cx="1323975" cy="735330"/>
                          </a:xfrm>
                          <a:prstGeom prst="rect">
                            <a:avLst/>
                          </a:prstGeom>
                          <a:noFill/>
                          <a:ln w="15240">
                            <a:noFill/>
                          </a:ln>
                        </wps:spPr>
                        <wps:txbx>
                          <w:txbxContent>
                            <w:p w14:paraId="1950811D" w14:textId="77777777" w:rsidR="00E951AB" w:rsidRPr="00E951AB" w:rsidRDefault="00E951AB" w:rsidP="00E951AB">
                              <w:pPr>
                                <w:pStyle w:val="WTDBSchritte"/>
                              </w:pPr>
                              <w:r w:rsidRPr="00E951AB">
                                <w:t xml:space="preserve">Schritt </w:t>
                              </w:r>
                              <w:r>
                                <w:t>8</w:t>
                              </w:r>
                            </w:p>
                            <w:p w14:paraId="40760329" w14:textId="77777777" w:rsidR="00E951AB" w:rsidRPr="00E951AB" w:rsidRDefault="00E951AB" w:rsidP="00E951AB">
                              <w:pPr>
                                <w:pStyle w:val="WTDBSchritte"/>
                              </w:pPr>
                              <w:r>
                                <w:t xml:space="preserve">Cool sein heißt, </w:t>
                              </w:r>
                              <w:r>
                                <w:br/>
                                <w:t>man selbst zu sein.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06129647" name="Grafik 57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576" y="744661"/>
                            <a:ext cx="878840" cy="51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0818174" name="Textfeld 1"/>
                        <wps:cNvSpPr txBox="1"/>
                        <wps:spPr>
                          <a:xfrm>
                            <a:off x="0" y="952525"/>
                            <a:ext cx="1428750" cy="576580"/>
                          </a:xfrm>
                          <a:prstGeom prst="rect">
                            <a:avLst/>
                          </a:prstGeom>
                          <a:noFill/>
                          <a:ln w="15240">
                            <a:noFill/>
                          </a:ln>
                        </wps:spPr>
                        <wps:txbx>
                          <w:txbxContent>
                            <w:p w14:paraId="3DAB1312" w14:textId="77777777" w:rsidR="00E951AB" w:rsidRPr="00E951AB" w:rsidRDefault="00E951AB" w:rsidP="00E951AB">
                              <w:pPr>
                                <w:pStyle w:val="WTDBSchritte"/>
                                <w:rPr>
                                  <w:color w:val="FFFFFF" w:themeColor="background1"/>
                                </w:rPr>
                              </w:pPr>
                              <w:r w:rsidRPr="00E951AB">
                                <w:rPr>
                                  <w:color w:val="FFFFFF" w:themeColor="background1"/>
                                </w:rPr>
                                <w:t>Schritt 1</w:t>
                              </w:r>
                            </w:p>
                            <w:p w14:paraId="6707776C" w14:textId="77777777" w:rsidR="00E951AB" w:rsidRPr="00E951AB" w:rsidRDefault="00E951AB" w:rsidP="00E951AB">
                              <w:pPr>
                                <w:pStyle w:val="WTDBSchritte"/>
                              </w:pPr>
                              <w:r>
                                <w:t>Coole Frisuren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92414377" name="Grafik 57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5717" y="793940"/>
                            <a:ext cx="878840" cy="51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4205325" name="Textfeld 1"/>
                        <wps:cNvSpPr txBox="1"/>
                        <wps:spPr>
                          <a:xfrm>
                            <a:off x="1418124" y="1001794"/>
                            <a:ext cx="1428750" cy="576580"/>
                          </a:xfrm>
                          <a:prstGeom prst="rect">
                            <a:avLst/>
                          </a:prstGeom>
                          <a:noFill/>
                          <a:ln w="15240">
                            <a:noFill/>
                          </a:ln>
                        </wps:spPr>
                        <wps:txbx>
                          <w:txbxContent>
                            <w:p w14:paraId="78161720" w14:textId="77777777" w:rsidR="00E951AB" w:rsidRPr="00E951AB" w:rsidRDefault="00E951AB" w:rsidP="00E951AB">
                              <w:pPr>
                                <w:pStyle w:val="WTDBSchritte"/>
                                <w:rPr>
                                  <w:color w:val="FFFFFF" w:themeColor="background1"/>
                                </w:rPr>
                              </w:pPr>
                              <w:r w:rsidRPr="00E951AB">
                                <w:rPr>
                                  <w:color w:val="FFFFFF" w:themeColor="background1"/>
                                </w:rPr>
                                <w:t>Schritt 3</w:t>
                              </w:r>
                            </w:p>
                            <w:p w14:paraId="02822F73" w14:textId="77777777" w:rsidR="00E951AB" w:rsidRPr="00E951AB" w:rsidRDefault="00E951AB" w:rsidP="00E951AB">
                              <w:pPr>
                                <w:pStyle w:val="WTDBSchritte"/>
                              </w:pPr>
                              <w:proofErr w:type="gramStart"/>
                              <w:r>
                                <w:t>Coole</w:t>
                              </w:r>
                              <w:proofErr w:type="gramEnd"/>
                              <w:r>
                                <w:t xml:space="preserve"> Klamotten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13453691" name="Grafik 57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01695" y="799415"/>
                            <a:ext cx="878840" cy="51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385477" name="Textfeld 1"/>
                        <wps:cNvSpPr txBox="1"/>
                        <wps:spPr>
                          <a:xfrm>
                            <a:off x="2743168" y="1007268"/>
                            <a:ext cx="1877695" cy="576580"/>
                          </a:xfrm>
                          <a:prstGeom prst="rect">
                            <a:avLst/>
                          </a:prstGeom>
                          <a:noFill/>
                          <a:ln w="15240">
                            <a:noFill/>
                          </a:ln>
                        </wps:spPr>
                        <wps:txbx>
                          <w:txbxContent>
                            <w:p w14:paraId="0A82DE80" w14:textId="77777777" w:rsidR="00E951AB" w:rsidRPr="00E951AB" w:rsidRDefault="00E951AB" w:rsidP="00E951AB">
                              <w:pPr>
                                <w:pStyle w:val="WTDBSchritte"/>
                                <w:rPr>
                                  <w:color w:val="FFFFFF" w:themeColor="background1"/>
                                </w:rPr>
                              </w:pPr>
                              <w:r w:rsidRPr="00E951AB">
                                <w:rPr>
                                  <w:color w:val="FFFFFF" w:themeColor="background1"/>
                                </w:rPr>
                                <w:t>Schritt 5</w:t>
                              </w:r>
                            </w:p>
                            <w:p w14:paraId="599E8FD8" w14:textId="77777777" w:rsidR="00E951AB" w:rsidRPr="00E951AB" w:rsidRDefault="00E951AB" w:rsidP="00E951AB">
                              <w:pPr>
                                <w:pStyle w:val="WTDBSchritte"/>
                              </w:pPr>
                              <w:proofErr w:type="gramStart"/>
                              <w:r>
                                <w:t>Coole</w:t>
                              </w:r>
                              <w:proofErr w:type="gramEnd"/>
                              <w:r>
                                <w:t xml:space="preserve"> Muskeln und Tattoos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6434273" name="Grafik 57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51248" y="799415"/>
                            <a:ext cx="878840" cy="51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999524" name="Textfeld 1"/>
                        <wps:cNvSpPr txBox="1"/>
                        <wps:spPr>
                          <a:xfrm>
                            <a:off x="4292702" y="1007268"/>
                            <a:ext cx="1877695" cy="576580"/>
                          </a:xfrm>
                          <a:prstGeom prst="rect">
                            <a:avLst/>
                          </a:prstGeom>
                          <a:noFill/>
                          <a:ln w="15240">
                            <a:noFill/>
                          </a:ln>
                        </wps:spPr>
                        <wps:txbx>
                          <w:txbxContent>
                            <w:p w14:paraId="4E1850AF" w14:textId="77777777" w:rsidR="00E951AB" w:rsidRPr="00E951AB" w:rsidRDefault="00E951AB" w:rsidP="00E951AB">
                              <w:pPr>
                                <w:pStyle w:val="WTDBSchritte"/>
                                <w:rPr>
                                  <w:color w:val="FFFFFF" w:themeColor="background1"/>
                                </w:rPr>
                              </w:pPr>
                              <w:r w:rsidRPr="00E951AB">
                                <w:rPr>
                                  <w:color w:val="FFFFFF" w:themeColor="background1"/>
                                </w:rPr>
                                <w:t xml:space="preserve">Schritt </w:t>
                              </w:r>
                              <w:r w:rsidR="00C13B6A">
                                <w:rPr>
                                  <w:color w:val="FFFFFF" w:themeColor="background1"/>
                                </w:rPr>
                                <w:t>7</w:t>
                              </w:r>
                            </w:p>
                            <w:p w14:paraId="15DC18C7" w14:textId="77777777" w:rsidR="00E951AB" w:rsidRPr="00E951AB" w:rsidRDefault="00E951AB" w:rsidP="00E951AB">
                              <w:pPr>
                                <w:pStyle w:val="WTDBSchritte"/>
                              </w:pPr>
                              <w:proofErr w:type="gramStart"/>
                              <w:r>
                                <w:t>Coole</w:t>
                              </w:r>
                              <w:proofErr w:type="gramEnd"/>
                              <w:r>
                                <w:t xml:space="preserve"> Tanzmoves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4A2A1D" id="Gruppieren 58" o:spid="_x0000_s1081" style="position:absolute;margin-left:-26.6pt;margin-top:89.7pt;width:533.2pt;height:124.7pt;z-index:252905472" coordsize="67717,1583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">
                <v:shape id="Grafik 57" o:spid="_x0000_s1082" type="#_x0000_t75" style="position:absolute;left:13360;top:657;width:8985;height:5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">
                  <v:imagedata r:id="rId30" o:title=""/>
                </v:shape>
                <v:shape id="Textfeld 1" o:spid="_x0000_s1083" type="#_x0000_t202" style="position:absolute;left:10293;top:2791;width:14287;height:5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" filled="f" stroked="f" strokeweight="1.2pt">
                  <v:textbox style="mso-fit-shape-to-text:t">
                    <w:txbxContent>
                      <w:p w14:paraId="782D1DA0" w14:textId="77777777" w:rsidR="00E951AB" w:rsidRPr="00E951AB" w:rsidRDefault="00E951AB" w:rsidP="00E951AB">
                        <w:pPr>
                          <w:pStyle w:val="WTDBSchritte"/>
                        </w:pPr>
                        <w:r w:rsidRPr="00E951AB">
                          <w:t>Schritt 2</w:t>
                        </w:r>
                      </w:p>
                      <w:p w14:paraId="75D6716B" w14:textId="77777777" w:rsidR="00E951AB" w:rsidRPr="00E951AB" w:rsidRDefault="00E951AB" w:rsidP="00E951AB">
                        <w:pPr>
                          <w:pStyle w:val="WTDBSchritte"/>
                        </w:pPr>
                        <w:proofErr w:type="gramStart"/>
                        <w:r w:rsidRPr="00E951AB">
                          <w:t>Coole</w:t>
                        </w:r>
                        <w:proofErr w:type="gramEnd"/>
                        <w:r w:rsidRPr="00E951AB">
                          <w:t xml:space="preserve"> Sonnenbrillen</w:t>
                        </w:r>
                      </w:p>
                    </w:txbxContent>
                  </v:textbox>
                </v:shape>
                <v:shape id="Grafik 57" o:spid="_x0000_s1084" type="#_x0000_t75" style="position:absolute;left:27541;top:492;width:8985;height:5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">
                  <v:imagedata r:id="rId30" o:title=""/>
                </v:shape>
                <v:shape id="Textfeld 1" o:spid="_x0000_s1085" type="#_x0000_t202" style="position:absolute;left:23926;top:2572;width:15106;height:5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" filled="f" stroked="f" strokeweight="1.2pt">
                  <v:textbox style="mso-fit-shape-to-text:t">
                    <w:txbxContent>
                      <w:p w14:paraId="6625D208" w14:textId="77777777" w:rsidR="00E951AB" w:rsidRPr="00E951AB" w:rsidRDefault="00E951AB" w:rsidP="00E951AB">
                        <w:pPr>
                          <w:pStyle w:val="WTDBSchritte"/>
                        </w:pPr>
                        <w:r w:rsidRPr="00E951AB">
                          <w:t xml:space="preserve">Schritt </w:t>
                        </w:r>
                        <w:r>
                          <w:t>4</w:t>
                        </w:r>
                      </w:p>
                      <w:p w14:paraId="53F76BA6" w14:textId="77777777" w:rsidR="00E951AB" w:rsidRPr="00E951AB" w:rsidRDefault="00E951AB" w:rsidP="00E951AB">
                        <w:pPr>
                          <w:pStyle w:val="WTDBSchritte"/>
                        </w:pPr>
                        <w:proofErr w:type="gramStart"/>
                        <w:r>
                          <w:t>Coole</w:t>
                        </w:r>
                        <w:proofErr w:type="gramEnd"/>
                        <w:r>
                          <w:t xml:space="preserve"> Jugendsprache</w:t>
                        </w:r>
                      </w:p>
                    </w:txbxContent>
                  </v:textbox>
                </v:shape>
                <v:shape id="Grafik 57" o:spid="_x0000_s1086" type="#_x0000_t75" style="position:absolute;left:42544;top:438;width:8985;height:5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">
                  <v:imagedata r:id="rId30" o:title=""/>
                </v:shape>
                <v:shape id="Textfeld 1" o:spid="_x0000_s1087" type="#_x0000_t202" style="position:absolute;left:39804;top:2572;width:13030;height:5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" filled="f" stroked="f" strokeweight="1.2pt">
                  <v:textbox style="mso-fit-shape-to-text:t">
                    <w:txbxContent>
                      <w:p w14:paraId="00511357" w14:textId="77777777" w:rsidR="00E951AB" w:rsidRPr="00E951AB" w:rsidRDefault="00E951AB" w:rsidP="00E951AB">
                        <w:pPr>
                          <w:pStyle w:val="WTDBSchritte"/>
                        </w:pPr>
                        <w:r w:rsidRPr="00E951AB">
                          <w:t xml:space="preserve">Schritt </w:t>
                        </w:r>
                        <w:r>
                          <w:t>6</w:t>
                        </w:r>
                      </w:p>
                      <w:p w14:paraId="415F8DE7" w14:textId="77777777" w:rsidR="00E951AB" w:rsidRPr="00E951AB" w:rsidRDefault="00E951AB" w:rsidP="00E951AB">
                        <w:pPr>
                          <w:pStyle w:val="WTDBSchritte"/>
                        </w:pPr>
                        <w:proofErr w:type="gramStart"/>
                        <w:r>
                          <w:t>Cooles</w:t>
                        </w:r>
                        <w:proofErr w:type="gramEnd"/>
                        <w:r w:rsidR="00547D14">
                          <w:t xml:space="preserve"> </w:t>
                        </w:r>
                        <w:r>
                          <w:t>Skateboard</w:t>
                        </w:r>
                      </w:p>
                    </w:txbxContent>
                  </v:textbox>
                </v:shape>
                <v:shape id="Grafik 57" o:spid="_x0000_s1088" type="#_x0000_t75" style="position:absolute;left:57163;width:8985;height:5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">
                  <v:imagedata r:id="rId30" o:title=""/>
                </v:shape>
                <v:shape id="Textfeld 1" o:spid="_x0000_s1089" type="#_x0000_t202" style="position:absolute;left:54477;top:2134;width:13240;height:7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" filled="f" stroked="f" strokeweight="1.2pt">
                  <v:textbox style="mso-fit-shape-to-text:t">
                    <w:txbxContent>
                      <w:p w14:paraId="1950811D" w14:textId="77777777" w:rsidR="00E951AB" w:rsidRPr="00E951AB" w:rsidRDefault="00E951AB" w:rsidP="00E951AB">
                        <w:pPr>
                          <w:pStyle w:val="WTDBSchritte"/>
                        </w:pPr>
                        <w:r w:rsidRPr="00E951AB">
                          <w:t xml:space="preserve">Schritt </w:t>
                        </w:r>
                        <w:r>
                          <w:t>8</w:t>
                        </w:r>
                      </w:p>
                      <w:p w14:paraId="40760329" w14:textId="77777777" w:rsidR="00E951AB" w:rsidRPr="00E951AB" w:rsidRDefault="00E951AB" w:rsidP="00E951AB">
                        <w:pPr>
                          <w:pStyle w:val="WTDBSchritte"/>
                        </w:pPr>
                        <w:r>
                          <w:t xml:space="preserve">Cool sein heißt, </w:t>
                        </w:r>
                        <w:r>
                          <w:br/>
                          <w:t>man selbst zu sein.</w:t>
                        </w:r>
                      </w:p>
                    </w:txbxContent>
                  </v:textbox>
                </v:shape>
                <v:shape id="Grafik 57" o:spid="_x0000_s1090" type="#_x0000_t75" style="position:absolute;left:3175;top:7446;width:8789;height:5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">
                  <v:imagedata r:id="rId31" o:title=""/>
                </v:shape>
                <v:shape id="Textfeld 1" o:spid="_x0000_s1091" type="#_x0000_t202" style="position:absolute;top:9525;width:14287;height:5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" filled="f" stroked="f" strokeweight="1.2pt">
                  <v:textbox style="mso-fit-shape-to-text:t">
                    <w:txbxContent>
                      <w:p w14:paraId="3DAB1312" w14:textId="77777777" w:rsidR="00E951AB" w:rsidRPr="00E951AB" w:rsidRDefault="00E951AB" w:rsidP="00E951AB">
                        <w:pPr>
                          <w:pStyle w:val="WTDBSchritte"/>
                          <w:rPr>
                            <w:color w:val="FFFFFF" w:themeColor="background1"/>
                          </w:rPr>
                        </w:pPr>
                        <w:r w:rsidRPr="00E951AB">
                          <w:rPr>
                            <w:color w:val="FFFFFF" w:themeColor="background1"/>
                          </w:rPr>
                          <w:t>Schritt 1</w:t>
                        </w:r>
                      </w:p>
                      <w:p w14:paraId="6707776C" w14:textId="77777777" w:rsidR="00E951AB" w:rsidRPr="00E951AB" w:rsidRDefault="00E951AB" w:rsidP="00E951AB">
                        <w:pPr>
                          <w:pStyle w:val="WTDBSchritte"/>
                        </w:pPr>
                        <w:r>
                          <w:t>Coole Frisuren</w:t>
                        </w:r>
                      </w:p>
                    </w:txbxContent>
                  </v:textbox>
                </v:shape>
                <v:shape id="Grafik 57" o:spid="_x0000_s1092" type="#_x0000_t75" style="position:absolute;left:17357;top:7939;width:8788;height:5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">
                  <v:imagedata r:id="rId31" o:title=""/>
                </v:shape>
                <v:shape id="Textfeld 1" o:spid="_x0000_s1093" type="#_x0000_t202" style="position:absolute;left:14181;top:10017;width:14287;height:5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" filled="f" stroked="f" strokeweight="1.2pt">
                  <v:textbox style="mso-fit-shape-to-text:t">
                    <w:txbxContent>
                      <w:p w14:paraId="78161720" w14:textId="77777777" w:rsidR="00E951AB" w:rsidRPr="00E951AB" w:rsidRDefault="00E951AB" w:rsidP="00E951AB">
                        <w:pPr>
                          <w:pStyle w:val="WTDBSchritte"/>
                          <w:rPr>
                            <w:color w:val="FFFFFF" w:themeColor="background1"/>
                          </w:rPr>
                        </w:pPr>
                        <w:r w:rsidRPr="00E951AB">
                          <w:rPr>
                            <w:color w:val="FFFFFF" w:themeColor="background1"/>
                          </w:rPr>
                          <w:t>Schritt 3</w:t>
                        </w:r>
                      </w:p>
                      <w:p w14:paraId="02822F73" w14:textId="77777777" w:rsidR="00E951AB" w:rsidRPr="00E951AB" w:rsidRDefault="00E951AB" w:rsidP="00E951AB">
                        <w:pPr>
                          <w:pStyle w:val="WTDBSchritte"/>
                        </w:pPr>
                        <w:proofErr w:type="gramStart"/>
                        <w:r>
                          <w:t>Coole</w:t>
                        </w:r>
                        <w:proofErr w:type="gramEnd"/>
                        <w:r>
                          <w:t xml:space="preserve"> Klamotten</w:t>
                        </w:r>
                      </w:p>
                    </w:txbxContent>
                  </v:textbox>
                </v:shape>
                <v:shape id="Grafik 57" o:spid="_x0000_s1094" type="#_x0000_t75" style="position:absolute;left:33016;top:7994;width:8789;height:5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">
                  <v:imagedata r:id="rId31" o:title=""/>
                </v:shape>
                <v:shape id="Textfeld 1" o:spid="_x0000_s1095" type="#_x0000_t202" style="position:absolute;left:27431;top:10072;width:18777;height:5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" filled="f" stroked="f" strokeweight="1.2pt">
                  <v:textbox style="mso-fit-shape-to-text:t">
                    <w:txbxContent>
                      <w:p w14:paraId="0A82DE80" w14:textId="77777777" w:rsidR="00E951AB" w:rsidRPr="00E951AB" w:rsidRDefault="00E951AB" w:rsidP="00E951AB">
                        <w:pPr>
                          <w:pStyle w:val="WTDBSchritte"/>
                          <w:rPr>
                            <w:color w:val="FFFFFF" w:themeColor="background1"/>
                          </w:rPr>
                        </w:pPr>
                        <w:r w:rsidRPr="00E951AB">
                          <w:rPr>
                            <w:color w:val="FFFFFF" w:themeColor="background1"/>
                          </w:rPr>
                          <w:t>Schritt 5</w:t>
                        </w:r>
                      </w:p>
                      <w:p w14:paraId="599E8FD8" w14:textId="77777777" w:rsidR="00E951AB" w:rsidRPr="00E951AB" w:rsidRDefault="00E951AB" w:rsidP="00E951AB">
                        <w:pPr>
                          <w:pStyle w:val="WTDBSchritte"/>
                        </w:pPr>
                        <w:proofErr w:type="gramStart"/>
                        <w:r>
                          <w:t>Coole</w:t>
                        </w:r>
                        <w:proofErr w:type="gramEnd"/>
                        <w:r>
                          <w:t xml:space="preserve"> Muskeln und Tattoos</w:t>
                        </w:r>
                      </w:p>
                    </w:txbxContent>
                  </v:textbox>
                </v:shape>
                <v:shape id="Grafik 57" o:spid="_x0000_s1096" type="#_x0000_t75" style="position:absolute;left:48512;top:7994;width:8788;height:5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">
                  <v:imagedata r:id="rId31" o:title=""/>
                </v:shape>
                <v:shape id="Textfeld 1" o:spid="_x0000_s1097" type="#_x0000_t202" style="position:absolute;left:42927;top:10072;width:18776;height:5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" filled="f" stroked="f" strokeweight="1.2pt">
                  <v:textbox style="mso-fit-shape-to-text:t">
                    <w:txbxContent>
                      <w:p w14:paraId="4E1850AF" w14:textId="77777777" w:rsidR="00E951AB" w:rsidRPr="00E951AB" w:rsidRDefault="00E951AB" w:rsidP="00E951AB">
                        <w:pPr>
                          <w:pStyle w:val="WTDBSchritte"/>
                          <w:rPr>
                            <w:color w:val="FFFFFF" w:themeColor="background1"/>
                          </w:rPr>
                        </w:pPr>
                        <w:r w:rsidRPr="00E951AB">
                          <w:rPr>
                            <w:color w:val="FFFFFF" w:themeColor="background1"/>
                          </w:rPr>
                          <w:t xml:space="preserve">Schritt </w:t>
                        </w:r>
                        <w:r w:rsidR="00C13B6A">
                          <w:rPr>
                            <w:color w:val="FFFFFF" w:themeColor="background1"/>
                          </w:rPr>
                          <w:t>7</w:t>
                        </w:r>
                      </w:p>
                      <w:p w14:paraId="15DC18C7" w14:textId="77777777" w:rsidR="00E951AB" w:rsidRPr="00E951AB" w:rsidRDefault="00E951AB" w:rsidP="00E951AB">
                        <w:pPr>
                          <w:pStyle w:val="WTDBSchritte"/>
                        </w:pPr>
                        <w:proofErr w:type="gramStart"/>
                        <w:r>
                          <w:t>Coole</w:t>
                        </w:r>
                        <w:proofErr w:type="gramEnd"/>
                        <w:r>
                          <w:t xml:space="preserve"> Tanzmoves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D3FD1">
        <w:br w:type="page"/>
      </w:r>
    </w:p>
    <w:p w14:paraId="49E4A3E0" w14:textId="77777777" w:rsidR="00EC25F0" w:rsidRDefault="00547D14" w:rsidP="00EC25F0">
      <w:pPr>
        <w:pStyle w:val="WTDBArbeitsblatt11pt"/>
      </w:pPr>
      <w:r>
        <w:lastRenderedPageBreak/>
        <w:drawing>
          <wp:anchor distT="0" distB="0" distL="114300" distR="114300" simplePos="0" relativeHeight="252907520" behindDoc="0" locked="0" layoutInCell="1" allowOverlap="1" wp14:anchorId="202C9BCC" wp14:editId="6A61B540">
            <wp:simplePos x="0" y="0"/>
            <wp:positionH relativeFrom="column">
              <wp:posOffset>-375920</wp:posOffset>
            </wp:positionH>
            <wp:positionV relativeFrom="paragraph">
              <wp:posOffset>-907415</wp:posOffset>
            </wp:positionV>
            <wp:extent cx="2907665" cy="600075"/>
            <wp:effectExtent l="0" t="0" r="635" b="0"/>
            <wp:wrapNone/>
            <wp:docPr id="421584664" name="Grafik 421584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584664" name="Grafik 421584664"/>
                    <pic:cNvPicPr/>
                  </pic:nvPicPr>
                  <pic:blipFill>
                    <a:blip r:embed="rId32"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66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E4A">
        <mc:AlternateContent>
          <mc:Choice Requires="wpg">
            <w:drawing>
              <wp:anchor distT="0" distB="0" distL="114300" distR="114300" simplePos="0" relativeHeight="252598272" behindDoc="0" locked="0" layoutInCell="1" allowOverlap="1" wp14:anchorId="417357C7" wp14:editId="00FB4CFB">
                <wp:simplePos x="0" y="0"/>
                <wp:positionH relativeFrom="column">
                  <wp:posOffset>23586</wp:posOffset>
                </wp:positionH>
                <wp:positionV relativeFrom="paragraph">
                  <wp:posOffset>91406</wp:posOffset>
                </wp:positionV>
                <wp:extent cx="5644850" cy="4127443"/>
                <wp:effectExtent l="0" t="0" r="0" b="635"/>
                <wp:wrapNone/>
                <wp:docPr id="216528271" name="Gruppieren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4850" cy="4127443"/>
                          <a:chOff x="0" y="0"/>
                          <a:chExt cx="5644850" cy="4127443"/>
                        </a:xfrm>
                      </wpg:grpSpPr>
                      <pic:pic xmlns:pic="http://schemas.openxmlformats.org/drawingml/2006/picture">
                        <pic:nvPicPr>
                          <pic:cNvPr id="207149116" name="Grafik 201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77495" y="0"/>
                            <a:ext cx="2967355" cy="3606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2730163" name="Grafik 31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76618"/>
                            <a:ext cx="2894965" cy="250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7C43F7" id="Gruppieren 59" o:spid="_x0000_s1026" style="position:absolute;margin-left:1.85pt;margin-top:7.2pt;width:444.5pt;height:325pt;z-index:252598272" coordsize="56448,4127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">
                <v:shape id="Grafik 201" o:spid="_x0000_s1027" type="#_x0000_t75" style="position:absolute;left:26774;width:29674;height:36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">
                  <v:imagedata r:id="rId38" o:title=""/>
                </v:shape>
                <v:shape id="Grafik 31" o:spid="_x0000_s1028" type="#_x0000_t75" style="position:absolute;top:38766;width:28949;height:2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">
                  <v:imagedata r:id="rId39" o:title=""/>
                </v:shape>
              </v:group>
            </w:pict>
          </mc:Fallback>
        </mc:AlternateContent>
      </w:r>
      <w:r w:rsidR="00B62962">
        <w:drawing>
          <wp:anchor distT="0" distB="0" distL="114300" distR="114300" simplePos="0" relativeHeight="252605440" behindDoc="0" locked="0" layoutInCell="1" allowOverlap="1" wp14:anchorId="43C4EAF0" wp14:editId="7475C40A">
            <wp:simplePos x="0" y="0"/>
            <wp:positionH relativeFrom="column">
              <wp:posOffset>2298065</wp:posOffset>
            </wp:positionH>
            <wp:positionV relativeFrom="paragraph">
              <wp:posOffset>-95490</wp:posOffset>
            </wp:positionV>
            <wp:extent cx="465265" cy="451361"/>
            <wp:effectExtent l="0" t="0" r="5080" b="6350"/>
            <wp:wrapNone/>
            <wp:docPr id="600683640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683640" name="Grafik 34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65265" cy="451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5F0" w:rsidRPr="00136001">
        <w:t>Arbeitsblatt</w:t>
      </w:r>
      <w:r w:rsidR="00EC25F0" w:rsidRPr="0065368A">
        <w:t xml:space="preserve"> </w:t>
      </w:r>
      <w:r w:rsidR="00EC25F0">
        <w:t>3</w:t>
      </w:r>
    </w:p>
    <w:p w14:paraId="636FB552" w14:textId="77777777" w:rsidR="00EC25F0" w:rsidRDefault="00EC25F0" w:rsidP="00EC25F0">
      <w:pPr>
        <w:pStyle w:val="WTDBHeadline21pt"/>
        <w:rPr>
          <w:noProof/>
        </w:rPr>
      </w:pPr>
      <w:r>
        <w:rPr>
          <w:noProof/>
        </w:rPr>
        <w:t>Kreuzworträtsel</w:t>
      </w:r>
    </w:p>
    <w:tbl>
      <w:tblPr>
        <w:tblW w:w="0" w:type="auto"/>
        <w:tblInd w:w="5" w:type="dxa"/>
        <w:shd w:val="clear" w:color="auto" w:fill="FFFFFF"/>
        <w:tblLook w:val="04A0" w:firstRow="1" w:lastRow="0" w:firstColumn="1" w:lastColumn="0" w:noHBand="0" w:noVBand="1"/>
      </w:tblPr>
      <w:tblGrid>
        <w:gridCol w:w="4091"/>
        <w:gridCol w:w="1418"/>
        <w:gridCol w:w="3238"/>
      </w:tblGrid>
      <w:tr w:rsidR="008D3FD1" w:rsidRPr="0026417A" w14:paraId="5D5265B1" w14:textId="77777777" w:rsidTr="00F12D08">
        <w:tc>
          <w:tcPr>
            <w:tcW w:w="5509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8BE8AC" w14:textId="77777777" w:rsidR="00B62962" w:rsidRDefault="00B62962" w:rsidP="00B047DF">
            <w:pPr>
              <w:pStyle w:val="WTDB2024Aufgabenstellung"/>
            </w:pPr>
            <w:r>
              <w:t>Kannst du die Sätze ergänzen?</w:t>
            </w:r>
          </w:p>
          <w:p w14:paraId="4569FF2D" w14:textId="77777777" w:rsidR="008D3FD1" w:rsidRPr="008D3FD1" w:rsidRDefault="00B62962" w:rsidP="00B047DF">
            <w:pPr>
              <w:pStyle w:val="WTDB2024Aufgabenstellung"/>
              <w:rPr>
                <w:bCs/>
                <w:color w:val="F15A22"/>
              </w:rPr>
            </w:pPr>
            <w:r>
              <w:t>Löse das Kreuzworträtsel.</w:t>
            </w:r>
          </w:p>
        </w:tc>
        <w:tc>
          <w:tcPr>
            <w:tcW w:w="3238" w:type="dxa"/>
            <w:vMerge w:val="restart"/>
            <w:shd w:val="clear" w:color="auto" w:fill="FFFFFF" w:themeFill="background1"/>
            <w:tcMar>
              <w:top w:w="0" w:type="dxa"/>
              <w:left w:w="284" w:type="dxa"/>
              <w:right w:w="0" w:type="dxa"/>
            </w:tcMar>
          </w:tcPr>
          <w:p w14:paraId="0E6F4262" w14:textId="77777777" w:rsidR="008D3FD1" w:rsidRDefault="008D3FD1" w:rsidP="008D3FD1">
            <w:pPr>
              <w:spacing w:after="110"/>
            </w:pPr>
          </w:p>
        </w:tc>
      </w:tr>
      <w:tr w:rsidR="008D3FD1" w:rsidRPr="0026417A" w14:paraId="5127E17B" w14:textId="77777777" w:rsidTr="00F12D08">
        <w:trPr>
          <w:trHeight w:val="4224"/>
        </w:trPr>
        <w:tc>
          <w:tcPr>
            <w:tcW w:w="5509" w:type="dxa"/>
            <w:gridSpan w:val="2"/>
            <w:shd w:val="clear" w:color="auto" w:fill="auto"/>
            <w:tcMar>
              <w:top w:w="57" w:type="dxa"/>
              <w:left w:w="0" w:type="dxa"/>
              <w:bottom w:w="0" w:type="dxa"/>
              <w:right w:w="0" w:type="dxa"/>
            </w:tcMar>
            <w:vAlign w:val="bottom"/>
          </w:tcPr>
          <w:p w14:paraId="3D142B11" w14:textId="77777777" w:rsidR="00F12D08" w:rsidRDefault="00B62962" w:rsidP="00F12D08">
            <w:pPr>
              <w:spacing w:after="110"/>
            </w:pPr>
            <w:r>
              <w:t>B</w:t>
            </w:r>
            <w:r w:rsidRPr="00B62962">
              <w:t>odo will unbedingt zur</w:t>
            </w:r>
            <w:r>
              <w:t xml:space="preserve"> </w:t>
            </w:r>
            <w:r w:rsidR="002E0D0A">
              <w:rPr>
                <w:rStyle w:val="WTDBfettfarbigZchn"/>
              </w:rPr>
              <w:t>1</w:t>
            </w:r>
            <w:r w:rsidR="002E0D0A" w:rsidRPr="00EC25F0">
              <w:rPr>
                <w:rStyle w:val="WTDBfettfarbigZchn"/>
              </w:rPr>
              <w:t>) …</w:t>
            </w:r>
            <w:r w:rsidR="002E0D0A">
              <w:rPr>
                <w:rStyle w:val="WTDBfettfarbigZchn"/>
              </w:rPr>
              <w:t xml:space="preserve"> </w:t>
            </w:r>
            <w:r w:rsidRPr="00B62962">
              <w:t>eingeladen werden.</w:t>
            </w:r>
          </w:p>
          <w:p w14:paraId="49C4F701" w14:textId="77777777" w:rsidR="002E0D0A" w:rsidRPr="002E0D0A" w:rsidRDefault="00B62962" w:rsidP="00F12D08">
            <w:pPr>
              <w:spacing w:after="110"/>
            </w:pPr>
            <w:r w:rsidRPr="00B62962">
              <w:t>Lea benutzt das Nudelsieb und die Küchenreibe zum</w:t>
            </w:r>
            <w:r>
              <w:t xml:space="preserve"> </w:t>
            </w:r>
            <w:r w:rsidR="002E0D0A">
              <w:rPr>
                <w:rStyle w:val="WTDBfettfarbigZchn"/>
              </w:rPr>
              <w:t>2</w:t>
            </w:r>
            <w:r w:rsidR="002E0D0A" w:rsidRPr="00EC25F0">
              <w:rPr>
                <w:rStyle w:val="WTDBfettfarbigZchn"/>
              </w:rPr>
              <w:t xml:space="preserve">) </w:t>
            </w:r>
            <w:proofErr w:type="gramStart"/>
            <w:r w:rsidR="002E0D0A" w:rsidRPr="00EC25F0">
              <w:rPr>
                <w:rStyle w:val="WTDBfettfarbigZchn"/>
              </w:rPr>
              <w:t>…</w:t>
            </w:r>
            <w:r>
              <w:rPr>
                <w:rStyle w:val="WTDBfettfarbigZchn"/>
              </w:rPr>
              <w:t xml:space="preserve"> </w:t>
            </w:r>
            <w:r>
              <w:t>.</w:t>
            </w:r>
            <w:proofErr w:type="gramEnd"/>
          </w:p>
          <w:p w14:paraId="2444B450" w14:textId="77777777" w:rsidR="002E0D0A" w:rsidRPr="002E0D0A" w:rsidRDefault="00B62962" w:rsidP="002E0D0A">
            <w:pPr>
              <w:spacing w:after="110"/>
            </w:pPr>
            <w:r w:rsidRPr="00B62962">
              <w:t>Das Alpaka heißt</w:t>
            </w:r>
            <w:r>
              <w:t xml:space="preserve"> </w:t>
            </w:r>
            <w:r w:rsidR="002E0D0A">
              <w:rPr>
                <w:rStyle w:val="WTDBfettfarbigZchn"/>
              </w:rPr>
              <w:t>3</w:t>
            </w:r>
            <w:r w:rsidR="002E0D0A" w:rsidRPr="00EC25F0">
              <w:rPr>
                <w:rStyle w:val="WTDBfettfarbigZchn"/>
              </w:rPr>
              <w:t xml:space="preserve">) </w:t>
            </w:r>
            <w:proofErr w:type="gramStart"/>
            <w:r w:rsidR="002E0D0A" w:rsidRPr="00EC25F0">
              <w:rPr>
                <w:rStyle w:val="WTDBfettfarbigZchn"/>
              </w:rPr>
              <w:t>…</w:t>
            </w:r>
            <w:r>
              <w:rPr>
                <w:rStyle w:val="WTDBfettfarbigZchn"/>
              </w:rPr>
              <w:t xml:space="preserve"> </w:t>
            </w:r>
            <w:r w:rsidR="002E0D0A" w:rsidRPr="002E0D0A">
              <w:t>.</w:t>
            </w:r>
            <w:proofErr w:type="gramEnd"/>
            <w:r w:rsidR="002E0D0A" w:rsidRPr="002E0D0A">
              <w:t xml:space="preserve"> </w:t>
            </w:r>
          </w:p>
          <w:p w14:paraId="7AC61775" w14:textId="77777777" w:rsidR="002E0D0A" w:rsidRPr="002E0D0A" w:rsidRDefault="00B62962" w:rsidP="002E0D0A">
            <w:pPr>
              <w:spacing w:after="110"/>
            </w:pPr>
            <w:r w:rsidRPr="00B62962">
              <w:t>Das Ziel von Bodos Plan ist</w:t>
            </w:r>
            <w:r>
              <w:t xml:space="preserve"> </w:t>
            </w:r>
            <w:r w:rsidR="002E0D0A">
              <w:rPr>
                <w:rStyle w:val="WTDBfettfarbigZchn"/>
              </w:rPr>
              <w:t>4</w:t>
            </w:r>
            <w:r w:rsidR="002E0D0A" w:rsidRPr="00EC25F0">
              <w:rPr>
                <w:rStyle w:val="WTDBfettfarbigZchn"/>
              </w:rPr>
              <w:t xml:space="preserve">) </w:t>
            </w:r>
            <w:proofErr w:type="gramStart"/>
            <w:r w:rsidR="002E0D0A" w:rsidRPr="00EC25F0">
              <w:rPr>
                <w:rStyle w:val="WTDBfettfarbigZchn"/>
              </w:rPr>
              <w:t>…</w:t>
            </w:r>
            <w:r>
              <w:rPr>
                <w:rStyle w:val="WTDBfettfarbigZchn"/>
              </w:rPr>
              <w:t xml:space="preserve"> </w:t>
            </w:r>
            <w:r w:rsidR="002E0D0A" w:rsidRPr="002E0D0A">
              <w:t>.</w:t>
            </w:r>
            <w:proofErr w:type="gramEnd"/>
            <w:r w:rsidR="002E0D0A" w:rsidRPr="002E0D0A">
              <w:t xml:space="preserve"> </w:t>
            </w:r>
          </w:p>
          <w:p w14:paraId="1C7EDEC3" w14:textId="77777777" w:rsidR="002E0D0A" w:rsidRPr="002E0D0A" w:rsidRDefault="00B62962" w:rsidP="00B62962">
            <w:pPr>
              <w:spacing w:after="110"/>
            </w:pPr>
            <w:r w:rsidRPr="00B62962">
              <w:t>Mit dem selbst gebauten</w:t>
            </w:r>
            <w:r>
              <w:t xml:space="preserve"> </w:t>
            </w:r>
            <w:r w:rsidR="002E0D0A">
              <w:rPr>
                <w:rStyle w:val="WTDBfettfarbigZchn"/>
              </w:rPr>
              <w:t>5</w:t>
            </w:r>
            <w:r w:rsidR="002E0D0A" w:rsidRPr="00EC25F0">
              <w:rPr>
                <w:rStyle w:val="WTDBfettfarbigZchn"/>
              </w:rPr>
              <w:t>) …</w:t>
            </w:r>
            <w:r w:rsidR="002E0D0A">
              <w:rPr>
                <w:rStyle w:val="WTDBfettfarbigZchn"/>
              </w:rPr>
              <w:t xml:space="preserve"> </w:t>
            </w:r>
            <w:r>
              <w:t>haben Bodo und Lea</w:t>
            </w:r>
            <w:r>
              <w:br/>
              <w:t>auf dem Schulweg einen Unfall.</w:t>
            </w:r>
            <w:r w:rsidR="002E0D0A" w:rsidRPr="002E0D0A">
              <w:t xml:space="preserve">  </w:t>
            </w:r>
          </w:p>
          <w:p w14:paraId="4A34B109" w14:textId="77777777" w:rsidR="002E0D0A" w:rsidRPr="002E0D0A" w:rsidRDefault="00B62962" w:rsidP="002E0D0A">
            <w:pPr>
              <w:spacing w:after="110"/>
            </w:pPr>
            <w:r w:rsidRPr="00B62962">
              <w:t>Lea macht Musik auf einem</w:t>
            </w:r>
            <w:r>
              <w:t xml:space="preserve"> </w:t>
            </w:r>
            <w:r w:rsidR="002E0D0A">
              <w:rPr>
                <w:rStyle w:val="WTDBfettfarbigZchn"/>
              </w:rPr>
              <w:t>6</w:t>
            </w:r>
            <w:r w:rsidR="002E0D0A" w:rsidRPr="00EC25F0">
              <w:rPr>
                <w:rStyle w:val="WTDBfettfarbigZchn"/>
              </w:rPr>
              <w:t xml:space="preserve">) </w:t>
            </w:r>
            <w:proofErr w:type="gramStart"/>
            <w:r w:rsidR="002E0D0A" w:rsidRPr="00EC25F0">
              <w:rPr>
                <w:rStyle w:val="WTDBfettfarbigZchn"/>
              </w:rPr>
              <w:t>…</w:t>
            </w:r>
            <w:r w:rsidR="002E0D0A">
              <w:rPr>
                <w:rStyle w:val="WTDBfettfarbigZchn"/>
              </w:rPr>
              <w:t xml:space="preserve"> </w:t>
            </w:r>
            <w:r w:rsidR="002E0D0A" w:rsidRPr="002E0D0A">
              <w:t>.</w:t>
            </w:r>
            <w:proofErr w:type="gramEnd"/>
            <w:r w:rsidR="002E0D0A" w:rsidRPr="002E0D0A">
              <w:t xml:space="preserve"> </w:t>
            </w:r>
          </w:p>
          <w:p w14:paraId="62788A12" w14:textId="77777777" w:rsidR="002E0D0A" w:rsidRPr="002E0D0A" w:rsidRDefault="00B62962" w:rsidP="002E0D0A">
            <w:pPr>
              <w:spacing w:after="110"/>
            </w:pPr>
            <w:r>
              <w:t>Opa veröffentlicht das</w:t>
            </w:r>
            <w:r w:rsidR="002E0D0A">
              <w:t xml:space="preserve"> </w:t>
            </w:r>
            <w:r w:rsidR="002E0D0A">
              <w:rPr>
                <w:rStyle w:val="WTDBfettfarbigZchn"/>
              </w:rPr>
              <w:t>7</w:t>
            </w:r>
            <w:r w:rsidR="002E0D0A" w:rsidRPr="00EC25F0">
              <w:rPr>
                <w:rStyle w:val="WTDBfettfarbigZchn"/>
              </w:rPr>
              <w:t>) …</w:t>
            </w:r>
            <w:r w:rsidR="002E0D0A">
              <w:rPr>
                <w:rStyle w:val="WTDBfettfarbigZchn"/>
              </w:rPr>
              <w:t xml:space="preserve"> </w:t>
            </w:r>
            <w:r>
              <w:t xml:space="preserve">aus Versehen im </w:t>
            </w:r>
            <w:r>
              <w:br/>
              <w:t>Klassenchat.</w:t>
            </w:r>
            <w:r w:rsidR="002E0D0A" w:rsidRPr="002E0D0A">
              <w:t xml:space="preserve"> </w:t>
            </w:r>
          </w:p>
          <w:p w14:paraId="4555D2A5" w14:textId="77777777" w:rsidR="002E0D0A" w:rsidRPr="002E0D0A" w:rsidRDefault="00B62962" w:rsidP="002E0D0A">
            <w:pPr>
              <w:spacing w:after="110"/>
            </w:pPr>
            <w:r>
              <w:t>Bodo und Lea helfen Mesut bei den</w:t>
            </w:r>
            <w:r w:rsidR="002E0D0A" w:rsidRPr="002E0D0A">
              <w:t xml:space="preserve"> </w:t>
            </w:r>
            <w:r w:rsidR="002E0D0A">
              <w:rPr>
                <w:rStyle w:val="WTDBfettfarbigZchn"/>
              </w:rPr>
              <w:t>8</w:t>
            </w:r>
            <w:r w:rsidR="002E0D0A" w:rsidRPr="00EC25F0">
              <w:rPr>
                <w:rStyle w:val="WTDBfettfarbigZchn"/>
              </w:rPr>
              <w:t xml:space="preserve">) </w:t>
            </w:r>
            <w:proofErr w:type="gramStart"/>
            <w:r w:rsidR="002E0D0A" w:rsidRPr="00EC25F0">
              <w:rPr>
                <w:rStyle w:val="WTDBfettfarbigZchn"/>
              </w:rPr>
              <w:t>…</w:t>
            </w:r>
            <w:r w:rsidR="002E0D0A">
              <w:rPr>
                <w:rStyle w:val="WTDBfettfarbigZchn"/>
              </w:rPr>
              <w:t xml:space="preserve"> </w:t>
            </w:r>
            <w:r w:rsidR="002E0D0A" w:rsidRPr="002E0D0A">
              <w:t>.</w:t>
            </w:r>
            <w:proofErr w:type="gramEnd"/>
          </w:p>
          <w:p w14:paraId="087ED252" w14:textId="77777777" w:rsidR="002E0D0A" w:rsidRPr="002E0D0A" w:rsidRDefault="00B62962" w:rsidP="002E0D0A">
            <w:pPr>
              <w:spacing w:after="110"/>
            </w:pPr>
            <w:r>
              <w:t>Bodos und Leas Mutter nennt die beiden</w:t>
            </w:r>
            <w:r w:rsidR="002E0D0A" w:rsidRPr="002E0D0A">
              <w:t xml:space="preserve"> </w:t>
            </w:r>
            <w:r w:rsidR="002E0D0A">
              <w:rPr>
                <w:rStyle w:val="WTDBfettfarbigZchn"/>
              </w:rPr>
              <w:t>9</w:t>
            </w:r>
            <w:r w:rsidR="002E0D0A" w:rsidRPr="00EC25F0">
              <w:rPr>
                <w:rStyle w:val="WTDBfettfarbigZchn"/>
              </w:rPr>
              <w:t xml:space="preserve">) </w:t>
            </w:r>
            <w:proofErr w:type="gramStart"/>
            <w:r w:rsidR="002E0D0A" w:rsidRPr="00EC25F0">
              <w:rPr>
                <w:rStyle w:val="WTDBfettfarbigZchn"/>
              </w:rPr>
              <w:t>…</w:t>
            </w:r>
            <w:r>
              <w:t xml:space="preserve"> </w:t>
            </w:r>
            <w:r w:rsidR="002E0D0A" w:rsidRPr="002E0D0A">
              <w:t>.</w:t>
            </w:r>
            <w:proofErr w:type="gramEnd"/>
          </w:p>
          <w:p w14:paraId="0457471E" w14:textId="77777777" w:rsidR="008D3FD1" w:rsidRPr="002E0D0A" w:rsidRDefault="00B62962" w:rsidP="002E0D0A">
            <w:pPr>
              <w:spacing w:after="110"/>
            </w:pPr>
            <w:r>
              <w:t>Opa passt auf, weil die Eltern auf einer</w:t>
            </w:r>
            <w:r w:rsidR="002E0D0A" w:rsidRPr="002E0D0A">
              <w:t xml:space="preserve"> </w:t>
            </w:r>
            <w:r w:rsidR="002E0D0A">
              <w:rPr>
                <w:rStyle w:val="WTDBfettfarbigZchn"/>
              </w:rPr>
              <w:t>10</w:t>
            </w:r>
            <w:r w:rsidR="002E0D0A" w:rsidRPr="00EC25F0">
              <w:rPr>
                <w:rStyle w:val="WTDBfettfarbigZchn"/>
              </w:rPr>
              <w:t>) …</w:t>
            </w:r>
            <w:r w:rsidR="002E0D0A">
              <w:rPr>
                <w:rStyle w:val="WTDBfettfarbigZchn"/>
              </w:rPr>
              <w:t xml:space="preserve"> </w:t>
            </w:r>
            <w:r>
              <w:t>sind</w:t>
            </w:r>
            <w:r w:rsidR="002E0D0A" w:rsidRPr="002E0D0A">
              <w:t>.</w:t>
            </w:r>
          </w:p>
        </w:tc>
        <w:tc>
          <w:tcPr>
            <w:tcW w:w="3238" w:type="dxa"/>
            <w:vMerge/>
            <w:shd w:val="clear" w:color="auto" w:fill="FFFFFF" w:themeFill="background1"/>
            <w:tcMar>
              <w:top w:w="113" w:type="dxa"/>
            </w:tcMar>
          </w:tcPr>
          <w:p w14:paraId="23500DA3" w14:textId="77777777" w:rsidR="008D3FD1" w:rsidRDefault="008D3FD1" w:rsidP="00EC25F0"/>
        </w:tc>
      </w:tr>
      <w:tr w:rsidR="008D3FD1" w:rsidRPr="0026417A" w14:paraId="426AD495" w14:textId="77777777" w:rsidTr="00F12D08">
        <w:tc>
          <w:tcPr>
            <w:tcW w:w="4091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02021F87" w14:textId="77777777" w:rsidR="008D3FD1" w:rsidRDefault="008D3FD1" w:rsidP="00B62962">
            <w:pPr>
              <w:rPr>
                <w:noProof/>
              </w:rPr>
            </w:pPr>
            <w:r w:rsidRPr="008D3FD1">
              <w:rPr>
                <w:b/>
                <w:bCs/>
                <w:color w:val="000000" w:themeColor="text1"/>
              </w:rPr>
              <w:t>Lösung</w:t>
            </w:r>
            <w:r w:rsidR="002E0D0A">
              <w:rPr>
                <w:b/>
                <w:bCs/>
                <w:color w:val="000000" w:themeColor="text1"/>
              </w:rPr>
              <w:t>swort</w:t>
            </w:r>
            <w:r w:rsidRPr="008D3FD1">
              <w:rPr>
                <w:b/>
                <w:bCs/>
                <w:color w:val="000000" w:themeColor="text1"/>
              </w:rPr>
              <w:t>:</w:t>
            </w:r>
          </w:p>
        </w:tc>
        <w:tc>
          <w:tcPr>
            <w:tcW w:w="1418" w:type="dxa"/>
            <w:shd w:val="clear" w:color="auto" w:fill="auto"/>
            <w:tcMar>
              <w:left w:w="0" w:type="dxa"/>
              <w:right w:w="0" w:type="dxa"/>
            </w:tcMar>
          </w:tcPr>
          <w:p w14:paraId="26802A7A" w14:textId="77777777" w:rsidR="008D3FD1" w:rsidRPr="00EC25F0" w:rsidRDefault="008D3FD1" w:rsidP="00EC25F0">
            <w:pPr>
              <w:rPr>
                <w:b/>
                <w:bCs/>
              </w:rPr>
            </w:pPr>
          </w:p>
        </w:tc>
        <w:tc>
          <w:tcPr>
            <w:tcW w:w="3238" w:type="dxa"/>
            <w:vMerge/>
            <w:shd w:val="clear" w:color="auto" w:fill="FFFFFF" w:themeFill="background1"/>
            <w:tcMar>
              <w:top w:w="113" w:type="dxa"/>
            </w:tcMar>
          </w:tcPr>
          <w:p w14:paraId="1DEA5926" w14:textId="77777777" w:rsidR="008D3FD1" w:rsidRDefault="008D3FD1" w:rsidP="00EC25F0"/>
        </w:tc>
      </w:tr>
      <w:tr w:rsidR="00F12D08" w:rsidRPr="0026417A" w14:paraId="0DF0A600" w14:textId="77777777" w:rsidTr="00F12D08">
        <w:tc>
          <w:tcPr>
            <w:tcW w:w="4091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176A2070" w14:textId="77777777" w:rsidR="00F12D08" w:rsidRPr="008D3FD1" w:rsidRDefault="00F12D08" w:rsidP="002E0D0A">
            <w:pPr>
              <w:jc w:val="right"/>
              <w:rPr>
                <w:b/>
                <w:bCs/>
                <w:color w:val="000000" w:themeColor="text1"/>
              </w:rPr>
            </w:pPr>
          </w:p>
        </w:tc>
        <w:tc>
          <w:tcPr>
            <w:tcW w:w="1418" w:type="dxa"/>
            <w:shd w:val="clear" w:color="auto" w:fill="auto"/>
            <w:tcMar>
              <w:left w:w="0" w:type="dxa"/>
              <w:right w:w="0" w:type="dxa"/>
            </w:tcMar>
          </w:tcPr>
          <w:p w14:paraId="5D6B2707" w14:textId="77777777" w:rsidR="00F12D08" w:rsidRPr="00EC25F0" w:rsidRDefault="00F12D08" w:rsidP="00EC25F0">
            <w:pPr>
              <w:rPr>
                <w:b/>
                <w:bCs/>
              </w:rPr>
            </w:pPr>
          </w:p>
        </w:tc>
        <w:tc>
          <w:tcPr>
            <w:tcW w:w="3238" w:type="dxa"/>
            <w:shd w:val="clear" w:color="auto" w:fill="FFFFFF" w:themeFill="background1"/>
            <w:tcMar>
              <w:top w:w="113" w:type="dxa"/>
            </w:tcMar>
          </w:tcPr>
          <w:p w14:paraId="72C5162D" w14:textId="77777777" w:rsidR="00F12D08" w:rsidRDefault="00F12D08" w:rsidP="00EC25F0"/>
        </w:tc>
      </w:tr>
    </w:tbl>
    <w:p w14:paraId="641D05F8" w14:textId="77777777" w:rsidR="00EC25F0" w:rsidRPr="006A500B" w:rsidRDefault="000F2E4A" w:rsidP="00EC25F0">
      <w:pPr>
        <w:pStyle w:val="WTDBHeadline21pt"/>
      </w:pPr>
      <w:r>
        <w:rPr>
          <w:noProof/>
        </w:rPr>
        <w:drawing>
          <wp:anchor distT="0" distB="0" distL="114300" distR="114300" simplePos="0" relativeHeight="252909568" behindDoc="1" locked="0" layoutInCell="1" allowOverlap="1" wp14:anchorId="64EEAA8B" wp14:editId="33117A87">
            <wp:simplePos x="0" y="0"/>
            <wp:positionH relativeFrom="column">
              <wp:posOffset>6985</wp:posOffset>
            </wp:positionH>
            <wp:positionV relativeFrom="paragraph">
              <wp:posOffset>616122</wp:posOffset>
            </wp:positionV>
            <wp:extent cx="6112510" cy="4211955"/>
            <wp:effectExtent l="0" t="0" r="0" b="4445"/>
            <wp:wrapNone/>
            <wp:docPr id="1431717237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717237" name="Grafik 1431717237"/>
                    <pic:cNvPicPr/>
                  </pic:nvPicPr>
                  <pic:blipFill>
                    <a:blip r:embed="rId40">
                      <a:extLs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br/>
        <w:t xml:space="preserve">Steckbrief: Die beste </w:t>
      </w:r>
      <w:r w:rsidR="00C13B6A">
        <w:rPr>
          <w:noProof/>
        </w:rPr>
        <w:t>P</w:t>
      </w:r>
      <w:r>
        <w:rPr>
          <w:noProof/>
        </w:rPr>
        <w:t>arty der Welt</w:t>
      </w:r>
    </w:p>
    <w:p w14:paraId="487AEF3B" w14:textId="77777777" w:rsidR="000F2E4A" w:rsidRDefault="000F2E4A" w:rsidP="00B047DF">
      <w:pPr>
        <w:pStyle w:val="WTDB2024Aufgabenstellung"/>
      </w:pPr>
      <w:r>
        <w:t>Bodo möchte unbedingt zu Miras Poolparty eingeladen werden.</w:t>
      </w:r>
    </w:p>
    <w:p w14:paraId="2F38991B" w14:textId="77777777" w:rsidR="00EC25F0" w:rsidRDefault="000F2E4A" w:rsidP="00B047DF">
      <w:pPr>
        <w:pStyle w:val="WTDB2024Aufgabenstellung"/>
      </w:pPr>
      <w:r>
        <w:t>Zu welcher Party würdest du gern gehen? Fülle den Party-Steckbrief aus</w:t>
      </w:r>
      <w:r w:rsidR="00C13B6A">
        <w:t>!</w:t>
      </w:r>
      <w:r w:rsidR="00EC25F0">
        <w:br/>
      </w:r>
    </w:p>
    <w:tbl>
      <w:tblPr>
        <w:tblStyle w:val="Tabellenraster"/>
        <w:tblW w:w="93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"/>
        <w:gridCol w:w="4394"/>
        <w:gridCol w:w="142"/>
        <w:gridCol w:w="4536"/>
      </w:tblGrid>
      <w:tr w:rsidR="000F2E4A" w:rsidRPr="00E55391" w14:paraId="718D1370" w14:textId="77777777" w:rsidTr="000F2E4A">
        <w:trPr>
          <w:cantSplit/>
          <w:trHeight w:hRule="exact" w:val="567"/>
        </w:trPr>
        <w:tc>
          <w:tcPr>
            <w:tcW w:w="9346" w:type="dxa"/>
            <w:gridSpan w:val="4"/>
          </w:tcPr>
          <w:p w14:paraId="29565F27" w14:textId="77777777" w:rsidR="000F2E4A" w:rsidRDefault="000F2E4A" w:rsidP="00B047DF">
            <w:pPr>
              <w:pStyle w:val="WTDB2024Aufgabenstellung"/>
            </w:pPr>
            <w:r>
              <w:drawing>
                <wp:anchor distT="0" distB="1905" distL="114300" distR="114935" simplePos="0" relativeHeight="252338176" behindDoc="0" locked="0" layoutInCell="1" allowOverlap="1" wp14:anchorId="40965353" wp14:editId="62077F87">
                  <wp:simplePos x="0" y="0"/>
                  <wp:positionH relativeFrom="column">
                    <wp:posOffset>1882271</wp:posOffset>
                  </wp:positionH>
                  <wp:positionV relativeFrom="paragraph">
                    <wp:posOffset>47560</wp:posOffset>
                  </wp:positionV>
                  <wp:extent cx="461473" cy="446560"/>
                  <wp:effectExtent l="0" t="0" r="0" b="0"/>
                  <wp:wrapNone/>
                  <wp:docPr id="250" name="Grafik 2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Grafik 250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473" cy="44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F2E4A" w:rsidRPr="00E55391" w14:paraId="62F57DC6" w14:textId="77777777" w:rsidTr="000F2E4A">
        <w:trPr>
          <w:cantSplit/>
          <w:trHeight w:val="5054"/>
        </w:trPr>
        <w:tc>
          <w:tcPr>
            <w:tcW w:w="274" w:type="dxa"/>
          </w:tcPr>
          <w:p w14:paraId="4C2F9956" w14:textId="77777777" w:rsidR="000F2E4A" w:rsidRDefault="000F2E4A" w:rsidP="00B047DF">
            <w:pPr>
              <w:pStyle w:val="WTDB2024Aufgabenstellung"/>
            </w:pPr>
          </w:p>
        </w:tc>
        <w:tc>
          <w:tcPr>
            <w:tcW w:w="4394" w:type="dxa"/>
          </w:tcPr>
          <w:p w14:paraId="591A5693" w14:textId="77777777" w:rsidR="000F2E4A" w:rsidRPr="000F2E4A" w:rsidRDefault="000F2E4A" w:rsidP="00B047DF">
            <w:pPr>
              <w:pStyle w:val="WTDB2024Aufgabenstellung"/>
            </w:pPr>
            <w:r>
              <w:t>Name oder Motto der Party:</w:t>
            </w:r>
          </w:p>
          <w:p w14:paraId="6278398A" w14:textId="77777777" w:rsidR="000F2E4A" w:rsidRPr="00547D14" w:rsidRDefault="000F2E4A" w:rsidP="00547D14">
            <w:pPr>
              <w:pStyle w:val="WTDBSchreiblinien"/>
            </w:pPr>
            <w:r w:rsidRPr="00547D14">
              <w:t>____________________</w:t>
            </w:r>
            <w:r w:rsidR="00547D14" w:rsidRPr="00547D14">
              <w:t>__</w:t>
            </w:r>
            <w:r w:rsidRPr="00547D14">
              <w:t>________</w:t>
            </w:r>
            <w:r w:rsidRPr="00547D14">
              <w:br/>
              <w:t>______________________</w:t>
            </w:r>
            <w:r w:rsidR="00547D14" w:rsidRPr="00547D14">
              <w:t>___</w:t>
            </w:r>
            <w:r w:rsidRPr="00547D14">
              <w:t>_____</w:t>
            </w:r>
          </w:p>
          <w:p w14:paraId="394451CD" w14:textId="77777777" w:rsidR="000F2E4A" w:rsidRPr="000F2E4A" w:rsidRDefault="000F2E4A" w:rsidP="00B047DF">
            <w:pPr>
              <w:pStyle w:val="WTDB2024Aufgabenstellung"/>
            </w:pPr>
            <w:r>
              <w:br/>
              <w:t>Ort:</w:t>
            </w:r>
          </w:p>
          <w:p w14:paraId="0D030A2E" w14:textId="77777777" w:rsidR="000F2E4A" w:rsidRPr="00547D14" w:rsidRDefault="000F2E4A" w:rsidP="00547D14">
            <w:pPr>
              <w:pStyle w:val="WTDBSchreiblinien"/>
            </w:pPr>
            <w:r w:rsidRPr="00547D14">
              <w:t>______________________________</w:t>
            </w:r>
            <w:r w:rsidRPr="00547D14">
              <w:br/>
              <w:t>______________________</w:t>
            </w:r>
            <w:r w:rsidR="00547D14" w:rsidRPr="00547D14">
              <w:t>__</w:t>
            </w:r>
            <w:r w:rsidRPr="00547D14">
              <w:t>______</w:t>
            </w:r>
          </w:p>
          <w:p w14:paraId="48AA3EFB" w14:textId="77777777" w:rsidR="000F2E4A" w:rsidRPr="000F2E4A" w:rsidRDefault="000F2E4A" w:rsidP="00B047DF">
            <w:pPr>
              <w:pStyle w:val="WTDB2024Aufgabenstellung"/>
            </w:pPr>
            <w:r>
              <w:br/>
              <w:t>So sieht es dort aus:</w:t>
            </w:r>
          </w:p>
          <w:p w14:paraId="463F0CD5" w14:textId="77777777" w:rsidR="000F2E4A" w:rsidRPr="00547D14" w:rsidRDefault="000F2E4A" w:rsidP="00547D14">
            <w:pPr>
              <w:pStyle w:val="WTDBSchreiblinien"/>
            </w:pPr>
            <w:r w:rsidRPr="00547D14">
              <w:t>_______________________</w:t>
            </w:r>
            <w:r w:rsidR="00547D14" w:rsidRPr="00547D14">
              <w:t>___</w:t>
            </w:r>
            <w:r w:rsidRPr="00547D14">
              <w:t>____</w:t>
            </w:r>
            <w:r w:rsidRPr="00547D14">
              <w:br/>
              <w:t>__________________________</w:t>
            </w:r>
            <w:r w:rsidR="00547D14" w:rsidRPr="00547D14">
              <w:t>___</w:t>
            </w:r>
            <w:r w:rsidRPr="00547D14">
              <w:t>_</w:t>
            </w:r>
          </w:p>
          <w:p w14:paraId="7BDC258F" w14:textId="77777777" w:rsidR="000F2E4A" w:rsidRPr="00EC25F0" w:rsidRDefault="000F2E4A" w:rsidP="00547D14">
            <w:pPr>
              <w:pStyle w:val="WTDBSchreiblinien"/>
            </w:pPr>
            <w:r w:rsidRPr="00547D14">
              <w:t>____________________________________________________________________________________________________________</w:t>
            </w:r>
            <w:r w:rsidR="00547D14" w:rsidRPr="00547D14">
              <w:t>____________</w:t>
            </w:r>
          </w:p>
        </w:tc>
        <w:tc>
          <w:tcPr>
            <w:tcW w:w="142" w:type="dxa"/>
          </w:tcPr>
          <w:p w14:paraId="4799EB84" w14:textId="77777777" w:rsidR="000F2E4A" w:rsidRDefault="000F2E4A" w:rsidP="00E55391">
            <w:pPr>
              <w:pStyle w:val="WTDBSchreiblinien"/>
              <w:jc w:val="center"/>
            </w:pPr>
          </w:p>
        </w:tc>
        <w:tc>
          <w:tcPr>
            <w:tcW w:w="4536" w:type="dxa"/>
          </w:tcPr>
          <w:p w14:paraId="76ECF77F" w14:textId="77777777" w:rsidR="000F2E4A" w:rsidRPr="000F2E4A" w:rsidRDefault="000F2E4A" w:rsidP="00B047DF">
            <w:pPr>
              <w:pStyle w:val="WTDB2024Aufgabenstellung"/>
            </w:pPr>
            <w:r>
              <w:t xml:space="preserve">Das kann man alles auf </w:t>
            </w:r>
            <w:r w:rsidR="00C13B6A">
              <w:t>der</w:t>
            </w:r>
            <w:r>
              <w:t xml:space="preserve"> Party machen:</w:t>
            </w:r>
          </w:p>
          <w:p w14:paraId="7BDFCD73" w14:textId="77777777" w:rsidR="000F2E4A" w:rsidRPr="00547D14" w:rsidRDefault="000F2E4A" w:rsidP="00547D14">
            <w:pPr>
              <w:pStyle w:val="WTDBSchreiblinien"/>
            </w:pPr>
            <w:r w:rsidRPr="00547D14">
              <w:t>_____________________</w:t>
            </w:r>
            <w:r w:rsidR="00547D14" w:rsidRPr="00547D14">
              <w:t>___</w:t>
            </w:r>
            <w:r w:rsidRPr="00547D14">
              <w:t>_______</w:t>
            </w:r>
            <w:r w:rsidRPr="00547D14">
              <w:br/>
              <w:t>________________________</w:t>
            </w:r>
            <w:r w:rsidR="00547D14" w:rsidRPr="00547D14">
              <w:t>___</w:t>
            </w:r>
            <w:r w:rsidRPr="00547D14">
              <w:t>____</w:t>
            </w:r>
            <w:r w:rsidRPr="00547D14">
              <w:br/>
              <w:t>___________________________</w:t>
            </w:r>
            <w:r w:rsidR="00547D14" w:rsidRPr="00547D14">
              <w:t>___</w:t>
            </w:r>
            <w:r w:rsidRPr="00547D14">
              <w:t>_</w:t>
            </w:r>
            <w:r w:rsidRPr="00547D14">
              <w:br/>
              <w:t>____________________________</w:t>
            </w:r>
            <w:r w:rsidR="00547D14" w:rsidRPr="00547D14">
              <w:t>___</w:t>
            </w:r>
          </w:p>
          <w:p w14:paraId="53D9C0F8" w14:textId="77777777" w:rsidR="000F2E4A" w:rsidRPr="000F2E4A" w:rsidRDefault="000F2E4A" w:rsidP="00B047DF">
            <w:pPr>
              <w:pStyle w:val="WTDB2024Aufgabenstellung"/>
            </w:pPr>
            <w:r>
              <w:br/>
              <w:t>Diese Musik gibt es:</w:t>
            </w:r>
          </w:p>
          <w:p w14:paraId="63CCBE3D" w14:textId="77777777" w:rsidR="000F2E4A" w:rsidRPr="00547D14" w:rsidRDefault="000F2E4A" w:rsidP="00547D14">
            <w:pPr>
              <w:pStyle w:val="WTDBSchreiblinien"/>
            </w:pPr>
            <w:r w:rsidRPr="00547D14">
              <w:t>_________________________</w:t>
            </w:r>
            <w:r w:rsidR="00547D14" w:rsidRPr="00547D14">
              <w:t>___</w:t>
            </w:r>
            <w:r w:rsidRPr="00547D14">
              <w:t>___</w:t>
            </w:r>
            <w:r w:rsidRPr="00547D14">
              <w:br/>
              <w:t>____________________________</w:t>
            </w:r>
            <w:r w:rsidR="00547D14" w:rsidRPr="00547D14">
              <w:t>___</w:t>
            </w:r>
          </w:p>
          <w:p w14:paraId="40AB0353" w14:textId="77777777" w:rsidR="000F2E4A" w:rsidRPr="000F2E4A" w:rsidRDefault="000F2E4A" w:rsidP="00B047DF">
            <w:pPr>
              <w:pStyle w:val="WTDB2024Aufgabenstellung"/>
            </w:pPr>
            <w:r>
              <w:br/>
              <w:t>Das gibt es zu essen und zu trinken:</w:t>
            </w:r>
          </w:p>
          <w:p w14:paraId="7BAB66D5" w14:textId="77777777" w:rsidR="000F2E4A" w:rsidRPr="00547D14" w:rsidRDefault="000F2E4A" w:rsidP="00547D14">
            <w:pPr>
              <w:pStyle w:val="WTDBSchreiblinien"/>
              <w:rPr>
                <w:rStyle w:val="WTDBSchreiblinie"/>
                <w:b/>
                <w:bCs/>
                <w:sz w:val="26"/>
                <w:szCs w:val="22"/>
              </w:rPr>
            </w:pPr>
            <w:r w:rsidRPr="00547D14">
              <w:rPr>
                <w:rStyle w:val="WTDBSchreiblinie"/>
                <w:b/>
                <w:bCs/>
                <w:sz w:val="26"/>
                <w:szCs w:val="22"/>
              </w:rPr>
              <w:t>_________________________</w:t>
            </w:r>
            <w:r w:rsidR="00547D14" w:rsidRPr="00547D14">
              <w:rPr>
                <w:rStyle w:val="WTDBSchreiblinie"/>
                <w:b/>
                <w:bCs/>
                <w:sz w:val="26"/>
                <w:szCs w:val="22"/>
              </w:rPr>
              <w:t>___</w:t>
            </w:r>
            <w:r w:rsidRPr="00547D14">
              <w:rPr>
                <w:rStyle w:val="WTDBSchreiblinie"/>
                <w:b/>
                <w:bCs/>
                <w:sz w:val="26"/>
                <w:szCs w:val="22"/>
              </w:rPr>
              <w:t>___</w:t>
            </w:r>
            <w:r w:rsidRPr="00547D14">
              <w:rPr>
                <w:rStyle w:val="WTDBSchreiblinie"/>
                <w:b/>
                <w:bCs/>
                <w:sz w:val="26"/>
                <w:szCs w:val="22"/>
              </w:rPr>
              <w:br/>
              <w:t>____________________________</w:t>
            </w:r>
            <w:r w:rsidR="00547D14" w:rsidRPr="00547D14">
              <w:rPr>
                <w:rStyle w:val="WTDBSchreiblinie"/>
                <w:b/>
                <w:bCs/>
                <w:sz w:val="26"/>
                <w:szCs w:val="22"/>
              </w:rPr>
              <w:t>___</w:t>
            </w:r>
          </w:p>
          <w:p w14:paraId="7994F7DB" w14:textId="77777777" w:rsidR="000F2E4A" w:rsidRPr="00E55391" w:rsidRDefault="000F2E4A" w:rsidP="00547D14">
            <w:pPr>
              <w:pStyle w:val="WTDBSchreiblinien"/>
            </w:pPr>
            <w:r w:rsidRPr="00547D14">
              <w:rPr>
                <w:rStyle w:val="WTDBSchreiblinie"/>
                <w:b/>
                <w:bCs/>
                <w:sz w:val="26"/>
                <w:szCs w:val="22"/>
              </w:rPr>
              <w:t>________________________________________________________</w:t>
            </w:r>
            <w:r w:rsidR="00547D14" w:rsidRPr="00547D14">
              <w:rPr>
                <w:rStyle w:val="WTDBSchreiblinie"/>
                <w:b/>
                <w:bCs/>
                <w:sz w:val="26"/>
                <w:szCs w:val="22"/>
              </w:rPr>
              <w:t>______</w:t>
            </w:r>
          </w:p>
        </w:tc>
      </w:tr>
    </w:tbl>
    <w:p w14:paraId="7EE70073" w14:textId="77777777" w:rsidR="005466EC" w:rsidRDefault="000F2E4A" w:rsidP="000F2E4A">
      <w:pPr>
        <w:pStyle w:val="WTDBArbeitsblatt11pt"/>
      </w:pPr>
      <w:r>
        <w:lastRenderedPageBreak/>
        <w:drawing>
          <wp:anchor distT="0" distB="0" distL="114300" distR="114300" simplePos="0" relativeHeight="252911616" behindDoc="0" locked="0" layoutInCell="1" allowOverlap="1" wp14:anchorId="54B438DB" wp14:editId="20F60918">
            <wp:simplePos x="0" y="0"/>
            <wp:positionH relativeFrom="column">
              <wp:posOffset>-389555</wp:posOffset>
            </wp:positionH>
            <wp:positionV relativeFrom="paragraph">
              <wp:posOffset>-888417</wp:posOffset>
            </wp:positionV>
            <wp:extent cx="2908298" cy="600125"/>
            <wp:effectExtent l="0" t="0" r="635" b="0"/>
            <wp:wrapNone/>
            <wp:docPr id="1059318313" name="Grafik 1059318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318313" name="Grafik 1059318313"/>
                    <pic:cNvPicPr/>
                  </pic:nvPicPr>
                  <pic:blipFill>
                    <a:blip r:embed="rId32"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298" cy="6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</w:t>
      </w:r>
      <w:r w:rsidR="005466EC" w:rsidRPr="00136001">
        <w:t>rbeitsblatt</w:t>
      </w:r>
      <w:r w:rsidR="005466EC" w:rsidRPr="0065368A">
        <w:t xml:space="preserve"> </w:t>
      </w:r>
      <w:r w:rsidR="005466EC">
        <w:t>4</w:t>
      </w:r>
    </w:p>
    <w:p w14:paraId="7F092EB7" w14:textId="77777777" w:rsidR="005466EC" w:rsidRPr="00A83A5B" w:rsidRDefault="000F2E4A" w:rsidP="00A83A5B">
      <w:pPr>
        <w:pStyle w:val="WTDBHeadline21pt"/>
      </w:pPr>
      <w:r>
        <w:rPr>
          <w:noProof/>
        </w:rPr>
        <w:t>Cool? Uncool?</w:t>
      </w:r>
    </w:p>
    <w:p w14:paraId="1E5214E6" w14:textId="77777777" w:rsidR="000F2E4A" w:rsidRDefault="000F2E4A" w:rsidP="00B047DF">
      <w:pPr>
        <w:pStyle w:val="WTDB2024Aufgabenstellung"/>
      </w:pPr>
      <w:r>
        <w:t>Was findest du cool?</w:t>
      </w:r>
    </w:p>
    <w:p w14:paraId="4DF87D1E" w14:textId="77777777" w:rsidR="00A83A5B" w:rsidRPr="00723A38" w:rsidRDefault="000F2E4A" w:rsidP="00B047DF">
      <w:pPr>
        <w:pStyle w:val="WTDB2024Aufgabenstellung"/>
      </w:pPr>
      <w:r>
        <w:t>Und was ist uncool? Schreibe auf jede Seite der Tabelle vier Dinge.</w:t>
      </w:r>
    </w:p>
    <w:tbl>
      <w:tblPr>
        <w:tblStyle w:val="Tabellenraster"/>
        <w:tblW w:w="863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9"/>
        <w:gridCol w:w="4318"/>
      </w:tblGrid>
      <w:tr w:rsidR="000F2E4A" w14:paraId="728A6599" w14:textId="77777777" w:rsidTr="00613777">
        <w:trPr>
          <w:trHeight w:hRule="exact" w:val="284"/>
        </w:trPr>
        <w:tc>
          <w:tcPr>
            <w:tcW w:w="8637" w:type="dxa"/>
            <w:gridSpan w:val="2"/>
            <w:tcBorders>
              <w:top w:val="nil"/>
              <w:left w:val="nil"/>
              <w:bottom w:val="single" w:sz="18" w:space="0" w:color="00E0FF"/>
              <w:right w:val="nil"/>
            </w:tcBorders>
          </w:tcPr>
          <w:p w14:paraId="50E4BF44" w14:textId="77777777" w:rsidR="000F2E4A" w:rsidRPr="005466EC" w:rsidRDefault="005608B9" w:rsidP="00E55391">
            <w:pPr>
              <w:pStyle w:val="WTDBSchreiblinien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2940288" behindDoc="1" locked="0" layoutInCell="1" allowOverlap="1" wp14:anchorId="19C7A7E7" wp14:editId="1B80F5A7">
                  <wp:simplePos x="0" y="0"/>
                  <wp:positionH relativeFrom="column">
                    <wp:posOffset>4012761</wp:posOffset>
                  </wp:positionH>
                  <wp:positionV relativeFrom="paragraph">
                    <wp:posOffset>-528170</wp:posOffset>
                  </wp:positionV>
                  <wp:extent cx="937967" cy="744419"/>
                  <wp:effectExtent l="0" t="0" r="1905" b="5080"/>
                  <wp:wrapNone/>
                  <wp:docPr id="565697011" name="Grafik 64" descr="Ein Bild, das Zeichnung, Entwurf, Lineart, Clipar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697011" name="Grafik 64" descr="Ein Bild, das Zeichnung, Entwurf, Lineart, Clipart enthält.&#10;&#10;KI-generierte Inhalte können fehlerhaft sein.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089" cy="76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F2E4A" w14:paraId="286DC1D3" w14:textId="77777777" w:rsidTr="00613777">
        <w:trPr>
          <w:trHeight w:val="410"/>
        </w:trPr>
        <w:tc>
          <w:tcPr>
            <w:tcW w:w="4319" w:type="dxa"/>
            <w:tcBorders>
              <w:top w:val="single" w:sz="18" w:space="0" w:color="00E0FF"/>
              <w:left w:val="single" w:sz="18" w:space="0" w:color="00E0FF"/>
              <w:bottom w:val="single" w:sz="8" w:space="0" w:color="00E0FF"/>
              <w:right w:val="single" w:sz="8" w:space="0" w:color="00E0FF"/>
            </w:tcBorders>
            <w:shd w:val="clear" w:color="auto" w:fill="00E0FF"/>
            <w:tcMar>
              <w:left w:w="170" w:type="dxa"/>
            </w:tcMar>
            <w:vAlign w:val="center"/>
          </w:tcPr>
          <w:p w14:paraId="42688CE0" w14:textId="77777777" w:rsidR="000F2E4A" w:rsidRPr="000F2E4A" w:rsidRDefault="000F2E4A" w:rsidP="000F2E4A">
            <w:pPr>
              <w:pStyle w:val="WTDBWortboxtext"/>
              <w:jc w:val="left"/>
              <w:rPr>
                <w:color w:val="000000" w:themeColor="text1"/>
              </w:rPr>
            </w:pPr>
            <w:r w:rsidRPr="000F2E4A">
              <w:rPr>
                <w:color w:val="000000" w:themeColor="text1"/>
              </w:rPr>
              <w:t>Das finde ich cool:</w:t>
            </w:r>
          </w:p>
        </w:tc>
        <w:tc>
          <w:tcPr>
            <w:tcW w:w="4318" w:type="dxa"/>
            <w:tcBorders>
              <w:top w:val="single" w:sz="18" w:space="0" w:color="00E0FF"/>
              <w:left w:val="single" w:sz="8" w:space="0" w:color="00E0FF"/>
              <w:bottom w:val="single" w:sz="8" w:space="0" w:color="00E0FF"/>
              <w:right w:val="single" w:sz="18" w:space="0" w:color="00E0FF"/>
            </w:tcBorders>
            <w:tcMar>
              <w:left w:w="170" w:type="dxa"/>
            </w:tcMar>
            <w:vAlign w:val="center"/>
          </w:tcPr>
          <w:p w14:paraId="3FF1559A" w14:textId="77777777" w:rsidR="000F2E4A" w:rsidRPr="000F2E4A" w:rsidRDefault="000F2E4A" w:rsidP="000F2E4A">
            <w:pPr>
              <w:pStyle w:val="WTDBWortboxtext"/>
              <w:jc w:val="left"/>
              <w:rPr>
                <w:color w:val="000000" w:themeColor="text1"/>
              </w:rPr>
            </w:pPr>
            <w:r w:rsidRPr="000F2E4A">
              <w:rPr>
                <w:color w:val="000000" w:themeColor="text1"/>
              </w:rPr>
              <w:t xml:space="preserve">Das finde ich </w:t>
            </w:r>
            <w:r w:rsidR="00613777">
              <w:rPr>
                <w:color w:val="000000" w:themeColor="text1"/>
              </w:rPr>
              <w:t>un</w:t>
            </w:r>
            <w:r w:rsidRPr="000F2E4A">
              <w:rPr>
                <w:color w:val="000000" w:themeColor="text1"/>
              </w:rPr>
              <w:t>cool:</w:t>
            </w:r>
          </w:p>
        </w:tc>
      </w:tr>
      <w:tr w:rsidR="000F2E4A" w14:paraId="6B1B74F5" w14:textId="77777777" w:rsidTr="00613777">
        <w:trPr>
          <w:trHeight w:val="2593"/>
        </w:trPr>
        <w:tc>
          <w:tcPr>
            <w:tcW w:w="4319" w:type="dxa"/>
            <w:tcBorders>
              <w:top w:val="single" w:sz="8" w:space="0" w:color="00E0FF"/>
              <w:left w:val="single" w:sz="18" w:space="0" w:color="00E0FF"/>
              <w:bottom w:val="single" w:sz="18" w:space="0" w:color="00E0FF"/>
              <w:right w:val="single" w:sz="8" w:space="0" w:color="00E0FF"/>
            </w:tcBorders>
          </w:tcPr>
          <w:p w14:paraId="15B17D11" w14:textId="77777777" w:rsidR="000F2E4A" w:rsidRDefault="000F2E4A" w:rsidP="00E90BEB">
            <w:pPr>
              <w:spacing w:line="240" w:lineRule="auto"/>
            </w:pPr>
          </w:p>
        </w:tc>
        <w:tc>
          <w:tcPr>
            <w:tcW w:w="4318" w:type="dxa"/>
            <w:tcBorders>
              <w:top w:val="single" w:sz="8" w:space="0" w:color="00E0FF"/>
              <w:left w:val="single" w:sz="8" w:space="0" w:color="00E0FF"/>
              <w:bottom w:val="single" w:sz="18" w:space="0" w:color="00E0FF"/>
              <w:right w:val="single" w:sz="18" w:space="0" w:color="00E0FF"/>
            </w:tcBorders>
          </w:tcPr>
          <w:p w14:paraId="5517BE9B" w14:textId="77777777" w:rsidR="000F2E4A" w:rsidRDefault="000F2E4A" w:rsidP="00E55391">
            <w:pPr>
              <w:pStyle w:val="WTDBSchreiblinien"/>
              <w:jc w:val="right"/>
            </w:pPr>
          </w:p>
          <w:p w14:paraId="0AF81A73" w14:textId="77777777" w:rsidR="000F2E4A" w:rsidRPr="005466EC" w:rsidRDefault="000F2E4A" w:rsidP="000D74D7">
            <w:pPr>
              <w:tabs>
                <w:tab w:val="left" w:pos="1191"/>
              </w:tabs>
            </w:pPr>
            <w:r>
              <w:tab/>
            </w:r>
            <w:r>
              <w:rPr>
                <w:noProof/>
              </w:rPr>
              <w:drawing>
                <wp:anchor distT="0" distB="0" distL="114300" distR="114300" simplePos="0" relativeHeight="252917760" behindDoc="0" locked="1" layoutInCell="1" allowOverlap="1" wp14:anchorId="3D5CCC01" wp14:editId="2C0B0F04">
                  <wp:simplePos x="0" y="0"/>
                  <wp:positionH relativeFrom="column">
                    <wp:posOffset>2543175</wp:posOffset>
                  </wp:positionH>
                  <wp:positionV relativeFrom="paragraph">
                    <wp:posOffset>-565785</wp:posOffset>
                  </wp:positionV>
                  <wp:extent cx="457835" cy="443230"/>
                  <wp:effectExtent l="0" t="0" r="0" b="1270"/>
                  <wp:wrapNone/>
                  <wp:docPr id="1594235941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235941" name="Grafik 3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35" cy="44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F2E4A" w14:paraId="69AD2F11" w14:textId="77777777" w:rsidTr="000F2E4A">
        <w:trPr>
          <w:trHeight w:val="284"/>
        </w:trPr>
        <w:tc>
          <w:tcPr>
            <w:tcW w:w="4319" w:type="dxa"/>
            <w:tcBorders>
              <w:top w:val="single" w:sz="18" w:space="0" w:color="00E0FF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1762CA46" w14:textId="77777777" w:rsidR="000F2E4A" w:rsidRDefault="000F2E4A" w:rsidP="00E90BEB">
            <w:pPr>
              <w:spacing w:line="240" w:lineRule="auto"/>
            </w:pPr>
          </w:p>
        </w:tc>
        <w:tc>
          <w:tcPr>
            <w:tcW w:w="4318" w:type="dxa"/>
            <w:tcBorders>
              <w:top w:val="single" w:sz="18" w:space="0" w:color="00E0FF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43F6AF3A" w14:textId="77777777" w:rsidR="000F2E4A" w:rsidRDefault="000F2E4A" w:rsidP="00E55391">
            <w:pPr>
              <w:pStyle w:val="WTDBSchreiblinien"/>
              <w:jc w:val="right"/>
            </w:pPr>
          </w:p>
        </w:tc>
      </w:tr>
    </w:tbl>
    <w:p w14:paraId="33F387B4" w14:textId="77777777" w:rsidR="00A83A5B" w:rsidRPr="00A83A5B" w:rsidRDefault="000F2E4A" w:rsidP="00A83A5B">
      <w:pPr>
        <w:pStyle w:val="WTDBHeadline21pt"/>
      </w:pPr>
      <w:r>
        <w:t>Coolness-Tipps</w:t>
      </w:r>
    </w:p>
    <w:p w14:paraId="20A9C6C8" w14:textId="77777777" w:rsidR="00B047DF" w:rsidRDefault="000F2E4A" w:rsidP="00B047DF">
      <w:pPr>
        <w:pStyle w:val="WTDB2024Aufgabenstellung"/>
        <w:rPr>
          <w:rStyle w:val="WTDBSchreiblinie"/>
          <w:bCs w:val="0"/>
          <w:color w:val="auto"/>
          <w:sz w:val="17"/>
          <w:szCs w:val="18"/>
        </w:rPr>
      </w:pPr>
      <w:r>
        <w:t>„Cool ist, was Spaß macht. Also entspann dich …“ Das ist der Coolness-Tipp am Ende der Geschichte. Welche drei Coolness-Tipps hast du auf Lager</w:t>
      </w:r>
      <w:r w:rsidR="00C13B6A">
        <w:t>?</w:t>
      </w:r>
      <w:r w:rsidRPr="000D74D7">
        <w:rPr>
          <w:rStyle w:val="WTDBSchreiblinie"/>
          <w:bCs w:val="0"/>
          <w:color w:val="auto"/>
          <w:sz w:val="17"/>
          <w:szCs w:val="18"/>
        </w:rPr>
        <w:t xml:space="preserve"> </w:t>
      </w:r>
    </w:p>
    <w:p w14:paraId="2C3B9796" w14:textId="77777777" w:rsidR="000D74D7" w:rsidRDefault="000F2E4A" w:rsidP="00B047DF">
      <w:pPr>
        <w:pStyle w:val="WTDB2024Aufgabenstellung"/>
        <w:rPr>
          <w:rStyle w:val="WTDBSchreiblinie"/>
          <w:bCs w:val="0"/>
          <w:color w:val="auto"/>
          <w:sz w:val="17"/>
          <w:szCs w:val="18"/>
        </w:rPr>
      </w:pPr>
      <w:r>
        <w:drawing>
          <wp:anchor distT="0" distB="0" distL="114300" distR="114300" simplePos="0" relativeHeight="252919808" behindDoc="0" locked="1" layoutInCell="1" allowOverlap="1" wp14:anchorId="3F4BDF53" wp14:editId="5CC348F2">
            <wp:simplePos x="0" y="0"/>
            <wp:positionH relativeFrom="column">
              <wp:posOffset>5250180</wp:posOffset>
            </wp:positionH>
            <wp:positionV relativeFrom="paragraph">
              <wp:posOffset>-126365</wp:posOffset>
            </wp:positionV>
            <wp:extent cx="457835" cy="443230"/>
            <wp:effectExtent l="0" t="0" r="0" b="1270"/>
            <wp:wrapNone/>
            <wp:docPr id="2084172110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235941" name="Grafik 3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35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3206D" w14:textId="77777777" w:rsidR="00424C10" w:rsidRPr="00547D14" w:rsidRDefault="00424C10" w:rsidP="00547D14">
      <w:pPr>
        <w:pStyle w:val="WTDBAufzhlung1"/>
        <w:numPr>
          <w:ilvl w:val="0"/>
          <w:numId w:val="51"/>
        </w:numPr>
        <w:rPr>
          <w:rStyle w:val="WTDBSchreiblinie"/>
          <w:bCs w:val="0"/>
          <w:color w:val="auto"/>
          <w:sz w:val="17"/>
          <w:szCs w:val="18"/>
        </w:rPr>
      </w:pPr>
      <w:r w:rsidRPr="00424C10">
        <w:rPr>
          <w:rStyle w:val="WTDBSchreiblinie"/>
        </w:rPr>
        <w:t>______</w:t>
      </w:r>
      <w:r w:rsidRPr="00B047DF">
        <w:rPr>
          <w:rStyle w:val="WTDBSchreiblinie"/>
        </w:rPr>
        <w:t>_____________</w:t>
      </w:r>
      <w:r w:rsidR="000F2E4A" w:rsidRPr="00B047DF">
        <w:rPr>
          <w:rStyle w:val="WTDBSchreiblinie"/>
        </w:rPr>
        <w:t>______</w:t>
      </w:r>
      <w:r w:rsidR="000F2E4A">
        <w:rPr>
          <w:rStyle w:val="WTDBSchreiblinie"/>
        </w:rPr>
        <w:t>_______________________</w:t>
      </w:r>
      <w:r w:rsidRPr="00424C10">
        <w:rPr>
          <w:rStyle w:val="WTDBSchreiblinie"/>
        </w:rPr>
        <w:t>_</w:t>
      </w:r>
    </w:p>
    <w:p w14:paraId="156F9B4A" w14:textId="77777777" w:rsidR="000F2E4A" w:rsidRDefault="000F2E4A" w:rsidP="000F2E4A">
      <w:pPr>
        <w:pStyle w:val="WTDBAufzhlung1"/>
      </w:pPr>
      <w:r w:rsidRPr="00424C10">
        <w:rPr>
          <w:rStyle w:val="WTDBSchreiblinie"/>
        </w:rPr>
        <w:t>_______________</w:t>
      </w:r>
      <w:r>
        <w:rPr>
          <w:rStyle w:val="WTDBSchreiblinie"/>
        </w:rPr>
        <w:t>_</w:t>
      </w:r>
      <w:r w:rsidRPr="00424C10">
        <w:rPr>
          <w:rStyle w:val="WTDBSchreiblinie"/>
        </w:rPr>
        <w:t>___</w:t>
      </w:r>
      <w:r>
        <w:rPr>
          <w:rStyle w:val="WTDBSchreiblinie"/>
        </w:rPr>
        <w:t>_____________________________</w:t>
      </w:r>
      <w:r w:rsidRPr="00424C10">
        <w:rPr>
          <w:rStyle w:val="WTDBSchreiblinie"/>
        </w:rPr>
        <w:t>_</w:t>
      </w:r>
    </w:p>
    <w:p w14:paraId="75A5275E" w14:textId="77777777" w:rsidR="000F2E4A" w:rsidRDefault="000F2E4A" w:rsidP="000F2E4A">
      <w:pPr>
        <w:pStyle w:val="WTDBAufzhlung1"/>
      </w:pPr>
      <w:r w:rsidRPr="00424C10">
        <w:rPr>
          <w:rStyle w:val="WTDBSchreiblinie"/>
        </w:rPr>
        <w:t>_______________</w:t>
      </w:r>
      <w:r>
        <w:rPr>
          <w:rStyle w:val="WTDBSchreiblinie"/>
        </w:rPr>
        <w:t>_</w:t>
      </w:r>
      <w:r w:rsidRPr="00424C10">
        <w:rPr>
          <w:rStyle w:val="WTDBSchreiblinie"/>
        </w:rPr>
        <w:t>___</w:t>
      </w:r>
      <w:r>
        <w:rPr>
          <w:rStyle w:val="WTDBSchreiblinie"/>
        </w:rPr>
        <w:t>_____________________________</w:t>
      </w:r>
      <w:r w:rsidRPr="00424C10">
        <w:rPr>
          <w:rStyle w:val="WTDBSchreiblinie"/>
        </w:rPr>
        <w:t>_</w:t>
      </w:r>
    </w:p>
    <w:p w14:paraId="5BE437E9" w14:textId="77777777" w:rsidR="000F2E4A" w:rsidRDefault="000F2E4A" w:rsidP="000F2E4A">
      <w:pPr>
        <w:pStyle w:val="WTDBAufzhlung1"/>
        <w:numPr>
          <w:ilvl w:val="0"/>
          <w:numId w:val="0"/>
        </w:numPr>
      </w:pPr>
    </w:p>
    <w:p w14:paraId="5D41BBBC" w14:textId="77777777" w:rsidR="000F2E4A" w:rsidRPr="00A83A5B" w:rsidRDefault="000F2E4A" w:rsidP="000F2E4A">
      <w:pPr>
        <w:pStyle w:val="WTDBHeadline21pt"/>
      </w:pPr>
      <w:r>
        <w:t>„Cool? Uncool?“: Der Song!</w:t>
      </w:r>
    </w:p>
    <w:p w14:paraId="3DCC102F" w14:textId="77777777" w:rsidR="000F2E4A" w:rsidRDefault="000F2E4A" w:rsidP="000F2E4A">
      <w:pPr>
        <w:pStyle w:val="WTDBAufgabe8"/>
      </w:pPr>
      <w:r>
        <w:t>Bodo und Lea haben sich das Lied „Cool? Uncool?“ ausgedacht.</w:t>
      </w:r>
    </w:p>
    <w:p w14:paraId="5895C2B3" w14:textId="77777777" w:rsidR="000F2E4A" w:rsidRDefault="000F2E4A" w:rsidP="000F2E4A">
      <w:pPr>
        <w:pStyle w:val="WTDBAufgabe8"/>
      </w:pPr>
      <w:proofErr w:type="gramStart"/>
      <w:r>
        <w:t>Denke</w:t>
      </w:r>
      <w:proofErr w:type="gramEnd"/>
      <w:r>
        <w:t xml:space="preserve"> dir eine eigene Strophe zu dem Song aus. </w:t>
      </w:r>
      <w:proofErr w:type="spellStart"/>
      <w:r>
        <w:t>Lies</w:t>
      </w:r>
      <w:proofErr w:type="spellEnd"/>
      <w:r>
        <w:t xml:space="preserve"> zuerst das Beispiel: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091"/>
        <w:gridCol w:w="2681"/>
      </w:tblGrid>
      <w:tr w:rsidR="000F2E4A" w14:paraId="7A28397A" w14:textId="77777777" w:rsidTr="00547D14">
        <w:trPr>
          <w:trHeight w:hRule="exact" w:val="284"/>
        </w:trPr>
        <w:tc>
          <w:tcPr>
            <w:tcW w:w="6091" w:type="dxa"/>
            <w:tcBorders>
              <w:top w:val="nil"/>
              <w:left w:val="nil"/>
              <w:bottom w:val="single" w:sz="18" w:space="0" w:color="00E0FF"/>
              <w:right w:val="nil"/>
            </w:tcBorders>
          </w:tcPr>
          <w:p w14:paraId="045B2EE3" w14:textId="77777777" w:rsidR="000F2E4A" w:rsidRDefault="0085147E" w:rsidP="000F2E4A">
            <w:pPr>
              <w:pStyle w:val="WTDBAufgabe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933120" behindDoc="0" locked="0" layoutInCell="1" allowOverlap="1" wp14:anchorId="4AD244EE" wp14:editId="7FAB3034">
                      <wp:simplePos x="0" y="0"/>
                      <wp:positionH relativeFrom="column">
                        <wp:posOffset>1960245</wp:posOffset>
                      </wp:positionH>
                      <wp:positionV relativeFrom="paragraph">
                        <wp:posOffset>175942</wp:posOffset>
                      </wp:positionV>
                      <wp:extent cx="1815465" cy="405765"/>
                      <wp:effectExtent l="25400" t="0" r="0" b="64135"/>
                      <wp:wrapNone/>
                      <wp:docPr id="318981575" name="Gruppieren 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5465" cy="405765"/>
                                <a:chOff x="0" y="-158631"/>
                                <a:chExt cx="1815666" cy="405765"/>
                              </a:xfrm>
                            </wpg:grpSpPr>
                            <wps:wsp>
                              <wps:cNvPr id="1271372533" name="Textfeld 1"/>
                              <wps:cNvSpPr txBox="1"/>
                              <wps:spPr>
                                <a:xfrm>
                                  <a:off x="1230831" y="-158631"/>
                                  <a:ext cx="584835" cy="4057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240">
                                  <a:noFill/>
                                </a:ln>
                              </wps:spPr>
                              <wps:txbx>
                                <w:txbxContent>
                                  <w:p w14:paraId="58D8E0A0" w14:textId="77777777" w:rsidR="0085147E" w:rsidRPr="001822C8" w:rsidRDefault="0085147E" w:rsidP="0085147E">
                                    <w:pPr>
                                      <w:jc w:val="center"/>
                                    </w:pPr>
                                    <w:r>
                                      <w:t>Reim 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6722701" name="Gerade Verbindung 62"/>
                              <wps:cNvCnPr/>
                              <wps:spPr>
                                <a:xfrm flipH="1" flipV="1">
                                  <a:off x="0" y="42016"/>
                                  <a:ext cx="1255395" cy="3175"/>
                                </a:xfrm>
                                <a:prstGeom prst="line">
                                  <a:avLst/>
                                </a:prstGeom>
                                <a:ln w="12700" cap="flat" cmpd="sng" algn="ctr">
                                  <a:solidFill>
                                    <a:schemeClr val="dk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arrow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29705326" name="Gerade Verbindung 62"/>
                              <wps:cNvCnPr/>
                              <wps:spPr>
                                <a:xfrm flipH="1">
                                  <a:off x="337559" y="42729"/>
                                  <a:ext cx="918210" cy="196215"/>
                                </a:xfrm>
                                <a:prstGeom prst="line">
                                  <a:avLst/>
                                </a:prstGeom>
                                <a:ln w="12700" cap="flat" cmpd="sng" algn="ctr">
                                  <a:solidFill>
                                    <a:schemeClr val="dk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arrow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D244EE" id="Gruppieren 63" o:spid="_x0000_s1098" style="position:absolute;margin-left:154.35pt;margin-top:13.85pt;width:142.95pt;height:31.95pt;z-index:252933120;mso-width-relative:margin;mso-height-relative:margin" coordorigin=",-1586" coordsize="18156,4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">
                      <v:shape id="Textfeld 1" o:spid="_x0000_s1099" type="#_x0000_t202" style="position:absolute;left:12308;top:-1586;width:5848;height:4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" filled="f" stroked="f" strokeweight="1.2pt">
                        <v:textbox>
                          <w:txbxContent>
                            <w:p w14:paraId="58D8E0A0" w14:textId="77777777" w:rsidR="0085147E" w:rsidRPr="001822C8" w:rsidRDefault="0085147E" w:rsidP="0085147E">
                              <w:pPr>
                                <w:jc w:val="center"/>
                              </w:pPr>
                              <w:r>
                                <w:t>Reim 1</w:t>
                              </w:r>
                            </w:p>
                          </w:txbxContent>
                        </v:textbox>
                      </v:shape>
                      <v:line id="Gerade Verbindung 62" o:spid="_x0000_s1100" style="position:absolute;flip:x y;visibility:visible;mso-wrap-style:square" from="0,420" to="12553,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" strokecolor="black [3200]" strokeweight="1pt">
                        <v:stroke endarrow="open"/>
                      </v:line>
                      <v:line id="Gerade Verbindung 62" o:spid="_x0000_s1101" style="position:absolute;flip:x;visibility:visible;mso-wrap-style:square" from="3375,427" to="12557,2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" strokecolor="black [3200]" strokeweight="1pt">
                        <v:stroke endarrow="open"/>
                      </v:line>
                    </v:group>
                  </w:pict>
                </mc:Fallback>
              </mc:AlternateContent>
            </w:r>
          </w:p>
        </w:tc>
        <w:tc>
          <w:tcPr>
            <w:tcW w:w="2681" w:type="dxa"/>
            <w:tcBorders>
              <w:top w:val="nil"/>
              <w:left w:val="nil"/>
              <w:bottom w:val="nil"/>
              <w:right w:val="nil"/>
            </w:tcBorders>
          </w:tcPr>
          <w:p w14:paraId="3922767C" w14:textId="77777777" w:rsidR="000F2E4A" w:rsidRDefault="0085147E" w:rsidP="000F2E4A">
            <w:pPr>
              <w:pStyle w:val="WTDBAufgabe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926976" behindDoc="0" locked="0" layoutInCell="1" allowOverlap="1" wp14:anchorId="6565419C" wp14:editId="7892EE49">
                      <wp:simplePos x="0" y="0"/>
                      <wp:positionH relativeFrom="column">
                        <wp:posOffset>480909</wp:posOffset>
                      </wp:positionH>
                      <wp:positionV relativeFrom="paragraph">
                        <wp:posOffset>30385</wp:posOffset>
                      </wp:positionV>
                      <wp:extent cx="1217295" cy="1463675"/>
                      <wp:effectExtent l="0" t="0" r="1905" b="0"/>
                      <wp:wrapNone/>
                      <wp:docPr id="555235440" name="Gruppieren 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7295" cy="1463675"/>
                                <a:chOff x="0" y="0"/>
                                <a:chExt cx="1217295" cy="14636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3314991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7295" cy="1463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3787251" name="Textfeld 1"/>
                              <wps:cNvSpPr txBox="1"/>
                              <wps:spPr>
                                <a:xfrm>
                                  <a:off x="149551" y="269193"/>
                                  <a:ext cx="927100" cy="706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240">
                                  <a:noFill/>
                                </a:ln>
                              </wps:spPr>
                              <wps:txbx>
                                <w:txbxContent>
                                  <w:p w14:paraId="705567D6" w14:textId="77777777" w:rsidR="0085147E" w:rsidRPr="0085147E" w:rsidRDefault="0085147E" w:rsidP="0085147E">
                                    <w:pPr>
                                      <w:spacing w:line="210" w:lineRule="exact"/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5"/>
                                        <w:szCs w:val="15"/>
                                      </w:rPr>
                                    </w:pPr>
                                    <w:r w:rsidRPr="0085147E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5"/>
                                        <w:szCs w:val="15"/>
                                      </w:rPr>
                                      <w:t>Den ganzen Text findest du auf den Seiten 127 und 146.</w:t>
                                    </w:r>
                                  </w:p>
                                  <w:p w14:paraId="177D796D" w14:textId="77777777" w:rsidR="0085147E" w:rsidRPr="0085147E" w:rsidRDefault="0085147E" w:rsidP="0085147E">
                                    <w:pPr>
                                      <w:spacing w:line="210" w:lineRule="exact"/>
                                      <w:rPr>
                                        <w:rFonts w:ascii="Arial" w:hAnsi="Arial" w:cs="Arial"/>
                                        <w:sz w:val="15"/>
                                        <w:szCs w:val="15"/>
                                      </w:rPr>
                                    </w:pPr>
                                  </w:p>
                                  <w:p w14:paraId="43A807AA" w14:textId="77777777" w:rsidR="0085147E" w:rsidRPr="0085147E" w:rsidRDefault="0085147E" w:rsidP="0085147E">
                                    <w:pPr>
                                      <w:spacing w:line="210" w:lineRule="exact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65419C" id="Gruppieren 61" o:spid="_x0000_s1102" style="position:absolute;margin-left:37.85pt;margin-top:2.4pt;width:95.85pt;height:115.25pt;z-index:252926976" coordsize="12172,1463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">
                      <v:shape id="Grafik 3" o:spid="_x0000_s1103" type="#_x0000_t75" style="position:absolute;width:12172;height:14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">
                        <v:imagedata r:id="rId45" o:title=""/>
                      </v:shape>
                      <v:shape id="Textfeld 1" o:spid="_x0000_s1104" type="#_x0000_t202" style="position:absolute;left:1495;top:2691;width:9271;height:70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" filled="f" stroked="f" strokeweight="1.2pt">
                        <v:textbox>
                          <w:txbxContent>
                            <w:p w14:paraId="705567D6" w14:textId="77777777" w:rsidR="0085147E" w:rsidRPr="0085147E" w:rsidRDefault="0085147E" w:rsidP="0085147E">
                              <w:pPr>
                                <w:spacing w:line="210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5"/>
                                  <w:szCs w:val="15"/>
                                </w:rPr>
                              </w:pPr>
                              <w:r w:rsidRPr="0085147E">
                                <w:rPr>
                                  <w:rFonts w:ascii="Arial" w:hAnsi="Arial" w:cs="Arial"/>
                                  <w:b/>
                                  <w:bCs/>
                                  <w:sz w:val="15"/>
                                  <w:szCs w:val="15"/>
                                </w:rPr>
                                <w:t>Den ganzen Text findest du auf den Seiten 127 und 146.</w:t>
                              </w:r>
                            </w:p>
                            <w:p w14:paraId="177D796D" w14:textId="77777777" w:rsidR="0085147E" w:rsidRPr="0085147E" w:rsidRDefault="0085147E" w:rsidP="0085147E">
                              <w:pPr>
                                <w:spacing w:line="210" w:lineRule="exact"/>
                                <w:rPr>
                                  <w:rFonts w:ascii="Arial" w:hAnsi="Arial" w:cs="Arial"/>
                                  <w:sz w:val="15"/>
                                  <w:szCs w:val="15"/>
                                </w:rPr>
                              </w:pPr>
                            </w:p>
                            <w:p w14:paraId="43A807AA" w14:textId="77777777" w:rsidR="0085147E" w:rsidRPr="0085147E" w:rsidRDefault="0085147E" w:rsidP="0085147E">
                              <w:pPr>
                                <w:spacing w:line="210" w:lineRule="exact"/>
                                <w:rPr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F2E4A">
              <w:rPr>
                <w:noProof/>
              </w:rPr>
              <w:drawing>
                <wp:anchor distT="0" distB="0" distL="114300" distR="114300" simplePos="0" relativeHeight="252921856" behindDoc="0" locked="1" layoutInCell="1" allowOverlap="1" wp14:anchorId="37CC66F3" wp14:editId="379638A4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0</wp:posOffset>
                  </wp:positionV>
                  <wp:extent cx="457835" cy="443230"/>
                  <wp:effectExtent l="0" t="0" r="0" b="1270"/>
                  <wp:wrapNone/>
                  <wp:docPr id="494015845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235941" name="Grafik 3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35" cy="44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F2E4A" w14:paraId="3218B9FB" w14:textId="77777777" w:rsidTr="00547D14">
        <w:trPr>
          <w:trHeight w:val="1418"/>
        </w:trPr>
        <w:tc>
          <w:tcPr>
            <w:tcW w:w="6091" w:type="dxa"/>
            <w:tcBorders>
              <w:top w:val="single" w:sz="18" w:space="0" w:color="00E0FF"/>
              <w:left w:val="single" w:sz="18" w:space="0" w:color="00E0FF"/>
              <w:bottom w:val="single" w:sz="18" w:space="0" w:color="00E0FF"/>
              <w:right w:val="single" w:sz="18" w:space="0" w:color="00E0FF"/>
            </w:tcBorders>
            <w:shd w:val="clear" w:color="auto" w:fill="DEF8FD"/>
            <w:vAlign w:val="center"/>
          </w:tcPr>
          <w:p w14:paraId="7431F3A1" w14:textId="77777777" w:rsidR="000F2E4A" w:rsidRDefault="000F2E4A" w:rsidP="000F2E4A">
            <w:pPr>
              <w:pStyle w:val="WTDBAufgabe8"/>
            </w:pPr>
            <w:proofErr w:type="gramStart"/>
            <w:r>
              <w:t>Cool</w:t>
            </w:r>
            <w:proofErr w:type="gramEnd"/>
            <w:r>
              <w:t xml:space="preserve">? Uncool? – Ist uns </w:t>
            </w:r>
            <w:r w:rsidRPr="000F2E4A">
              <w:rPr>
                <w:color w:val="ED254E"/>
              </w:rPr>
              <w:t>egal</w:t>
            </w:r>
            <w:r>
              <w:t>!</w:t>
            </w:r>
          </w:p>
          <w:p w14:paraId="3B5C6080" w14:textId="77777777" w:rsidR="000F2E4A" w:rsidRDefault="0085147E" w:rsidP="000F2E4A">
            <w:pPr>
              <w:pStyle w:val="WTDBAufgabe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935168" behindDoc="0" locked="0" layoutInCell="1" allowOverlap="1" wp14:anchorId="1907C68B" wp14:editId="5A58899A">
                      <wp:simplePos x="0" y="0"/>
                      <wp:positionH relativeFrom="column">
                        <wp:posOffset>2058035</wp:posOffset>
                      </wp:positionH>
                      <wp:positionV relativeFrom="paragraph">
                        <wp:posOffset>43180</wp:posOffset>
                      </wp:positionV>
                      <wp:extent cx="1717675" cy="419735"/>
                      <wp:effectExtent l="25400" t="0" r="0" b="62865"/>
                      <wp:wrapNone/>
                      <wp:docPr id="655727111" name="Gruppieren 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7675" cy="419735"/>
                                <a:chOff x="98525" y="-180917"/>
                                <a:chExt cx="1721437" cy="419861"/>
                              </a:xfrm>
                            </wpg:grpSpPr>
                            <wps:wsp>
                              <wps:cNvPr id="561622904" name="Textfeld 1"/>
                              <wps:cNvSpPr txBox="1"/>
                              <wps:spPr>
                                <a:xfrm>
                                  <a:off x="1235127" y="-180917"/>
                                  <a:ext cx="584835" cy="4057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240">
                                  <a:noFill/>
                                </a:ln>
                              </wps:spPr>
                              <wps:txbx>
                                <w:txbxContent>
                                  <w:p w14:paraId="0DB102CD" w14:textId="77777777" w:rsidR="0085147E" w:rsidRPr="001822C8" w:rsidRDefault="0085147E" w:rsidP="0085147E">
                                    <w:pPr>
                                      <w:jc w:val="center"/>
                                    </w:pPr>
                                    <w:r>
                                      <w:t>Reim 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0616347" name="Gerade Verbindung 62"/>
                              <wps:cNvCnPr/>
                              <wps:spPr>
                                <a:xfrm flipH="1">
                                  <a:off x="98525" y="45191"/>
                                  <a:ext cx="1156870" cy="0"/>
                                </a:xfrm>
                                <a:prstGeom prst="line">
                                  <a:avLst/>
                                </a:prstGeom>
                                <a:ln w="12700" cap="flat" cmpd="sng" algn="ctr">
                                  <a:solidFill>
                                    <a:schemeClr val="dk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arrow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7524539" name="Gerade Verbindung 62"/>
                              <wps:cNvCnPr/>
                              <wps:spPr>
                                <a:xfrm flipH="1">
                                  <a:off x="427917" y="42729"/>
                                  <a:ext cx="827852" cy="196215"/>
                                </a:xfrm>
                                <a:prstGeom prst="line">
                                  <a:avLst/>
                                </a:prstGeom>
                                <a:ln w="12700" cap="flat" cmpd="sng" algn="ctr">
                                  <a:solidFill>
                                    <a:schemeClr val="dk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arrow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07C68B" id="_x0000_s1105" style="position:absolute;margin-left:162.05pt;margin-top:3.4pt;width:135.25pt;height:33.05pt;z-index:252935168;mso-width-relative:margin;mso-height-relative:margin" coordorigin="985,-1809" coordsize="17214,4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">
                      <v:shape id="Textfeld 1" o:spid="_x0000_s1106" type="#_x0000_t202" style="position:absolute;left:12351;top:-1809;width:5848;height:4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" filled="f" stroked="f" strokeweight="1.2pt">
                        <v:textbox>
                          <w:txbxContent>
                            <w:p w14:paraId="0DB102CD" w14:textId="77777777" w:rsidR="0085147E" w:rsidRPr="001822C8" w:rsidRDefault="0085147E" w:rsidP="0085147E">
                              <w:pPr>
                                <w:jc w:val="center"/>
                              </w:pPr>
                              <w:r>
                                <w:t>Reim 2</w:t>
                              </w:r>
                            </w:p>
                          </w:txbxContent>
                        </v:textbox>
                      </v:shape>
                      <v:line id="Gerade Verbindung 62" o:spid="_x0000_s1107" style="position:absolute;flip:x;visibility:visible;mso-wrap-style:square" from="985,451" to="12553,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" strokecolor="black [3200]" strokeweight="1pt">
                        <v:stroke endarrow="open"/>
                      </v:line>
                      <v:line id="Gerade Verbindung 62" o:spid="_x0000_s1108" style="position:absolute;flip:x;visibility:visible;mso-wrap-style:square" from="4279,427" to="12557,2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" strokecolor="black [3200]" strokeweight="1pt">
                        <v:stroke endarrow="open"/>
                      </v:line>
                    </v:group>
                  </w:pict>
                </mc:Fallback>
              </mc:AlternateContent>
            </w:r>
            <w:proofErr w:type="gramStart"/>
            <w:r w:rsidR="000F2E4A">
              <w:t>Cool</w:t>
            </w:r>
            <w:proofErr w:type="gramEnd"/>
            <w:r w:rsidR="000F2E4A">
              <w:t xml:space="preserve">? Uncool? – Gleich noch </w:t>
            </w:r>
            <w:r w:rsidR="000F2E4A" w:rsidRPr="000F2E4A">
              <w:rPr>
                <w:color w:val="ED254E"/>
              </w:rPr>
              <w:t>einmal</w:t>
            </w:r>
            <w:r w:rsidR="000F2E4A">
              <w:t>!</w:t>
            </w:r>
          </w:p>
          <w:p w14:paraId="61EECF76" w14:textId="77777777" w:rsidR="000F2E4A" w:rsidRDefault="000F2E4A" w:rsidP="000F2E4A">
            <w:pPr>
              <w:pStyle w:val="WTDBAufgabe8"/>
            </w:pPr>
            <w:proofErr w:type="gramStart"/>
            <w:r>
              <w:t>Cool</w:t>
            </w:r>
            <w:proofErr w:type="gramEnd"/>
            <w:r>
              <w:t xml:space="preserve">? Uncool? – Was jeder </w:t>
            </w:r>
            <w:r w:rsidRPr="000F2E4A">
              <w:rPr>
                <w:color w:val="ED254E"/>
              </w:rPr>
              <w:t>denkt</w:t>
            </w:r>
            <w:r>
              <w:t>,</w:t>
            </w:r>
          </w:p>
          <w:p w14:paraId="2199CE37" w14:textId="77777777" w:rsidR="000F2E4A" w:rsidRDefault="000F2E4A" w:rsidP="000F2E4A">
            <w:pPr>
              <w:pStyle w:val="WTDBAufgabe8"/>
            </w:pPr>
            <w:r>
              <w:t xml:space="preserve">ist uns heut wurscht und voll </w:t>
            </w:r>
            <w:r w:rsidRPr="000F2E4A">
              <w:rPr>
                <w:color w:val="ED254E"/>
              </w:rPr>
              <w:t>geschenkt</w:t>
            </w:r>
            <w:r>
              <w:t>!</w:t>
            </w:r>
          </w:p>
        </w:tc>
        <w:tc>
          <w:tcPr>
            <w:tcW w:w="2681" w:type="dxa"/>
            <w:tcBorders>
              <w:top w:val="nil"/>
              <w:left w:val="single" w:sz="18" w:space="0" w:color="00E0FF"/>
              <w:bottom w:val="nil"/>
              <w:right w:val="nil"/>
            </w:tcBorders>
            <w:vAlign w:val="center"/>
          </w:tcPr>
          <w:p w14:paraId="2488E07C" w14:textId="77777777" w:rsidR="000F2E4A" w:rsidRDefault="0085147E" w:rsidP="000F2E4A">
            <w:pPr>
              <w:pStyle w:val="WTDBAufgabe8"/>
            </w:pPr>
            <w:r>
              <w:rPr>
                <w:noProof/>
              </w:rPr>
              <w:drawing>
                <wp:anchor distT="0" distB="0" distL="114300" distR="114300" simplePos="0" relativeHeight="252939264" behindDoc="0" locked="1" layoutInCell="1" allowOverlap="1" wp14:anchorId="11A3C140" wp14:editId="523961BB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-1136015</wp:posOffset>
                  </wp:positionV>
                  <wp:extent cx="1414145" cy="450215"/>
                  <wp:effectExtent l="0" t="0" r="0" b="0"/>
                  <wp:wrapNone/>
                  <wp:docPr id="1529341165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9341165" name="Grafik 3"/>
                          <pic:cNvPicPr/>
                        </pic:nvPicPr>
                        <pic:blipFill>
                          <a:blip r:embed="rId46">
                            <a:extLs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145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F477E" w14:paraId="4338359D" w14:textId="77777777" w:rsidTr="00BF477E">
        <w:trPr>
          <w:trHeight w:hRule="exact" w:val="284"/>
        </w:trPr>
        <w:tc>
          <w:tcPr>
            <w:tcW w:w="6091" w:type="dxa"/>
            <w:tcBorders>
              <w:top w:val="single" w:sz="18" w:space="0" w:color="00E0FF"/>
              <w:left w:val="nil"/>
              <w:bottom w:val="nil"/>
              <w:right w:val="nil"/>
            </w:tcBorders>
            <w:vAlign w:val="center"/>
          </w:tcPr>
          <w:p w14:paraId="79A3B037" w14:textId="77777777" w:rsidR="00BF477E" w:rsidRDefault="00BF477E" w:rsidP="000F2E4A">
            <w:pPr>
              <w:pStyle w:val="WTDBAufgabe8"/>
            </w:pPr>
          </w:p>
        </w:tc>
        <w:tc>
          <w:tcPr>
            <w:tcW w:w="26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AC2C9D" w14:textId="77777777" w:rsidR="00BF477E" w:rsidRDefault="00BF477E" w:rsidP="000F2E4A">
            <w:pPr>
              <w:pStyle w:val="WTDBAufgabe8"/>
              <w:rPr>
                <w:noProof/>
              </w:rPr>
            </w:pPr>
          </w:p>
        </w:tc>
      </w:tr>
    </w:tbl>
    <w:p w14:paraId="5E6D92D0" w14:textId="77777777" w:rsidR="0085147E" w:rsidRDefault="0085147E" w:rsidP="000F2E4A">
      <w:pPr>
        <w:pStyle w:val="WTDBAufgabe8"/>
      </w:pPr>
      <w:r>
        <w:rPr>
          <w:noProof/>
        </w:rPr>
        <w:drawing>
          <wp:anchor distT="0" distB="0" distL="114300" distR="114300" simplePos="0" relativeHeight="252937216" behindDoc="0" locked="1" layoutInCell="1" allowOverlap="1" wp14:anchorId="7E672696" wp14:editId="564038A9">
            <wp:simplePos x="0" y="0"/>
            <wp:positionH relativeFrom="column">
              <wp:posOffset>4993005</wp:posOffset>
            </wp:positionH>
            <wp:positionV relativeFrom="paragraph">
              <wp:posOffset>442595</wp:posOffset>
            </wp:positionV>
            <wp:extent cx="457835" cy="443230"/>
            <wp:effectExtent l="0" t="0" r="0" b="1270"/>
            <wp:wrapNone/>
            <wp:docPr id="202271260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235941" name="Grafik 3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35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So geht’s:</w:t>
      </w:r>
    </w:p>
    <w:p w14:paraId="2CA61A0B" w14:textId="77777777" w:rsidR="0085147E" w:rsidRDefault="0085147E" w:rsidP="0085147E">
      <w:pPr>
        <w:pStyle w:val="WTDBBulletsnormal"/>
      </w:pPr>
      <w:r w:rsidRPr="0085147E">
        <w:rPr>
          <w:b/>
          <w:bCs/>
        </w:rPr>
        <w:t xml:space="preserve">Reimwörter suchen: </w:t>
      </w:r>
      <w:r>
        <w:t xml:space="preserve">Du brauchst zwei Reimwörter </w:t>
      </w:r>
      <w:r w:rsidR="00547D14">
        <w:t>für</w:t>
      </w:r>
      <w:r>
        <w:t xml:space="preserve"> Zeile 1 und 2.</w:t>
      </w:r>
      <w:r>
        <w:br/>
        <w:t xml:space="preserve">Und </w:t>
      </w:r>
      <w:r w:rsidR="00547D14">
        <w:t>für</w:t>
      </w:r>
      <w:r>
        <w:t xml:space="preserve"> Zeile 3 und 4 benötigst du noch mal zwei Reimwörter. Schreibe sie ans Ende der Zeilen.</w:t>
      </w:r>
    </w:p>
    <w:p w14:paraId="7B41E1B9" w14:textId="77777777" w:rsidR="0085147E" w:rsidRPr="0085147E" w:rsidRDefault="0085147E" w:rsidP="0085147E">
      <w:pPr>
        <w:pStyle w:val="WTDBBulletsnormal"/>
        <w:rPr>
          <w:rFonts w:ascii="Book Antiqua" w:hAnsi="Book Antiqua"/>
          <w:b/>
          <w:bCs/>
          <w:noProof/>
          <w:color w:val="F15A22"/>
          <w:sz w:val="23"/>
          <w:szCs w:val="22"/>
        </w:rPr>
      </w:pPr>
      <w:r w:rsidRPr="0085147E">
        <w:rPr>
          <w:b/>
          <w:bCs/>
        </w:rPr>
        <w:t>Sätze ausdenken:</w:t>
      </w:r>
      <w:r>
        <w:t xml:space="preserve"> Überlege dir einen kurzen Satz </w:t>
      </w:r>
      <w:r w:rsidR="00547D14">
        <w:t>für</w:t>
      </w:r>
      <w:r>
        <w:t xml:space="preserve"> jede Zeile, der mit dem Reimwort endet.</w:t>
      </w:r>
      <w:r>
        <w:br/>
        <w:t xml:space="preserve">Der Inhalt? Schau mal oben in die Tabelle! </w:t>
      </w:r>
    </w:p>
    <w:p w14:paraId="297D6C39" w14:textId="77777777" w:rsidR="0085147E" w:rsidRPr="0085147E" w:rsidRDefault="0085147E" w:rsidP="00EE5381">
      <w:pPr>
        <w:pStyle w:val="WTDBAufzhlung1"/>
        <w:numPr>
          <w:ilvl w:val="0"/>
          <w:numId w:val="25"/>
        </w:numPr>
        <w:rPr>
          <w:rStyle w:val="WTDBSchreiblinie"/>
          <w:rFonts w:ascii="Book Antiqua" w:hAnsi="Book Antiqua"/>
          <w:bCs w:val="0"/>
          <w:noProof/>
          <w:color w:val="F15A22"/>
          <w:sz w:val="23"/>
          <w:szCs w:val="22"/>
        </w:rPr>
      </w:pPr>
      <w:proofErr w:type="gramStart"/>
      <w:r>
        <w:t>Cool</w:t>
      </w:r>
      <w:proofErr w:type="gramEnd"/>
      <w:r>
        <w:t xml:space="preserve">? Uncool? – </w:t>
      </w:r>
      <w:r>
        <w:rPr>
          <w:rStyle w:val="WTDBSchreiblinie"/>
        </w:rPr>
        <w:t>___________________________________</w:t>
      </w:r>
      <w:r w:rsidR="00547D14">
        <w:rPr>
          <w:rStyle w:val="WTDBSchreiblinie"/>
        </w:rPr>
        <w:t>___________</w:t>
      </w:r>
      <w:r>
        <w:rPr>
          <w:rStyle w:val="WTDBSchreiblinie"/>
        </w:rPr>
        <w:t>_____</w:t>
      </w:r>
    </w:p>
    <w:p w14:paraId="4BAD7D7B" w14:textId="77777777" w:rsidR="0085147E" w:rsidRPr="0085147E" w:rsidRDefault="0085147E" w:rsidP="00EE5381">
      <w:pPr>
        <w:pStyle w:val="WTDBAufzhlung1"/>
        <w:numPr>
          <w:ilvl w:val="0"/>
          <w:numId w:val="25"/>
        </w:numPr>
        <w:rPr>
          <w:rStyle w:val="WTDBSchreiblinie"/>
          <w:rFonts w:ascii="Book Antiqua" w:hAnsi="Book Antiqua"/>
          <w:bCs w:val="0"/>
          <w:noProof/>
          <w:color w:val="F15A22"/>
          <w:sz w:val="23"/>
          <w:szCs w:val="22"/>
        </w:rPr>
      </w:pPr>
      <w:proofErr w:type="gramStart"/>
      <w:r>
        <w:t>Cool</w:t>
      </w:r>
      <w:proofErr w:type="gramEnd"/>
      <w:r>
        <w:t xml:space="preserve">? Uncool? – </w:t>
      </w:r>
      <w:r>
        <w:rPr>
          <w:rStyle w:val="WTDBSchreiblinie"/>
        </w:rPr>
        <w:t>________________________________________</w:t>
      </w:r>
      <w:r w:rsidR="00547D14">
        <w:rPr>
          <w:rStyle w:val="WTDBSchreiblinie"/>
        </w:rPr>
        <w:t>___________</w:t>
      </w:r>
    </w:p>
    <w:p w14:paraId="59B3A90E" w14:textId="77777777" w:rsidR="0085147E" w:rsidRPr="0085147E" w:rsidRDefault="0085147E" w:rsidP="00EE5381">
      <w:pPr>
        <w:pStyle w:val="WTDBAufzhlung1"/>
        <w:numPr>
          <w:ilvl w:val="0"/>
          <w:numId w:val="25"/>
        </w:numPr>
        <w:rPr>
          <w:rStyle w:val="WTDBSchreiblinie"/>
          <w:rFonts w:ascii="Book Antiqua" w:hAnsi="Book Antiqua"/>
          <w:bCs w:val="0"/>
          <w:noProof/>
          <w:color w:val="F15A22"/>
          <w:sz w:val="23"/>
          <w:szCs w:val="22"/>
        </w:rPr>
      </w:pPr>
      <w:proofErr w:type="gramStart"/>
      <w:r>
        <w:t>Cool</w:t>
      </w:r>
      <w:proofErr w:type="gramEnd"/>
      <w:r>
        <w:t xml:space="preserve">? Uncool? – </w:t>
      </w:r>
      <w:r>
        <w:rPr>
          <w:rStyle w:val="WTDBSchreiblinie"/>
        </w:rPr>
        <w:t>________________________________________</w:t>
      </w:r>
      <w:r w:rsidR="00547D14">
        <w:rPr>
          <w:rStyle w:val="WTDBSchreiblinie"/>
        </w:rPr>
        <w:t>___________</w:t>
      </w:r>
    </w:p>
    <w:p w14:paraId="5C6961F7" w14:textId="77777777" w:rsidR="005466EC" w:rsidRPr="0085147E" w:rsidRDefault="0085147E" w:rsidP="00EE5381">
      <w:pPr>
        <w:pStyle w:val="WTDBAufzhlung1"/>
        <w:numPr>
          <w:ilvl w:val="0"/>
          <w:numId w:val="25"/>
        </w:numPr>
        <w:rPr>
          <w:rFonts w:ascii="Book Antiqua" w:hAnsi="Book Antiqua"/>
          <w:noProof/>
          <w:color w:val="F15A22"/>
          <w:sz w:val="23"/>
          <w:szCs w:val="22"/>
        </w:rPr>
      </w:pPr>
      <w:r>
        <w:rPr>
          <w:rStyle w:val="WTDBSchreiblinie"/>
        </w:rPr>
        <w:t>___________________________________</w:t>
      </w:r>
      <w:r w:rsidR="00547D14">
        <w:rPr>
          <w:rStyle w:val="WTDBSchreiblinie"/>
        </w:rPr>
        <w:t>____________</w:t>
      </w:r>
      <w:r>
        <w:rPr>
          <w:rStyle w:val="WTDBSchreiblinie"/>
        </w:rPr>
        <w:t>______________</w:t>
      </w:r>
      <w:r w:rsidR="005466EC">
        <w:br w:type="page"/>
      </w:r>
    </w:p>
    <w:p w14:paraId="51E01F70" w14:textId="77777777" w:rsidR="005403D7" w:rsidRDefault="00460FC5" w:rsidP="005403D7">
      <w:pPr>
        <w:pStyle w:val="WTDBArbeitsblatt11pt"/>
      </w:pPr>
      <w:r>
        <w:lastRenderedPageBreak/>
        <mc:AlternateContent>
          <mc:Choice Requires="wpg">
            <w:drawing>
              <wp:anchor distT="0" distB="0" distL="114300" distR="114300" simplePos="0" relativeHeight="253219840" behindDoc="0" locked="0" layoutInCell="1" allowOverlap="1" wp14:anchorId="78CA8215" wp14:editId="0BED65E7">
                <wp:simplePos x="0" y="0"/>
                <wp:positionH relativeFrom="page">
                  <wp:posOffset>2910840</wp:posOffset>
                </wp:positionH>
                <wp:positionV relativeFrom="paragraph">
                  <wp:posOffset>-710460</wp:posOffset>
                </wp:positionV>
                <wp:extent cx="3178800" cy="3261600"/>
                <wp:effectExtent l="0" t="0" r="47625" b="2540"/>
                <wp:wrapNone/>
                <wp:docPr id="1626043189" name="Gruppieren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8800" cy="3261600"/>
                          <a:chOff x="-28050" y="-52384"/>
                          <a:chExt cx="3180506" cy="3260606"/>
                        </a:xfrm>
                      </wpg:grpSpPr>
                      <wpg:grpSp>
                        <wpg:cNvPr id="2115698471" name="Gruppieren 40"/>
                        <wpg:cNvGrpSpPr/>
                        <wpg:grpSpPr>
                          <a:xfrm rot="222577">
                            <a:off x="202265" y="1287007"/>
                            <a:ext cx="2950191" cy="1500974"/>
                            <a:chOff x="0" y="11412"/>
                            <a:chExt cx="2665095" cy="1322105"/>
                          </a:xfrm>
                        </wpg:grpSpPr>
                        <pic:pic xmlns:pic="http://schemas.openxmlformats.org/drawingml/2006/picture">
                          <pic:nvPicPr>
                            <pic:cNvPr id="680418373" name="Grafik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>
                              <a:extLst>
                                <a:ext uri="{96DAC541-7B7A-43D3-8B79-37D633B846F1}">
                                  <asvg:svgBlip xmlns:asvg="http://schemas.microsoft.com/office/drawing/2016/SVG/main" r:embed="rId49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11412"/>
                              <a:ext cx="2665095" cy="13221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21362270" name="Textfeld 1"/>
                          <wps:cNvSpPr txBox="1"/>
                          <wps:spPr>
                            <a:xfrm>
                              <a:off x="28281" y="32994"/>
                              <a:ext cx="1065229" cy="674016"/>
                            </a:xfrm>
                            <a:prstGeom prst="rect">
                              <a:avLst/>
                            </a:prstGeom>
                            <a:noFill/>
                            <a:ln w="15240">
                              <a:noFill/>
                            </a:ln>
                          </wps:spPr>
                          <wps:txbx>
                            <w:txbxContent>
                              <w:p w14:paraId="58001071" w14:textId="77777777" w:rsidR="00460FC5" w:rsidRPr="00A0089C" w:rsidRDefault="00460FC5" w:rsidP="00460FC5">
                                <w:pPr>
                                  <w:pStyle w:val="WTDBSchreibschrift"/>
                                </w:pPr>
                                <w:r w:rsidRPr="00A0089C">
                                  <w:t>Manfred Muster</w:t>
                                </w:r>
                              </w:p>
                              <w:p w14:paraId="1583949F" w14:textId="77777777" w:rsidR="00460FC5" w:rsidRPr="00A0089C" w:rsidRDefault="00460FC5" w:rsidP="00460FC5">
                                <w:pPr>
                                  <w:pStyle w:val="WTDBSchreibschrift"/>
                                </w:pPr>
                                <w:r w:rsidRPr="00A0089C">
                                  <w:t>Am Muster 3</w:t>
                                </w:r>
                              </w:p>
                              <w:p w14:paraId="73E95BDE" w14:textId="77777777" w:rsidR="00460FC5" w:rsidRPr="00A0089C" w:rsidRDefault="00460FC5" w:rsidP="00460FC5">
                                <w:pPr>
                                  <w:pStyle w:val="WTDBSchreibschrift"/>
                                </w:pPr>
                                <w:r w:rsidRPr="00A0089C">
                                  <w:t>12345 Musterdorf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4403752" name="Textfeld 1"/>
                          <wps:cNvSpPr txBox="1"/>
                          <wps:spPr>
                            <a:xfrm>
                              <a:off x="1576269" y="676216"/>
                              <a:ext cx="1065229" cy="651813"/>
                            </a:xfrm>
                            <a:prstGeom prst="rect">
                              <a:avLst/>
                            </a:prstGeom>
                            <a:noFill/>
                            <a:ln w="15240">
                              <a:noFill/>
                            </a:ln>
                          </wps:spPr>
                          <wps:txbx>
                            <w:txbxContent>
                              <w:p w14:paraId="091F7C80" w14:textId="77777777" w:rsidR="00460FC5" w:rsidRDefault="00460FC5" w:rsidP="00460FC5">
                                <w:pPr>
                                  <w:pStyle w:val="WTDBSchreibschrift"/>
                                </w:pPr>
                                <w:r>
                                  <w:t>Max Mustermann</w:t>
                                </w:r>
                              </w:p>
                              <w:p w14:paraId="17F7E8CF" w14:textId="77777777" w:rsidR="00460FC5" w:rsidRDefault="00460FC5" w:rsidP="00460FC5">
                                <w:pPr>
                                  <w:pStyle w:val="WTDBSchreibschrift"/>
                                </w:pPr>
                                <w:r>
                                  <w:t>Musterweg 3</w:t>
                                </w:r>
                              </w:p>
                              <w:p w14:paraId="1CAB0A6B" w14:textId="77777777" w:rsidR="00460FC5" w:rsidRPr="00A0089C" w:rsidRDefault="00460FC5" w:rsidP="00460FC5">
                                <w:pPr>
                                  <w:pStyle w:val="WTDBSchreibschrift"/>
                                </w:pPr>
                                <w:r>
                                  <w:t>12345 Musterstadt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3873343" name="Grafik 42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1133182" y="2664662"/>
                            <a:ext cx="777240" cy="54356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561809542" name="Gruppieren 50"/>
                        <wpg:cNvGrpSpPr/>
                        <wpg:grpSpPr>
                          <a:xfrm>
                            <a:off x="-28050" y="-52384"/>
                            <a:ext cx="2992300" cy="1190651"/>
                            <a:chOff x="-28050" y="-52384"/>
                            <a:chExt cx="2992300" cy="1190651"/>
                          </a:xfrm>
                        </wpg:grpSpPr>
                        <wps:wsp>
                          <wps:cNvPr id="421179437" name="Textfeld 1"/>
                          <wps:cNvSpPr txBox="1"/>
                          <wps:spPr>
                            <a:xfrm>
                              <a:off x="-28050" y="953669"/>
                              <a:ext cx="2992300" cy="18459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5240" cap="rnd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796C937D" w14:textId="77777777" w:rsidR="00460FC5" w:rsidRPr="00572C0D" w:rsidRDefault="00460FC5" w:rsidP="00460FC5">
                                <w:pPr>
                                  <w:pStyle w:val="WTDBHyperlink"/>
                                </w:pPr>
                                <w:r w:rsidRPr="00572C0D">
                                  <w:t>https://www.deutschepost.de/de/p/post-und-schule/unterrichtsmaterialien.html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7887955" name="Grafik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>
                              <a:extLst>
                                <a:ext uri="{96DAC541-7B7A-43D3-8B79-37D633B846F1}">
                                  <asvg:svgBlip xmlns:asvg="http://schemas.microsoft.com/office/drawing/2016/SVG/main" r:embed="rId53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05504" y="-52384"/>
                              <a:ext cx="981727" cy="100463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CA8215" id="Gruppieren 51" o:spid="_x0000_s1109" style="position:absolute;margin-left:229.2pt;margin-top:-55.95pt;width:250.3pt;height:256.8pt;z-index:253219840;mso-position-horizontal-relative:page;mso-width-relative:margin;mso-height-relative:margin" coordorigin="-280,-523" coordsize="31805,3260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">
                <v:group id="Gruppieren 40" o:spid="_x0000_s1110" style="position:absolute;left:2022;top:12870;width:29502;height:15009;rotation:243113fd" coordorigin=",114" coordsize="26650,13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">
                  <v:shape id="Grafik 5" o:spid="_x0000_s1111" type="#_x0000_t75" style="position:absolute;top:114;width:26650;height:13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">
                    <v:imagedata r:id="rId54" o:title=""/>
                  </v:shape>
                  <v:shape id="Textfeld 1" o:spid="_x0000_s1112" type="#_x0000_t202" style="position:absolute;left:282;top:329;width:10653;height:6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" filled="f" stroked="f" strokeweight="1.2pt">
                    <v:textbox>
                      <w:txbxContent>
                        <w:p w14:paraId="58001071" w14:textId="77777777" w:rsidR="00460FC5" w:rsidRPr="00A0089C" w:rsidRDefault="00460FC5" w:rsidP="00460FC5">
                          <w:pPr>
                            <w:pStyle w:val="WTDBSchreibschrift"/>
                          </w:pPr>
                          <w:r w:rsidRPr="00A0089C">
                            <w:t>Manfred Muster</w:t>
                          </w:r>
                        </w:p>
                        <w:p w14:paraId="1583949F" w14:textId="77777777" w:rsidR="00460FC5" w:rsidRPr="00A0089C" w:rsidRDefault="00460FC5" w:rsidP="00460FC5">
                          <w:pPr>
                            <w:pStyle w:val="WTDBSchreibschrift"/>
                          </w:pPr>
                          <w:r w:rsidRPr="00A0089C">
                            <w:t>Am Muster 3</w:t>
                          </w:r>
                        </w:p>
                        <w:p w14:paraId="73E95BDE" w14:textId="77777777" w:rsidR="00460FC5" w:rsidRPr="00A0089C" w:rsidRDefault="00460FC5" w:rsidP="00460FC5">
                          <w:pPr>
                            <w:pStyle w:val="WTDBSchreibschrift"/>
                          </w:pPr>
                          <w:r w:rsidRPr="00A0089C">
                            <w:t>12345 Musterdorf</w:t>
                          </w:r>
                        </w:p>
                      </w:txbxContent>
                    </v:textbox>
                  </v:shape>
                  <v:shape id="Textfeld 1" o:spid="_x0000_s1113" type="#_x0000_t202" style="position:absolute;left:15762;top:6762;width:10652;height:6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" filled="f" stroked="f" strokeweight="1.2pt">
                    <v:textbox>
                      <w:txbxContent>
                        <w:p w14:paraId="091F7C80" w14:textId="77777777" w:rsidR="00460FC5" w:rsidRDefault="00460FC5" w:rsidP="00460FC5">
                          <w:pPr>
                            <w:pStyle w:val="WTDBSchreibschrift"/>
                          </w:pPr>
                          <w:r>
                            <w:t>Max Mustermann</w:t>
                          </w:r>
                        </w:p>
                        <w:p w14:paraId="17F7E8CF" w14:textId="77777777" w:rsidR="00460FC5" w:rsidRDefault="00460FC5" w:rsidP="00460FC5">
                          <w:pPr>
                            <w:pStyle w:val="WTDBSchreibschrift"/>
                          </w:pPr>
                          <w:r>
                            <w:t>Musterweg 3</w:t>
                          </w:r>
                        </w:p>
                        <w:p w14:paraId="1CAB0A6B" w14:textId="77777777" w:rsidR="00460FC5" w:rsidRPr="00A0089C" w:rsidRDefault="00460FC5" w:rsidP="00460FC5">
                          <w:pPr>
                            <w:pStyle w:val="WTDBSchreibschrift"/>
                          </w:pPr>
                          <w:r>
                            <w:t>12345 Musterstadt</w:t>
                          </w:r>
                        </w:p>
                      </w:txbxContent>
                    </v:textbox>
                  </v:shape>
                </v:group>
                <v:shape id="Grafik 42" o:spid="_x0000_s1114" type="#_x0000_t75" style="position:absolute;left:11331;top:26646;width:7773;height:5436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">
                  <v:imagedata r:id="rId55" o:title=""/>
                </v:shape>
                <v:group id="_x0000_s1115" style="position:absolute;left:-280;top:-523;width:29922;height:11905" coordorigin="-280,-523" coordsize="29923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">
                  <v:shape id="Textfeld 1" o:spid="_x0000_s1116" type="#_x0000_t202" style="position:absolute;left:-280;top:9536;width:29922;height:1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" fillcolor="white [3201]" stroked="f" strokeweight="1.2pt">
                    <v:stroke endcap="round"/>
                    <v:textbox inset="0,0,0,0">
                      <w:txbxContent>
                        <w:p w14:paraId="796C937D" w14:textId="77777777" w:rsidR="00460FC5" w:rsidRPr="00572C0D" w:rsidRDefault="00460FC5" w:rsidP="00460FC5">
                          <w:pPr>
                            <w:pStyle w:val="WTDBHyperlink"/>
                          </w:pPr>
                          <w:r w:rsidRPr="00572C0D">
                            <w:t>https://www.deutschepost.de/de/p/post-und-schule/unterrichtsmaterialien.html</w:t>
                          </w:r>
                        </w:p>
                      </w:txbxContent>
                    </v:textbox>
                  </v:shape>
                  <v:shape id="Grafik 3" o:spid="_x0000_s1117" type="#_x0000_t75" style="position:absolute;left:1055;top:-523;width:9817;height:10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">
                    <v:imagedata r:id="rId56" o:title=""/>
                  </v:shape>
                </v:group>
                <w10:wrap anchorx="page"/>
              </v:group>
            </w:pict>
          </mc:Fallback>
        </mc:AlternateContent>
      </w:r>
      <w:r w:rsidR="006624A1">
        <w:drawing>
          <wp:anchor distT="0" distB="0" distL="114300" distR="114300" simplePos="0" relativeHeight="253001728" behindDoc="0" locked="0" layoutInCell="1" allowOverlap="1" wp14:anchorId="2D6B1594" wp14:editId="00278D43">
            <wp:simplePos x="0" y="0"/>
            <wp:positionH relativeFrom="column">
              <wp:posOffset>-356561</wp:posOffset>
            </wp:positionH>
            <wp:positionV relativeFrom="paragraph">
              <wp:posOffset>-888417</wp:posOffset>
            </wp:positionV>
            <wp:extent cx="2908298" cy="600125"/>
            <wp:effectExtent l="0" t="0" r="635" b="0"/>
            <wp:wrapNone/>
            <wp:docPr id="2106494228" name="Grafik 2106494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494228" name="Grafik 2106494228"/>
                    <pic:cNvPicPr/>
                  </pic:nvPicPr>
                  <pic:blipFill>
                    <a:blip r:embed="rId32"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298" cy="6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3D7" w:rsidRPr="00136001">
        <w:t>Arbeitsblatt</w:t>
      </w:r>
      <w:r w:rsidR="005403D7" w:rsidRPr="0065368A">
        <w:t xml:space="preserve"> </w:t>
      </w:r>
      <w:r w:rsidR="005403D7">
        <w:t>5</w:t>
      </w:r>
    </w:p>
    <w:p w14:paraId="1E22FC4F" w14:textId="77777777" w:rsidR="005403D7" w:rsidRPr="005403D7" w:rsidRDefault="00A0089C" w:rsidP="005403D7">
      <w:pPr>
        <w:pStyle w:val="WTDBHeadline21pt"/>
      </w:pPr>
      <w:r>
        <w:t xml:space="preserve">Checkliste für </w:t>
      </w:r>
      <w:r>
        <w:br/>
        <w:t xml:space="preserve">das Schreiben </w:t>
      </w:r>
      <w:r>
        <w:br/>
        <w:t>von Briefen</w:t>
      </w:r>
    </w:p>
    <w:p w14:paraId="3F361666" w14:textId="77777777" w:rsidR="00A0089C" w:rsidRDefault="00A0089C" w:rsidP="00B047DF">
      <w:pPr>
        <w:pStyle w:val="WTDB2024Aufgabenstellung"/>
      </w:pPr>
      <w:r>
        <w:t>Einen Brief zu schreiben, ist gar nicht</w:t>
      </w:r>
    </w:p>
    <w:p w14:paraId="19062DA2" w14:textId="77777777" w:rsidR="00A0089C" w:rsidRDefault="00A0089C" w:rsidP="00B047DF">
      <w:pPr>
        <w:pStyle w:val="WTDB2024Aufgabenstellung"/>
      </w:pPr>
      <w:r>
        <w:t>schwer. Folge einfach dieser Checkliste.</w:t>
      </w:r>
    </w:p>
    <w:p w14:paraId="1D116CE1" w14:textId="77777777" w:rsidR="005403D7" w:rsidRDefault="00EA037F" w:rsidP="00B047DF">
      <w:pPr>
        <w:pStyle w:val="WTDB2024Aufgabenstellung"/>
      </w:pPr>
      <w:r>
        <w:drawing>
          <wp:anchor distT="0" distB="0" distL="114300" distR="114300" simplePos="0" relativeHeight="252968960" behindDoc="0" locked="0" layoutInCell="1" allowOverlap="1" wp14:anchorId="0862E330" wp14:editId="54B2637B">
            <wp:simplePos x="0" y="0"/>
            <wp:positionH relativeFrom="column">
              <wp:posOffset>-1905</wp:posOffset>
            </wp:positionH>
            <wp:positionV relativeFrom="paragraph">
              <wp:posOffset>1712962</wp:posOffset>
            </wp:positionV>
            <wp:extent cx="205105" cy="222250"/>
            <wp:effectExtent l="0" t="0" r="0" b="6350"/>
            <wp:wrapNone/>
            <wp:docPr id="1216726133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747534" name="Grafik 1467747534"/>
                    <pic:cNvPicPr/>
                  </pic:nvPicPr>
                  <pic:blipFill>
                    <a:blip r:embed="rId57">
                      <a:extLst>
                        <a:ext uri="{96DAC541-7B7A-43D3-8B79-37D633B846F1}">
                          <asvg:svgBlip xmlns:asvg="http://schemas.microsoft.com/office/drawing/2016/SVG/main" r:embed="rId5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05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anchor distT="0" distB="0" distL="114300" distR="114300" simplePos="0" relativeHeight="252966912" behindDoc="0" locked="0" layoutInCell="1" allowOverlap="1" wp14:anchorId="5A9F52FE" wp14:editId="2D3FCBB7">
            <wp:simplePos x="0" y="0"/>
            <wp:positionH relativeFrom="column">
              <wp:posOffset>-1905</wp:posOffset>
            </wp:positionH>
            <wp:positionV relativeFrom="paragraph">
              <wp:posOffset>1497062</wp:posOffset>
            </wp:positionV>
            <wp:extent cx="205105" cy="222250"/>
            <wp:effectExtent l="0" t="0" r="0" b="6350"/>
            <wp:wrapNone/>
            <wp:docPr id="503039073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747534" name="Grafik 1467747534"/>
                    <pic:cNvPicPr/>
                  </pic:nvPicPr>
                  <pic:blipFill>
                    <a:blip r:embed="rId57">
                      <a:extLst>
                        <a:ext uri="{96DAC541-7B7A-43D3-8B79-37D633B846F1}">
                          <asvg:svgBlip xmlns:asvg="http://schemas.microsoft.com/office/drawing/2016/SVG/main" r:embed="rId5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05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anchor distT="0" distB="0" distL="114300" distR="114300" simplePos="0" relativeHeight="252964864" behindDoc="0" locked="0" layoutInCell="1" allowOverlap="1" wp14:anchorId="03770579" wp14:editId="0819AC35">
            <wp:simplePos x="0" y="0"/>
            <wp:positionH relativeFrom="column">
              <wp:posOffset>-1905</wp:posOffset>
            </wp:positionH>
            <wp:positionV relativeFrom="paragraph">
              <wp:posOffset>1257935</wp:posOffset>
            </wp:positionV>
            <wp:extent cx="205105" cy="222250"/>
            <wp:effectExtent l="0" t="0" r="0" b="6350"/>
            <wp:wrapNone/>
            <wp:docPr id="1627680980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747534" name="Grafik 1467747534"/>
                    <pic:cNvPicPr/>
                  </pic:nvPicPr>
                  <pic:blipFill>
                    <a:blip r:embed="rId57">
                      <a:extLst>
                        <a:ext uri="{96DAC541-7B7A-43D3-8B79-37D633B846F1}">
                          <asvg:svgBlip xmlns:asvg="http://schemas.microsoft.com/office/drawing/2016/SVG/main" r:embed="rId5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05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anchor distT="0" distB="0" distL="114300" distR="114300" simplePos="0" relativeHeight="252962816" behindDoc="0" locked="0" layoutInCell="1" allowOverlap="1" wp14:anchorId="5BF01809" wp14:editId="24D7069C">
            <wp:simplePos x="0" y="0"/>
            <wp:positionH relativeFrom="column">
              <wp:posOffset>-1905</wp:posOffset>
            </wp:positionH>
            <wp:positionV relativeFrom="paragraph">
              <wp:posOffset>984518</wp:posOffset>
            </wp:positionV>
            <wp:extent cx="205105" cy="222250"/>
            <wp:effectExtent l="0" t="0" r="0" b="6350"/>
            <wp:wrapNone/>
            <wp:docPr id="854999741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747534" name="Grafik 1467747534"/>
                    <pic:cNvPicPr/>
                  </pic:nvPicPr>
                  <pic:blipFill>
                    <a:blip r:embed="rId57">
                      <a:extLst>
                        <a:ext uri="{96DAC541-7B7A-43D3-8B79-37D633B846F1}">
                          <asvg:svgBlip xmlns:asvg="http://schemas.microsoft.com/office/drawing/2016/SVG/main" r:embed="rId5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05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anchor distT="0" distB="0" distL="114300" distR="114300" simplePos="0" relativeHeight="252960768" behindDoc="0" locked="0" layoutInCell="1" allowOverlap="1" wp14:anchorId="68255361" wp14:editId="7AFC9FBA">
            <wp:simplePos x="0" y="0"/>
            <wp:positionH relativeFrom="column">
              <wp:posOffset>-3175</wp:posOffset>
            </wp:positionH>
            <wp:positionV relativeFrom="paragraph">
              <wp:posOffset>676007</wp:posOffset>
            </wp:positionV>
            <wp:extent cx="205105" cy="222250"/>
            <wp:effectExtent l="0" t="0" r="0" b="6350"/>
            <wp:wrapNone/>
            <wp:docPr id="1841628796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747534" name="Grafik 1467747534"/>
                    <pic:cNvPicPr/>
                  </pic:nvPicPr>
                  <pic:blipFill>
                    <a:blip r:embed="rId57">
                      <a:extLst>
                        <a:ext uri="{96DAC541-7B7A-43D3-8B79-37D633B846F1}">
                          <asvg:svgBlip xmlns:asvg="http://schemas.microsoft.com/office/drawing/2016/SVG/main" r:embed="rId5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05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89C">
        <w:t>So denkst du an alles, was wichtig ist.</w:t>
      </w:r>
    </w:p>
    <w:tbl>
      <w:tblPr>
        <w:tblStyle w:val="Tabellenraster"/>
        <w:tblW w:w="87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7"/>
        <w:gridCol w:w="1847"/>
        <w:gridCol w:w="283"/>
        <w:gridCol w:w="1985"/>
        <w:gridCol w:w="4372"/>
      </w:tblGrid>
      <w:tr w:rsidR="00460FC5" w:rsidRPr="00C81881" w14:paraId="73805162" w14:textId="77777777" w:rsidTr="00460FC5">
        <w:trPr>
          <w:trHeight w:hRule="exact" w:val="284"/>
        </w:trPr>
        <w:tc>
          <w:tcPr>
            <w:tcW w:w="4372" w:type="dxa"/>
            <w:gridSpan w:val="4"/>
          </w:tcPr>
          <w:p w14:paraId="408AC316" w14:textId="77777777" w:rsidR="00460FC5" w:rsidRDefault="00460FC5" w:rsidP="00B8465E">
            <w:pPr>
              <w:rPr>
                <w:b/>
                <w:bCs/>
                <w:color w:val="768828"/>
              </w:rPr>
            </w:pPr>
            <w:r>
              <w:rPr>
                <w:noProof/>
              </w:rPr>
              <w:drawing>
                <wp:anchor distT="0" distB="0" distL="114300" distR="114300" simplePos="0" relativeHeight="253207552" behindDoc="0" locked="1" layoutInCell="1" allowOverlap="1" wp14:anchorId="4888AD90" wp14:editId="3E77450E">
                  <wp:simplePos x="0" y="0"/>
                  <wp:positionH relativeFrom="column">
                    <wp:posOffset>1605915</wp:posOffset>
                  </wp:positionH>
                  <wp:positionV relativeFrom="paragraph">
                    <wp:posOffset>-1237615</wp:posOffset>
                  </wp:positionV>
                  <wp:extent cx="650240" cy="628650"/>
                  <wp:effectExtent l="0" t="0" r="0" b="6350"/>
                  <wp:wrapNone/>
                  <wp:docPr id="2033980785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3980785" name="Grafik 3"/>
                          <pic:cNvPicPr/>
                        </pic:nvPicPr>
                        <pic:blipFill>
                          <a:blip r:embed="rId59">
                            <a:extLs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72" w:type="dxa"/>
          </w:tcPr>
          <w:p w14:paraId="266B0A8C" w14:textId="77777777" w:rsidR="00460FC5" w:rsidRDefault="00460FC5" w:rsidP="00B8465E">
            <w:pPr>
              <w:rPr>
                <w:noProof/>
              </w:rPr>
            </w:pPr>
          </w:p>
        </w:tc>
      </w:tr>
      <w:tr w:rsidR="00460FC5" w:rsidRPr="00C81881" w14:paraId="347142CF" w14:textId="77777777" w:rsidTr="00460FC5">
        <w:trPr>
          <w:trHeight w:val="266"/>
        </w:trPr>
        <w:tc>
          <w:tcPr>
            <w:tcW w:w="257" w:type="dxa"/>
          </w:tcPr>
          <w:p w14:paraId="1CBF031B" w14:textId="77777777" w:rsidR="00460FC5" w:rsidRPr="00A0089C" w:rsidRDefault="00460FC5" w:rsidP="00A0089C">
            <w:pPr>
              <w:pStyle w:val="WTDBAufzhlungBrief"/>
              <w:numPr>
                <w:ilvl w:val="0"/>
                <w:numId w:val="0"/>
              </w:numPr>
              <w:ind w:left="255"/>
            </w:pPr>
            <w:r>
              <w:rPr>
                <w:noProof/>
              </w:rPr>
              <w:drawing>
                <wp:anchor distT="0" distB="0" distL="114300" distR="114300" simplePos="0" relativeHeight="253210624" behindDoc="0" locked="0" layoutInCell="1" allowOverlap="1" wp14:anchorId="00A0F877" wp14:editId="3A68A08F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19417</wp:posOffset>
                  </wp:positionV>
                  <wp:extent cx="205105" cy="222250"/>
                  <wp:effectExtent l="0" t="0" r="0" b="6350"/>
                  <wp:wrapNone/>
                  <wp:docPr id="1467747534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747534" name="Grafik 1467747534"/>
                          <pic:cNvPicPr/>
                        </pic:nvPicPr>
                        <pic:blipFill>
                          <a:blip r:embed="rId57">
                            <a:extLs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05" cy="22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7" w:type="dxa"/>
            <w:vAlign w:val="center"/>
          </w:tcPr>
          <w:p w14:paraId="66E6E8DD" w14:textId="77777777" w:rsidR="00460FC5" w:rsidRPr="005403D7" w:rsidRDefault="00460FC5" w:rsidP="00A0089C">
            <w:pPr>
              <w:pStyle w:val="WTDBAufzhlungBrief"/>
            </w:pPr>
            <w:r>
              <w:t>Ort, Datum</w:t>
            </w:r>
          </w:p>
        </w:tc>
        <w:tc>
          <w:tcPr>
            <w:tcW w:w="283" w:type="dxa"/>
          </w:tcPr>
          <w:p w14:paraId="4380601E" w14:textId="77777777" w:rsidR="00460FC5" w:rsidRPr="005403D7" w:rsidRDefault="00460FC5" w:rsidP="00B8465E">
            <w:pPr>
              <w:rPr>
                <w:b/>
                <w:bCs/>
                <w:color w:val="768828"/>
              </w:rPr>
            </w:pPr>
          </w:p>
        </w:tc>
        <w:tc>
          <w:tcPr>
            <w:tcW w:w="1985" w:type="dxa"/>
          </w:tcPr>
          <w:p w14:paraId="2EF44613" w14:textId="77777777" w:rsidR="00460FC5" w:rsidRPr="00A0089C" w:rsidRDefault="00460FC5" w:rsidP="00B047DF">
            <w:pPr>
              <w:pStyle w:val="WTDB2024Aufgabenstellung"/>
            </w:pPr>
            <w:r w:rsidRPr="00A0089C">
              <w:t>Und auf den</w:t>
            </w:r>
            <w:r>
              <w:t xml:space="preserve"> Umschlag gehören:</w:t>
            </w:r>
          </w:p>
        </w:tc>
        <w:tc>
          <w:tcPr>
            <w:tcW w:w="4372" w:type="dxa"/>
            <w:vMerge w:val="restart"/>
          </w:tcPr>
          <w:p w14:paraId="6C31254F" w14:textId="77777777" w:rsidR="00460FC5" w:rsidRPr="00A0089C" w:rsidRDefault="00460FC5" w:rsidP="00B047DF">
            <w:pPr>
              <w:pStyle w:val="WTDB2024Aufgabenstellung"/>
            </w:pPr>
          </w:p>
        </w:tc>
      </w:tr>
      <w:tr w:rsidR="00460FC5" w:rsidRPr="00C81881" w14:paraId="653FE0E7" w14:textId="77777777" w:rsidTr="00460FC5">
        <w:trPr>
          <w:trHeight w:val="263"/>
        </w:trPr>
        <w:tc>
          <w:tcPr>
            <w:tcW w:w="257" w:type="dxa"/>
          </w:tcPr>
          <w:p w14:paraId="781CC375" w14:textId="77777777" w:rsidR="00460FC5" w:rsidRPr="00A0089C" w:rsidRDefault="00460FC5" w:rsidP="00A0089C">
            <w:pPr>
              <w:pStyle w:val="WTDBAufzhlungBrief"/>
              <w:numPr>
                <w:ilvl w:val="0"/>
                <w:numId w:val="0"/>
              </w:numPr>
              <w:ind w:left="25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218816" behindDoc="0" locked="0" layoutInCell="1" allowOverlap="1" wp14:anchorId="5AE451AF" wp14:editId="041E93AC">
                      <wp:simplePos x="0" y="0"/>
                      <wp:positionH relativeFrom="page">
                        <wp:posOffset>9377</wp:posOffset>
                      </wp:positionH>
                      <wp:positionV relativeFrom="paragraph">
                        <wp:posOffset>154149</wp:posOffset>
                      </wp:positionV>
                      <wp:extent cx="6183637" cy="4258310"/>
                      <wp:effectExtent l="0" t="127000" r="166370" b="123190"/>
                      <wp:wrapNone/>
                      <wp:docPr id="422660673" name="Gruppieren 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83637" cy="4258310"/>
                                <a:chOff x="-57006" y="693"/>
                                <a:chExt cx="6184881" cy="4258194"/>
                              </a:xfrm>
                            </wpg:grpSpPr>
                            <wpg:grpSp>
                              <wpg:cNvPr id="640054809" name="Gruppieren 41"/>
                              <wpg:cNvGrpSpPr/>
                              <wpg:grpSpPr>
                                <a:xfrm rot="21326817">
                                  <a:off x="3070985" y="693"/>
                                  <a:ext cx="3056890" cy="4258194"/>
                                  <a:chOff x="0" y="557"/>
                                  <a:chExt cx="2455545" cy="342026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48571168" name="Grafik 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1">
                                    <a:extLst>
                                      <a:ext uri="{96DAC541-7B7A-43D3-8B79-37D633B846F1}">
                                        <asvg:svgBlip xmlns:asvg="http://schemas.microsoft.com/office/drawing/2016/SVG/main" r:embed="rId62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557"/>
                                    <a:ext cx="2455545" cy="342026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37889709" name="Textfeld 1"/>
                                <wps:cNvSpPr txBox="1"/>
                                <wps:spPr>
                                  <a:xfrm>
                                    <a:off x="989815" y="122548"/>
                                    <a:ext cx="1432540" cy="2498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524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702D50E" w14:textId="77777777" w:rsidR="00460FC5" w:rsidRPr="00A0089C" w:rsidRDefault="00460FC5" w:rsidP="00460FC5">
                                      <w:pPr>
                                        <w:pStyle w:val="WTDBSchreibschrift"/>
                                        <w:jc w:val="right"/>
                                      </w:pPr>
                                      <w:r>
                                        <w:t>München, 12. August 2025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14430215" name="Textfeld 1"/>
                                <wps:cNvSpPr txBox="1"/>
                                <wps:spPr>
                                  <a:xfrm>
                                    <a:off x="137396" y="715899"/>
                                    <a:ext cx="1852253" cy="242740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524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C0A10FF" w14:textId="77777777" w:rsidR="00460FC5" w:rsidRDefault="00460FC5" w:rsidP="00460FC5">
                                      <w:pPr>
                                        <w:pStyle w:val="WTDBSchreibschrift"/>
                                      </w:pPr>
                                      <w:r>
                                        <w:t>Lieber Bodo, liebe Lea,</w:t>
                                      </w:r>
                                    </w:p>
                                    <w:p w14:paraId="293B0F02" w14:textId="77777777" w:rsidR="00460FC5" w:rsidRDefault="00460FC5" w:rsidP="00460FC5">
                                      <w:pPr>
                                        <w:pStyle w:val="WTDBSchreibschrift"/>
                                      </w:pPr>
                                    </w:p>
                                    <w:p w14:paraId="59BB89AE" w14:textId="77777777" w:rsidR="00460FC5" w:rsidRDefault="00460FC5" w:rsidP="00460FC5">
                                      <w:pPr>
                                        <w:pStyle w:val="WTDBSchreibschrift"/>
                                      </w:pPr>
                                      <w:r>
                                        <w:t>gerne möchte ich euch zu meiner Poolparty einladen.</w:t>
                                      </w:r>
                                    </w:p>
                                    <w:p w14:paraId="0A9DBCC5" w14:textId="77777777" w:rsidR="00460FC5" w:rsidRDefault="00460FC5" w:rsidP="00460FC5">
                                      <w:pPr>
                                        <w:pStyle w:val="WTDBSchreibschrift"/>
                                      </w:pPr>
                                    </w:p>
                                    <w:p w14:paraId="605F7BE6" w14:textId="77777777" w:rsidR="00460FC5" w:rsidRDefault="00460FC5" w:rsidP="00460FC5">
                                      <w:pPr>
                                        <w:pStyle w:val="WTDBSchreibschrift"/>
                                      </w:pPr>
                                      <w:r>
                                        <w:t>Am Samstag, den 23. August 2025, feiere ich von 15 bis 18 Uhr bei mir im Garten. Sagt bitte Bescheid, ob ihr kommen könnt!</w:t>
                                      </w:r>
                                    </w:p>
                                    <w:p w14:paraId="4A211872" w14:textId="77777777" w:rsidR="00460FC5" w:rsidRDefault="00460FC5" w:rsidP="00460FC5">
                                      <w:pPr>
                                        <w:pStyle w:val="WTDBSchreibschrift"/>
                                      </w:pPr>
                                      <w:r>
                                        <w:t>Denkt an Badesachen für den Pool!</w:t>
                                      </w:r>
                                    </w:p>
                                    <w:p w14:paraId="72B3AAD9" w14:textId="77777777" w:rsidR="00460FC5" w:rsidRDefault="00460FC5" w:rsidP="00460FC5">
                                      <w:pPr>
                                        <w:pStyle w:val="WTDBSchreibschrift"/>
                                      </w:pPr>
                                    </w:p>
                                    <w:p w14:paraId="71AE3413" w14:textId="77777777" w:rsidR="00460FC5" w:rsidRDefault="00460FC5" w:rsidP="00460FC5">
                                      <w:pPr>
                                        <w:pStyle w:val="WTDBSchreibschrift"/>
                                      </w:pPr>
                                      <w:r>
                                        <w:t>Ich freue mich schon sehr!</w:t>
                                      </w:r>
                                    </w:p>
                                    <w:p w14:paraId="4310B6D0" w14:textId="77777777" w:rsidR="00460FC5" w:rsidRDefault="00460FC5" w:rsidP="00460FC5">
                                      <w:pPr>
                                        <w:pStyle w:val="WTDBSchreibschrift"/>
                                      </w:pPr>
                                    </w:p>
                                    <w:p w14:paraId="7342116A" w14:textId="77777777" w:rsidR="00460FC5" w:rsidRDefault="00460FC5" w:rsidP="00460FC5">
                                      <w:pPr>
                                        <w:pStyle w:val="WTDBSchreibschrift"/>
                                      </w:pPr>
                                      <w:r>
                                        <w:t>Liebe Grüße</w:t>
                                      </w:r>
                                    </w:p>
                                    <w:p w14:paraId="48A31721" w14:textId="77777777" w:rsidR="00460FC5" w:rsidRPr="00A0089C" w:rsidRDefault="00460FC5" w:rsidP="00460FC5">
                                      <w:pPr>
                                        <w:pStyle w:val="WTDBSchreibschrift"/>
                                      </w:pPr>
                                      <w:r>
                                        <w:t>Eure Mira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52040410" name="Gruppieren 46"/>
                              <wpg:cNvGrpSpPr/>
                              <wpg:grpSpPr>
                                <a:xfrm>
                                  <a:off x="-57006" y="274569"/>
                                  <a:ext cx="4723635" cy="3464560"/>
                                  <a:chOff x="-57011" y="1073871"/>
                                  <a:chExt cx="4723955" cy="3465109"/>
                                </a:xfrm>
                              </wpg:grpSpPr>
                              <wps:wsp>
                                <wps:cNvPr id="1830317739" name="Gewinkelte Verbindung 45"/>
                                <wps:cNvCnPr/>
                                <wps:spPr>
                                  <a:xfrm flipV="1">
                                    <a:off x="-57011" y="1073871"/>
                                    <a:ext cx="4723955" cy="2332719"/>
                                  </a:xfrm>
                                  <a:prstGeom prst="bentConnector3">
                                    <a:avLst>
                                      <a:gd name="adj1" fmla="val 59146"/>
                                    </a:avLst>
                                  </a:prstGeom>
                                  <a:ln w="12700">
                                    <a:solidFill>
                                      <a:srgbClr val="00E0FF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59415094" name="Gewinkelte Verbindung 45"/>
                                <wps:cNvCnPr/>
                                <wps:spPr>
                                  <a:xfrm flipV="1">
                                    <a:off x="-57011" y="1947694"/>
                                    <a:ext cx="3222065" cy="1687168"/>
                                  </a:xfrm>
                                  <a:prstGeom prst="bentConnector3">
                                    <a:avLst>
                                      <a:gd name="adj1" fmla="val 88313"/>
                                    </a:avLst>
                                  </a:prstGeom>
                                  <a:ln w="12700">
                                    <a:solidFill>
                                      <a:srgbClr val="00E0FF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3595638" name="Gewinkelte Verbindung 45"/>
                                <wps:cNvCnPr/>
                                <wps:spPr>
                                  <a:xfrm flipV="1">
                                    <a:off x="-57011" y="2232470"/>
                                    <a:ext cx="3259204" cy="1631124"/>
                                  </a:xfrm>
                                  <a:prstGeom prst="bentConnector3">
                                    <a:avLst>
                                      <a:gd name="adj1" fmla="val 89254"/>
                                    </a:avLst>
                                  </a:prstGeom>
                                  <a:ln w="12700">
                                    <a:solidFill>
                                      <a:srgbClr val="00E0FF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00098583" name="Gewinkelte Verbindung 45"/>
                                <wps:cNvCnPr/>
                                <wps:spPr>
                                  <a:xfrm flipV="1">
                                    <a:off x="-57011" y="2704708"/>
                                    <a:ext cx="3281872" cy="1390741"/>
                                  </a:xfrm>
                                  <a:prstGeom prst="bentConnector3">
                                    <a:avLst>
                                      <a:gd name="adj1" fmla="val 90693"/>
                                    </a:avLst>
                                  </a:prstGeom>
                                  <a:ln w="12700">
                                    <a:solidFill>
                                      <a:srgbClr val="00E0FF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61635201" name="Gewinkelte Verbindung 45"/>
                                <wps:cNvCnPr/>
                                <wps:spPr>
                                  <a:xfrm flipV="1">
                                    <a:off x="-57011" y="3194452"/>
                                    <a:ext cx="3343146" cy="1127928"/>
                                  </a:xfrm>
                                  <a:prstGeom prst="bentConnector3">
                                    <a:avLst>
                                      <a:gd name="adj1" fmla="val 91122"/>
                                    </a:avLst>
                                  </a:prstGeom>
                                  <a:ln w="12700">
                                    <a:solidFill>
                                      <a:srgbClr val="00E0FF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71913527" name="Gewinkelte Verbindung 45"/>
                                <wps:cNvCnPr/>
                                <wps:spPr>
                                  <a:xfrm flipV="1">
                                    <a:off x="-57011" y="3434392"/>
                                    <a:ext cx="3343146" cy="1104588"/>
                                  </a:xfrm>
                                  <a:prstGeom prst="bentConnector3">
                                    <a:avLst>
                                      <a:gd name="adj1" fmla="val 93472"/>
                                    </a:avLst>
                                  </a:prstGeom>
                                  <a:ln w="12700">
                                    <a:solidFill>
                                      <a:srgbClr val="00E0FF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E451AF" id="Gruppieren 52" o:spid="_x0000_s1118" style="position:absolute;left:0;text-align:left;margin-left:.75pt;margin-top:12.15pt;width:486.9pt;height:335.3pt;z-index:253218816;mso-position-horizontal-relative:page;mso-width-relative:margin;mso-height-relative:margin" coordorigin="-570,6" coordsize="61848,4258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">
                      <v:group id="Gruppieren 41" o:spid="_x0000_s1119" style="position:absolute;left:30709;top:6;width:30569;height:42582;rotation:-298389fd" coordorigin=",5" coordsize="24555,34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">
                        <v:shape id="Grafik 5" o:spid="_x0000_s1120" type="#_x0000_t75" style="position:absolute;top:5;width:24555;height:34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">
                          <v:imagedata r:id="rId63" o:title=""/>
                        </v:shape>
                        <v:shape id="Textfeld 1" o:spid="_x0000_s1121" type="#_x0000_t202" style="position:absolute;left:9898;top:1225;width:14325;height:2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" filled="f" stroked="f" strokeweight="1.2pt">
                          <v:textbox>
                            <w:txbxContent>
                              <w:p w14:paraId="5702D50E" w14:textId="77777777" w:rsidR="00460FC5" w:rsidRPr="00A0089C" w:rsidRDefault="00460FC5" w:rsidP="00460FC5">
                                <w:pPr>
                                  <w:pStyle w:val="WTDBSchreibschrift"/>
                                  <w:jc w:val="right"/>
                                </w:pPr>
                                <w:r>
                                  <w:t>München, 12. August 2025</w:t>
                                </w:r>
                              </w:p>
                            </w:txbxContent>
                          </v:textbox>
                        </v:shape>
                        <v:shape id="Textfeld 1" o:spid="_x0000_s1122" type="#_x0000_t202" style="position:absolute;left:1373;top:7158;width:18523;height:24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" filled="f" stroked="f" strokeweight="1.2pt">
                          <v:textbox>
                            <w:txbxContent>
                              <w:p w14:paraId="7C0A10FF" w14:textId="77777777" w:rsidR="00460FC5" w:rsidRDefault="00460FC5" w:rsidP="00460FC5">
                                <w:pPr>
                                  <w:pStyle w:val="WTDBSchreibschrift"/>
                                </w:pPr>
                                <w:r>
                                  <w:t>Lieber Bodo, liebe Lea,</w:t>
                                </w:r>
                              </w:p>
                              <w:p w14:paraId="293B0F02" w14:textId="77777777" w:rsidR="00460FC5" w:rsidRDefault="00460FC5" w:rsidP="00460FC5">
                                <w:pPr>
                                  <w:pStyle w:val="WTDBSchreibschrift"/>
                                </w:pPr>
                              </w:p>
                              <w:p w14:paraId="59BB89AE" w14:textId="77777777" w:rsidR="00460FC5" w:rsidRDefault="00460FC5" w:rsidP="00460FC5">
                                <w:pPr>
                                  <w:pStyle w:val="WTDBSchreibschrift"/>
                                </w:pPr>
                                <w:r>
                                  <w:t>gerne möchte ich euch zu meiner Poolparty einladen.</w:t>
                                </w:r>
                              </w:p>
                              <w:p w14:paraId="0A9DBCC5" w14:textId="77777777" w:rsidR="00460FC5" w:rsidRDefault="00460FC5" w:rsidP="00460FC5">
                                <w:pPr>
                                  <w:pStyle w:val="WTDBSchreibschrift"/>
                                </w:pPr>
                              </w:p>
                              <w:p w14:paraId="605F7BE6" w14:textId="77777777" w:rsidR="00460FC5" w:rsidRDefault="00460FC5" w:rsidP="00460FC5">
                                <w:pPr>
                                  <w:pStyle w:val="WTDBSchreibschrift"/>
                                </w:pPr>
                                <w:r>
                                  <w:t>Am Samstag, den 23. August 2025, feiere ich von 15 bis 18 Uhr bei mir im Garten. Sagt bitte Bescheid, ob ihr kommen könnt!</w:t>
                                </w:r>
                              </w:p>
                              <w:p w14:paraId="4A211872" w14:textId="77777777" w:rsidR="00460FC5" w:rsidRDefault="00460FC5" w:rsidP="00460FC5">
                                <w:pPr>
                                  <w:pStyle w:val="WTDBSchreibschrift"/>
                                </w:pPr>
                                <w:r>
                                  <w:t>Denkt an Badesachen für den Pool!</w:t>
                                </w:r>
                              </w:p>
                              <w:p w14:paraId="72B3AAD9" w14:textId="77777777" w:rsidR="00460FC5" w:rsidRDefault="00460FC5" w:rsidP="00460FC5">
                                <w:pPr>
                                  <w:pStyle w:val="WTDBSchreibschrift"/>
                                </w:pPr>
                              </w:p>
                              <w:p w14:paraId="71AE3413" w14:textId="77777777" w:rsidR="00460FC5" w:rsidRDefault="00460FC5" w:rsidP="00460FC5">
                                <w:pPr>
                                  <w:pStyle w:val="WTDBSchreibschrift"/>
                                </w:pPr>
                                <w:r>
                                  <w:t>Ich freue mich schon sehr!</w:t>
                                </w:r>
                              </w:p>
                              <w:p w14:paraId="4310B6D0" w14:textId="77777777" w:rsidR="00460FC5" w:rsidRDefault="00460FC5" w:rsidP="00460FC5">
                                <w:pPr>
                                  <w:pStyle w:val="WTDBSchreibschrift"/>
                                </w:pPr>
                              </w:p>
                              <w:p w14:paraId="7342116A" w14:textId="77777777" w:rsidR="00460FC5" w:rsidRDefault="00460FC5" w:rsidP="00460FC5">
                                <w:pPr>
                                  <w:pStyle w:val="WTDBSchreibschrift"/>
                                </w:pPr>
                                <w:r>
                                  <w:t>Liebe Grüße</w:t>
                                </w:r>
                              </w:p>
                              <w:p w14:paraId="48A31721" w14:textId="77777777" w:rsidR="00460FC5" w:rsidRPr="00A0089C" w:rsidRDefault="00460FC5" w:rsidP="00460FC5">
                                <w:pPr>
                                  <w:pStyle w:val="WTDBSchreibschrift"/>
                                </w:pPr>
                                <w:r>
                                  <w:t>Eure Mira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46" o:spid="_x0000_s1123" style="position:absolute;left:-570;top:2745;width:47236;height:34646" coordorigin="-570,10738" coordsize="47239,34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">
                        <v:shapetype id="_x0000_t34" coordsize="21600,21600" o:spt="34" o:oned="t" adj="10800" path="m,l@0,0@0,21600,21600,21600e" filled="f">
                          <v:stroke joinstyle="miter"/>
                          <v:formulas>
                            <v:f eqn="val #0"/>
                          </v:formulas>
                          <v:path arrowok="t" fillok="f" o:connecttype="none"/>
                          <v:handles>
                            <v:h position="#0,center"/>
                          </v:handles>
                          <o:lock v:ext="edit" shapetype="t"/>
                        </v:shapetype>
                        <v:shape id="Gewinkelte Verbindung 45" o:spid="_x0000_s1124" type="#_x0000_t34" style="position:absolute;left:-570;top:10738;width:47239;height:23327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" adj="12776" strokecolor="#00e0ff" strokeweight="1pt">
                          <v:stroke endarrow="open"/>
                        </v:shape>
                        <v:shape id="Gewinkelte Verbindung 45" o:spid="_x0000_s1125" type="#_x0000_t34" style="position:absolute;left:-570;top:19476;width:32220;height:16872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" adj="19076" strokecolor="#00e0ff" strokeweight="1pt">
                          <v:stroke endarrow="open"/>
                        </v:shape>
                        <v:shape id="Gewinkelte Verbindung 45" o:spid="_x0000_s1126" type="#_x0000_t34" style="position:absolute;left:-570;top:22324;width:32591;height:16311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" adj="19279" strokecolor="#00e0ff" strokeweight="1pt">
                          <v:stroke endarrow="open"/>
                        </v:shape>
                        <v:shape id="Gewinkelte Verbindung 45" o:spid="_x0000_s1127" type="#_x0000_t34" style="position:absolute;left:-570;top:27047;width:32818;height:13907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" adj="19590" strokecolor="#00e0ff" strokeweight="1pt">
                          <v:stroke endarrow="open"/>
                        </v:shape>
                        <v:shape id="Gewinkelte Verbindung 45" o:spid="_x0000_s1128" type="#_x0000_t34" style="position:absolute;left:-570;top:31944;width:33431;height:11279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" adj="19682" strokecolor="#00e0ff" strokeweight="1pt">
                          <v:stroke endarrow="open"/>
                        </v:shape>
                        <v:shape id="Gewinkelte Verbindung 45" o:spid="_x0000_s1129" type="#_x0000_t34" style="position:absolute;left:-570;top:34343;width:33431;height:11046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" adj="20190" strokecolor="#00e0ff" strokeweight="1pt">
                          <v:stroke endarrow="open"/>
                        </v:shape>
                      </v:group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1847" w:type="dxa"/>
            <w:vAlign w:val="center"/>
          </w:tcPr>
          <w:p w14:paraId="02834B8E" w14:textId="77777777" w:rsidR="00460FC5" w:rsidRPr="00A0089C" w:rsidRDefault="00460FC5" w:rsidP="00A0089C">
            <w:pPr>
              <w:pStyle w:val="WTDBAufzhlungBrief"/>
            </w:pPr>
            <w:r>
              <w:t>Anrede</w:t>
            </w:r>
          </w:p>
        </w:tc>
        <w:tc>
          <w:tcPr>
            <w:tcW w:w="283" w:type="dxa"/>
          </w:tcPr>
          <w:p w14:paraId="01F6375E" w14:textId="77777777" w:rsidR="00460FC5" w:rsidRPr="005403D7" w:rsidRDefault="00460FC5" w:rsidP="00B8465E">
            <w:pPr>
              <w:rPr>
                <w:b/>
                <w:bCs/>
                <w:color w:val="768828"/>
              </w:rPr>
            </w:pPr>
            <w:r>
              <w:rPr>
                <w:noProof/>
              </w:rPr>
              <w:drawing>
                <wp:anchor distT="0" distB="0" distL="114300" distR="114300" simplePos="0" relativeHeight="253211648" behindDoc="0" locked="0" layoutInCell="1" allowOverlap="1" wp14:anchorId="2413F2F2" wp14:editId="2C5BF001">
                  <wp:simplePos x="0" y="0"/>
                  <wp:positionH relativeFrom="column">
                    <wp:posOffset>-71486</wp:posOffset>
                  </wp:positionH>
                  <wp:positionV relativeFrom="paragraph">
                    <wp:posOffset>-20883</wp:posOffset>
                  </wp:positionV>
                  <wp:extent cx="205105" cy="222250"/>
                  <wp:effectExtent l="0" t="0" r="0" b="6350"/>
                  <wp:wrapNone/>
                  <wp:docPr id="545163340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747534" name="Grafik 1467747534"/>
                          <pic:cNvPicPr/>
                        </pic:nvPicPr>
                        <pic:blipFill>
                          <a:blip r:embed="rId57">
                            <a:extLs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05" cy="22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14:paraId="5DB6CE24" w14:textId="77777777" w:rsidR="00460FC5" w:rsidRPr="005403D7" w:rsidRDefault="00460FC5" w:rsidP="00EE5381">
            <w:pPr>
              <w:pStyle w:val="Listenabsatz"/>
              <w:numPr>
                <w:ilvl w:val="0"/>
                <w:numId w:val="38"/>
              </w:numPr>
            </w:pPr>
            <w:r>
              <w:t xml:space="preserve">Absender*in </w:t>
            </w:r>
            <w:r>
              <w:br/>
              <w:t>(mit Adresse)</w:t>
            </w:r>
          </w:p>
        </w:tc>
        <w:tc>
          <w:tcPr>
            <w:tcW w:w="4372" w:type="dxa"/>
            <w:vMerge/>
          </w:tcPr>
          <w:p w14:paraId="490F265F" w14:textId="77777777" w:rsidR="00460FC5" w:rsidRPr="00460FC5" w:rsidRDefault="00460FC5" w:rsidP="00460FC5"/>
        </w:tc>
      </w:tr>
      <w:tr w:rsidR="00460FC5" w:rsidRPr="00C81881" w14:paraId="35A0EDEE" w14:textId="77777777" w:rsidTr="00460FC5">
        <w:trPr>
          <w:trHeight w:val="263"/>
        </w:trPr>
        <w:tc>
          <w:tcPr>
            <w:tcW w:w="257" w:type="dxa"/>
          </w:tcPr>
          <w:p w14:paraId="5EA3E851" w14:textId="77777777" w:rsidR="00460FC5" w:rsidRPr="00A0089C" w:rsidRDefault="00460FC5" w:rsidP="00A0089C">
            <w:pPr>
              <w:pStyle w:val="WTDBAufzhlungBrief"/>
              <w:numPr>
                <w:ilvl w:val="0"/>
                <w:numId w:val="0"/>
              </w:numPr>
              <w:ind w:left="255"/>
            </w:pPr>
          </w:p>
        </w:tc>
        <w:tc>
          <w:tcPr>
            <w:tcW w:w="1847" w:type="dxa"/>
            <w:vAlign w:val="center"/>
          </w:tcPr>
          <w:p w14:paraId="51144291" w14:textId="77777777" w:rsidR="00460FC5" w:rsidRPr="00A0089C" w:rsidRDefault="00460FC5" w:rsidP="00A0089C">
            <w:pPr>
              <w:pStyle w:val="WTDBAufzhlungBrief"/>
            </w:pPr>
            <w:r>
              <w:t>Einleitender Satz</w:t>
            </w:r>
          </w:p>
        </w:tc>
        <w:tc>
          <w:tcPr>
            <w:tcW w:w="283" w:type="dxa"/>
          </w:tcPr>
          <w:p w14:paraId="114A9809" w14:textId="77777777" w:rsidR="00460FC5" w:rsidRPr="005403D7" w:rsidRDefault="00460FC5" w:rsidP="00B8465E">
            <w:pPr>
              <w:rPr>
                <w:b/>
                <w:bCs/>
                <w:color w:val="768828"/>
              </w:rPr>
            </w:pPr>
            <w:r>
              <w:rPr>
                <w:noProof/>
              </w:rPr>
              <w:drawing>
                <wp:anchor distT="0" distB="0" distL="114300" distR="114300" simplePos="0" relativeHeight="253212672" behindDoc="0" locked="0" layoutInCell="1" allowOverlap="1" wp14:anchorId="5E1311C8" wp14:editId="1C9E0112">
                  <wp:simplePos x="0" y="0"/>
                  <wp:positionH relativeFrom="column">
                    <wp:posOffset>-75565</wp:posOffset>
                  </wp:positionH>
                  <wp:positionV relativeFrom="paragraph">
                    <wp:posOffset>-22251</wp:posOffset>
                  </wp:positionV>
                  <wp:extent cx="205105" cy="222250"/>
                  <wp:effectExtent l="0" t="0" r="0" b="6350"/>
                  <wp:wrapNone/>
                  <wp:docPr id="861411967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747534" name="Grafik 1467747534"/>
                          <pic:cNvPicPr/>
                        </pic:nvPicPr>
                        <pic:blipFill>
                          <a:blip r:embed="rId57">
                            <a:extLs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05" cy="22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14:paraId="75B73F33" w14:textId="77777777" w:rsidR="00460FC5" w:rsidRPr="005403D7" w:rsidRDefault="00460FC5" w:rsidP="00A0089C">
            <w:pPr>
              <w:pStyle w:val="WTDBAufzhlungBriefSpalte2"/>
            </w:pPr>
            <w:r>
              <w:t>Empfänger*in</w:t>
            </w:r>
            <w:r>
              <w:br/>
              <w:t>(mit Adresse)</w:t>
            </w:r>
          </w:p>
        </w:tc>
        <w:tc>
          <w:tcPr>
            <w:tcW w:w="4372" w:type="dxa"/>
            <w:vMerge/>
          </w:tcPr>
          <w:p w14:paraId="12006EA2" w14:textId="77777777" w:rsidR="00460FC5" w:rsidRPr="00460FC5" w:rsidRDefault="00460FC5" w:rsidP="00460FC5"/>
        </w:tc>
      </w:tr>
      <w:tr w:rsidR="00460FC5" w:rsidRPr="00C81881" w14:paraId="066D759A" w14:textId="77777777" w:rsidTr="00460FC5">
        <w:trPr>
          <w:trHeight w:val="263"/>
        </w:trPr>
        <w:tc>
          <w:tcPr>
            <w:tcW w:w="257" w:type="dxa"/>
          </w:tcPr>
          <w:p w14:paraId="79D49C53" w14:textId="77777777" w:rsidR="00460FC5" w:rsidRPr="00A0089C" w:rsidRDefault="00460FC5" w:rsidP="00A0089C">
            <w:pPr>
              <w:pStyle w:val="WTDBAufzhlungBrief"/>
              <w:numPr>
                <w:ilvl w:val="0"/>
                <w:numId w:val="0"/>
              </w:numPr>
              <w:ind w:left="255"/>
            </w:pPr>
          </w:p>
        </w:tc>
        <w:tc>
          <w:tcPr>
            <w:tcW w:w="1847" w:type="dxa"/>
            <w:vAlign w:val="center"/>
          </w:tcPr>
          <w:p w14:paraId="6C7E0653" w14:textId="77777777" w:rsidR="00460FC5" w:rsidRPr="00A0089C" w:rsidRDefault="00460FC5" w:rsidP="00A0089C">
            <w:pPr>
              <w:pStyle w:val="WTDBAufzhlungBrief"/>
            </w:pPr>
            <w:r>
              <w:t>Brieftext</w:t>
            </w:r>
          </w:p>
        </w:tc>
        <w:tc>
          <w:tcPr>
            <w:tcW w:w="283" w:type="dxa"/>
          </w:tcPr>
          <w:p w14:paraId="39C586D4" w14:textId="77777777" w:rsidR="00460FC5" w:rsidRPr="005403D7" w:rsidRDefault="00460FC5" w:rsidP="00B8465E">
            <w:pPr>
              <w:rPr>
                <w:b/>
                <w:bCs/>
                <w:color w:val="768828"/>
              </w:rPr>
            </w:pPr>
            <w:r>
              <w:rPr>
                <w:noProof/>
              </w:rPr>
              <w:drawing>
                <wp:anchor distT="0" distB="0" distL="114300" distR="114300" simplePos="0" relativeHeight="253213696" behindDoc="0" locked="0" layoutInCell="1" allowOverlap="1" wp14:anchorId="749BDA17" wp14:editId="1A0A9A4C">
                  <wp:simplePos x="0" y="0"/>
                  <wp:positionH relativeFrom="column">
                    <wp:posOffset>-75565</wp:posOffset>
                  </wp:positionH>
                  <wp:positionV relativeFrom="paragraph">
                    <wp:posOffset>-36490</wp:posOffset>
                  </wp:positionV>
                  <wp:extent cx="205105" cy="222250"/>
                  <wp:effectExtent l="0" t="0" r="0" b="6350"/>
                  <wp:wrapNone/>
                  <wp:docPr id="1565048274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747534" name="Grafik 1467747534"/>
                          <pic:cNvPicPr/>
                        </pic:nvPicPr>
                        <pic:blipFill>
                          <a:blip r:embed="rId57">
                            <a:extLs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05" cy="22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14:paraId="69D24369" w14:textId="77777777" w:rsidR="00460FC5" w:rsidRPr="005403D7" w:rsidRDefault="00460FC5" w:rsidP="00A0089C">
            <w:pPr>
              <w:pStyle w:val="WTDBAufzhlungBriefSpalte2"/>
            </w:pPr>
            <w:r>
              <w:t>Briefmarke</w:t>
            </w:r>
          </w:p>
        </w:tc>
        <w:tc>
          <w:tcPr>
            <w:tcW w:w="4372" w:type="dxa"/>
            <w:vMerge/>
          </w:tcPr>
          <w:p w14:paraId="42710F87" w14:textId="77777777" w:rsidR="00460FC5" w:rsidRPr="00460FC5" w:rsidRDefault="00460FC5" w:rsidP="00460FC5"/>
        </w:tc>
      </w:tr>
      <w:tr w:rsidR="00460FC5" w:rsidRPr="00C81881" w14:paraId="2B92A780" w14:textId="77777777" w:rsidTr="00460FC5">
        <w:trPr>
          <w:trHeight w:val="263"/>
        </w:trPr>
        <w:tc>
          <w:tcPr>
            <w:tcW w:w="257" w:type="dxa"/>
          </w:tcPr>
          <w:p w14:paraId="30455A55" w14:textId="77777777" w:rsidR="00460FC5" w:rsidRPr="00A0089C" w:rsidRDefault="00460FC5" w:rsidP="00A0089C">
            <w:pPr>
              <w:pStyle w:val="WTDBAufzhlungBrief"/>
              <w:numPr>
                <w:ilvl w:val="0"/>
                <w:numId w:val="0"/>
              </w:numPr>
              <w:ind w:left="255"/>
            </w:pPr>
          </w:p>
        </w:tc>
        <w:tc>
          <w:tcPr>
            <w:tcW w:w="1847" w:type="dxa"/>
            <w:vAlign w:val="center"/>
          </w:tcPr>
          <w:p w14:paraId="6FA729FF" w14:textId="77777777" w:rsidR="00460FC5" w:rsidRPr="00A0089C" w:rsidRDefault="00460FC5" w:rsidP="00A0089C">
            <w:pPr>
              <w:pStyle w:val="WTDBAufzhlungBrief"/>
            </w:pPr>
            <w:r>
              <w:t>Schlusssatz</w:t>
            </w:r>
          </w:p>
        </w:tc>
        <w:tc>
          <w:tcPr>
            <w:tcW w:w="283" w:type="dxa"/>
          </w:tcPr>
          <w:p w14:paraId="7B030189" w14:textId="77777777" w:rsidR="00460FC5" w:rsidRPr="005403D7" w:rsidRDefault="00460FC5" w:rsidP="00B8465E">
            <w:pPr>
              <w:rPr>
                <w:b/>
                <w:bCs/>
                <w:color w:val="768828"/>
              </w:rPr>
            </w:pPr>
          </w:p>
        </w:tc>
        <w:tc>
          <w:tcPr>
            <w:tcW w:w="1985" w:type="dxa"/>
          </w:tcPr>
          <w:p w14:paraId="3D5EE62C" w14:textId="77777777" w:rsidR="00460FC5" w:rsidRPr="005403D7" w:rsidRDefault="00460FC5" w:rsidP="00B8465E">
            <w:pPr>
              <w:rPr>
                <w:b/>
                <w:bCs/>
                <w:color w:val="768828"/>
              </w:rPr>
            </w:pPr>
          </w:p>
        </w:tc>
        <w:tc>
          <w:tcPr>
            <w:tcW w:w="4372" w:type="dxa"/>
            <w:vMerge/>
          </w:tcPr>
          <w:p w14:paraId="7CB0F422" w14:textId="77777777" w:rsidR="00460FC5" w:rsidRPr="005403D7" w:rsidRDefault="00460FC5" w:rsidP="00B8465E">
            <w:pPr>
              <w:rPr>
                <w:b/>
                <w:bCs/>
                <w:color w:val="768828"/>
              </w:rPr>
            </w:pPr>
          </w:p>
        </w:tc>
      </w:tr>
      <w:tr w:rsidR="00460FC5" w:rsidRPr="00C81881" w14:paraId="3B266C86" w14:textId="77777777" w:rsidTr="00460FC5">
        <w:trPr>
          <w:trHeight w:val="263"/>
        </w:trPr>
        <w:tc>
          <w:tcPr>
            <w:tcW w:w="257" w:type="dxa"/>
          </w:tcPr>
          <w:p w14:paraId="3430A9C0" w14:textId="77777777" w:rsidR="00460FC5" w:rsidRPr="00A0089C" w:rsidRDefault="00460FC5" w:rsidP="00A0089C">
            <w:pPr>
              <w:pStyle w:val="WTDBAufzhlungBrief"/>
              <w:numPr>
                <w:ilvl w:val="0"/>
                <w:numId w:val="0"/>
              </w:numPr>
              <w:ind w:left="255"/>
            </w:pPr>
          </w:p>
        </w:tc>
        <w:tc>
          <w:tcPr>
            <w:tcW w:w="1847" w:type="dxa"/>
            <w:vAlign w:val="center"/>
          </w:tcPr>
          <w:p w14:paraId="49ECF2D5" w14:textId="77777777" w:rsidR="00460FC5" w:rsidRPr="00A0089C" w:rsidRDefault="00460FC5" w:rsidP="00A0089C">
            <w:pPr>
              <w:pStyle w:val="WTDBAufzhlungBrief"/>
            </w:pPr>
            <w:r>
              <w:t>Gruß und Unterschrift</w:t>
            </w:r>
          </w:p>
        </w:tc>
        <w:tc>
          <w:tcPr>
            <w:tcW w:w="283" w:type="dxa"/>
          </w:tcPr>
          <w:p w14:paraId="222CA52E" w14:textId="77777777" w:rsidR="00460FC5" w:rsidRPr="005403D7" w:rsidRDefault="00460FC5" w:rsidP="00B8465E">
            <w:pPr>
              <w:rPr>
                <w:b/>
                <w:bCs/>
                <w:color w:val="768828"/>
              </w:rPr>
            </w:pPr>
          </w:p>
        </w:tc>
        <w:tc>
          <w:tcPr>
            <w:tcW w:w="1985" w:type="dxa"/>
          </w:tcPr>
          <w:p w14:paraId="25C99A59" w14:textId="77777777" w:rsidR="00460FC5" w:rsidRPr="005403D7" w:rsidRDefault="00460FC5" w:rsidP="00B8465E">
            <w:pPr>
              <w:rPr>
                <w:b/>
                <w:bCs/>
                <w:color w:val="768828"/>
              </w:rPr>
            </w:pPr>
          </w:p>
        </w:tc>
        <w:tc>
          <w:tcPr>
            <w:tcW w:w="4372" w:type="dxa"/>
            <w:vMerge/>
          </w:tcPr>
          <w:p w14:paraId="42330A7E" w14:textId="77777777" w:rsidR="00460FC5" w:rsidRPr="005403D7" w:rsidRDefault="00460FC5" w:rsidP="00B8465E">
            <w:pPr>
              <w:rPr>
                <w:b/>
                <w:bCs/>
                <w:color w:val="768828"/>
              </w:rPr>
            </w:pPr>
          </w:p>
        </w:tc>
      </w:tr>
    </w:tbl>
    <w:p w14:paraId="4C1E27F9" w14:textId="77777777" w:rsidR="005403D7" w:rsidRDefault="00A0089C" w:rsidP="005403D7">
      <w:pPr>
        <w:pStyle w:val="WTDBHeadline21pt"/>
      </w:pPr>
      <w:r>
        <w:t>Der Einladungsbrief</w:t>
      </w:r>
    </w:p>
    <w:p w14:paraId="3BF04663" w14:textId="77777777" w:rsidR="00A0089C" w:rsidRDefault="00A0089C" w:rsidP="00B047DF">
      <w:pPr>
        <w:pStyle w:val="WTDB2024Aufgabenstellung"/>
      </w:pPr>
      <w:r>
        <w:t>Wie heißen die Teile des Briefs?</w:t>
      </w:r>
    </w:p>
    <w:p w14:paraId="0BC91005" w14:textId="77777777" w:rsidR="00A0089C" w:rsidRDefault="00A0089C" w:rsidP="00B047DF">
      <w:pPr>
        <w:pStyle w:val="WTDB2024Aufgabenstellung"/>
      </w:pPr>
      <w:r>
        <w:t>Schreibe die Wörter aus der</w:t>
      </w:r>
    </w:p>
    <w:p w14:paraId="3B78514E" w14:textId="77777777" w:rsidR="000D74D7" w:rsidRPr="003A2879" w:rsidRDefault="00A0089C" w:rsidP="00B047DF">
      <w:pPr>
        <w:pStyle w:val="WTDB2024Aufgabenstellung"/>
      </w:pPr>
      <w:r>
        <w:t>Checkliste auf die Pfeile.</w:t>
      </w:r>
    </w:p>
    <w:tbl>
      <w:tblPr>
        <w:tblStyle w:val="Tabellenraster"/>
        <w:tblW w:w="85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0"/>
      </w:tblGrid>
      <w:tr w:rsidR="000D74D7" w14:paraId="0A541B51" w14:textId="77777777" w:rsidTr="00EA037F">
        <w:trPr>
          <w:trHeight w:val="20"/>
        </w:trPr>
        <w:tc>
          <w:tcPr>
            <w:tcW w:w="8500" w:type="dxa"/>
            <w:shd w:val="clear" w:color="auto" w:fill="FFFFFF" w:themeFill="background1"/>
            <w:tcMar>
              <w:left w:w="0" w:type="dxa"/>
              <w:right w:w="0" w:type="dxa"/>
            </w:tcMar>
          </w:tcPr>
          <w:p w14:paraId="11D3EDBD" w14:textId="77777777" w:rsidR="000D74D7" w:rsidRPr="003A2879" w:rsidRDefault="00EA037F" w:rsidP="003A2879">
            <w:pPr>
              <w:pStyle w:val="WTDBSchreibschrift"/>
              <w:rPr>
                <w:color w:val="F15A22"/>
              </w:rPr>
            </w:pPr>
            <w:r>
              <w:rPr>
                <w:noProof/>
              </w:rPr>
              <w:drawing>
                <wp:anchor distT="0" distB="0" distL="114300" distR="114300" simplePos="0" relativeHeight="252983296" behindDoc="0" locked="1" layoutInCell="1" allowOverlap="1" wp14:anchorId="23CE057E" wp14:editId="31B568DF">
                  <wp:simplePos x="0" y="0"/>
                  <wp:positionH relativeFrom="column">
                    <wp:posOffset>1748155</wp:posOffset>
                  </wp:positionH>
                  <wp:positionV relativeFrom="paragraph">
                    <wp:posOffset>-437515</wp:posOffset>
                  </wp:positionV>
                  <wp:extent cx="457835" cy="443230"/>
                  <wp:effectExtent l="0" t="0" r="0" b="1270"/>
                  <wp:wrapNone/>
                  <wp:docPr id="2088134406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235941" name="Grafik 3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35" cy="44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D74D7" w14:paraId="7EF3BDED" w14:textId="77777777" w:rsidTr="00EA037F">
        <w:trPr>
          <w:trHeight w:val="2169"/>
        </w:trPr>
        <w:tc>
          <w:tcPr>
            <w:tcW w:w="8500" w:type="dxa"/>
            <w:shd w:val="clear" w:color="auto" w:fill="FFFFFF" w:themeFill="background1"/>
            <w:tcMar>
              <w:left w:w="0" w:type="dxa"/>
              <w:right w:w="0" w:type="dxa"/>
            </w:tcMar>
          </w:tcPr>
          <w:p w14:paraId="57A8B9FB" w14:textId="77777777" w:rsidR="004B0491" w:rsidRPr="003A2879" w:rsidRDefault="004B0491" w:rsidP="00EA037F">
            <w:pPr>
              <w:pStyle w:val="WTDBSchreiblinien"/>
            </w:pPr>
          </w:p>
        </w:tc>
      </w:tr>
      <w:tr w:rsidR="003A2879" w14:paraId="535DE787" w14:textId="77777777" w:rsidTr="00EA037F">
        <w:trPr>
          <w:trHeight w:val="20"/>
        </w:trPr>
        <w:tc>
          <w:tcPr>
            <w:tcW w:w="8500" w:type="dxa"/>
            <w:shd w:val="clear" w:color="auto" w:fill="FFFFFF" w:themeFill="background1"/>
            <w:tcMar>
              <w:left w:w="0" w:type="dxa"/>
              <w:right w:w="0" w:type="dxa"/>
            </w:tcMar>
          </w:tcPr>
          <w:p w14:paraId="67CA34F1" w14:textId="77777777" w:rsidR="003A2879" w:rsidRDefault="00EA037F" w:rsidP="003A2879">
            <w:pPr>
              <w:pStyle w:val="WTDBSchreibschrift"/>
            </w:pPr>
            <w:r>
              <w:rPr>
                <w:noProof/>
              </w:rPr>
              <w:drawing>
                <wp:anchor distT="0" distB="0" distL="114300" distR="114300" simplePos="0" relativeHeight="252999680" behindDoc="0" locked="1" layoutInCell="1" allowOverlap="1" wp14:anchorId="17851266" wp14:editId="671F8F4C">
                  <wp:simplePos x="0" y="0"/>
                  <wp:positionH relativeFrom="column">
                    <wp:posOffset>3568700</wp:posOffset>
                  </wp:positionH>
                  <wp:positionV relativeFrom="paragraph">
                    <wp:posOffset>1089025</wp:posOffset>
                  </wp:positionV>
                  <wp:extent cx="2257425" cy="1612265"/>
                  <wp:effectExtent l="0" t="0" r="3175" b="635"/>
                  <wp:wrapNone/>
                  <wp:docPr id="1257989537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989537" name="Grafik 3"/>
                          <pic:cNvPicPr/>
                        </pic:nvPicPr>
                        <pic:blipFill>
                          <a:blip r:embed="rId64">
                            <a:extLs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161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488080C" w14:textId="77777777" w:rsidR="005403D7" w:rsidRDefault="00EA037F" w:rsidP="00EA037F">
      <w:pPr>
        <w:pStyle w:val="WTDBHeadline21pt"/>
      </w:pPr>
      <w:r>
        <w:t xml:space="preserve">Schreibe deiner </w:t>
      </w:r>
      <w:r>
        <w:br/>
        <w:t>Buchhandlung</w:t>
      </w:r>
    </w:p>
    <w:p w14:paraId="01A9A4AE" w14:textId="77777777" w:rsidR="00EA037F" w:rsidRDefault="00EA037F" w:rsidP="00EA037F">
      <w:pPr>
        <w:pStyle w:val="WTDBAufgabe8"/>
      </w:pPr>
      <w:r>
        <w:t>Jedes Jahr verschenken Buchhandlungen</w:t>
      </w:r>
      <w:r>
        <w:br/>
        <w:t xml:space="preserve">die Welttagsbücher an </w:t>
      </w:r>
      <w:r w:rsidR="00547D14">
        <w:t>über</w:t>
      </w:r>
      <w:r>
        <w:t xml:space="preserve"> eine Million</w:t>
      </w:r>
      <w:r w:rsidR="00547D14">
        <w:br/>
      </w:r>
      <w:r>
        <w:t>Schulkinder. Dieses Mal heißt das Welttagsbuch</w:t>
      </w:r>
      <w:r>
        <w:br/>
        <w:t>„Cool wie Bolle“. Schreibe deiner Buchhandlung</w:t>
      </w:r>
      <w:r>
        <w:br/>
        <w:t xml:space="preserve">einen kurzen Dankesbrief </w:t>
      </w:r>
      <w:r w:rsidR="00547D14">
        <w:t>für</w:t>
      </w:r>
      <w:r>
        <w:t xml:space="preserve"> das Buch.</w:t>
      </w:r>
    </w:p>
    <w:p w14:paraId="641F6566" w14:textId="77777777" w:rsidR="00EA037F" w:rsidRDefault="00EA037F" w:rsidP="00EA037F">
      <w:r>
        <w:t>Dabei kannst du dein neues Wissen direkt anwenden!</w:t>
      </w:r>
    </w:p>
    <w:p w14:paraId="2381F11E" w14:textId="77777777" w:rsidR="00EA037F" w:rsidRPr="00EA037F" w:rsidRDefault="00EA037F" w:rsidP="00EA037F">
      <w:r>
        <w:t>Schreibe den Brief auf ein extra Blatt. Achte darauf,</w:t>
      </w:r>
      <w:r>
        <w:br/>
        <w:t>dass alle Dinge aus der Checkliste darin vorkommen.</w:t>
      </w:r>
      <w:r>
        <w:br/>
        <w:t>Alle Briefe eurer Klasse könnt ihr dann gemeinsam</w:t>
      </w:r>
      <w:r>
        <w:br/>
        <w:t>per Post an die Buchhandlung schicken.</w:t>
      </w:r>
    </w:p>
    <w:p w14:paraId="4B0BE2E4" w14:textId="77777777" w:rsidR="00A0089C" w:rsidRDefault="00A0089C">
      <w:pPr>
        <w:spacing w:line="240" w:lineRule="auto"/>
        <w:rPr>
          <w:rFonts w:ascii="Arial" w:hAnsi="Arial"/>
          <w:b/>
          <w:bCs/>
          <w:noProof/>
          <w:color w:val="003770"/>
          <w:spacing w:val="0"/>
          <w:sz w:val="20"/>
          <w:szCs w:val="22"/>
        </w:rPr>
      </w:pPr>
      <w:r>
        <w:br w:type="page"/>
      </w:r>
    </w:p>
    <w:p w14:paraId="220C1A40" w14:textId="77777777" w:rsidR="00E55391" w:rsidRDefault="006624A1" w:rsidP="00E55391">
      <w:pPr>
        <w:pStyle w:val="WTDBArbeitsblatt11pt"/>
      </w:pPr>
      <w:r>
        <w:lastRenderedPageBreak/>
        <w:drawing>
          <wp:anchor distT="0" distB="0" distL="114300" distR="114300" simplePos="0" relativeHeight="253010944" behindDoc="0" locked="0" layoutInCell="1" allowOverlap="1" wp14:anchorId="40C931F2" wp14:editId="018DFADE">
            <wp:simplePos x="0" y="0"/>
            <wp:positionH relativeFrom="column">
              <wp:posOffset>-356562</wp:posOffset>
            </wp:positionH>
            <wp:positionV relativeFrom="paragraph">
              <wp:posOffset>-893131</wp:posOffset>
            </wp:positionV>
            <wp:extent cx="2908298" cy="600124"/>
            <wp:effectExtent l="0" t="0" r="635" b="0"/>
            <wp:wrapNone/>
            <wp:docPr id="793263945" name="Grafik 793263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263945" name="Grafik 793263945"/>
                    <pic:cNvPicPr/>
                  </pic:nvPicPr>
                  <pic:blipFill>
                    <a:blip r:embed="rId66">
                      <a:extLst>
                        <a:ext uri="{96DAC541-7B7A-43D3-8B79-37D633B846F1}">
                          <asvg:svgBlip xmlns:asvg="http://schemas.microsoft.com/office/drawing/2016/SVG/main" r:embed="rId6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298" cy="600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5391" w:rsidRPr="00136001">
        <w:t>Arbeitsblatt</w:t>
      </w:r>
      <w:r w:rsidR="00E55391" w:rsidRPr="0065368A">
        <w:t xml:space="preserve"> </w:t>
      </w:r>
      <w:r w:rsidR="00E55391">
        <w:t>6</w:t>
      </w:r>
    </w:p>
    <w:p w14:paraId="4557BF6C" w14:textId="77777777" w:rsidR="00E55391" w:rsidRPr="00E55391" w:rsidRDefault="006624A1" w:rsidP="00E55391">
      <w:pPr>
        <w:pStyle w:val="WTDBHeadline21pt"/>
      </w:pPr>
      <w:r>
        <w:rPr>
          <w:noProof/>
        </w:rPr>
        <w:drawing>
          <wp:anchor distT="0" distB="0" distL="114300" distR="114300" simplePos="0" relativeHeight="253004800" behindDoc="1" locked="0" layoutInCell="1" allowOverlap="1" wp14:anchorId="3EDDC3FB" wp14:editId="5CB449E7">
            <wp:simplePos x="0" y="0"/>
            <wp:positionH relativeFrom="column">
              <wp:posOffset>-83185</wp:posOffset>
            </wp:positionH>
            <wp:positionV relativeFrom="paragraph">
              <wp:posOffset>181394</wp:posOffset>
            </wp:positionV>
            <wp:extent cx="5751830" cy="3949368"/>
            <wp:effectExtent l="0" t="0" r="1270" b="635"/>
            <wp:wrapNone/>
            <wp:docPr id="1455259965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259965" name="Grafik 1455259965"/>
                    <pic:cNvPicPr/>
                  </pic:nvPicPr>
                  <pic:blipFill>
                    <a:blip r:embed="rId68">
                      <a:extLst>
                        <a:ext uri="{96DAC541-7B7A-43D3-8B79-37D633B846F1}">
                          <asvg:svgBlip xmlns:asvg="http://schemas.microsoft.com/office/drawing/2016/SVG/main" r:embed="rId6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696" cy="3954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Alpakas</w:t>
      </w:r>
    </w:p>
    <w:p w14:paraId="52577896" w14:textId="77777777" w:rsidR="006624A1" w:rsidRDefault="006624A1" w:rsidP="003A2879">
      <w:pPr>
        <w:rPr>
          <w:b/>
          <w:noProof/>
        </w:rPr>
      </w:pPr>
      <w:r w:rsidRPr="006624A1">
        <w:rPr>
          <w:b/>
          <w:noProof/>
        </w:rPr>
        <w:t>In diesem Text erfährst du mehr darüber, was für ein Tier Spucki ist.</w:t>
      </w:r>
    </w:p>
    <w:tbl>
      <w:tblPr>
        <w:tblStyle w:val="Tabellenraster"/>
        <w:tblW w:w="8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  <w:gridCol w:w="4540"/>
      </w:tblGrid>
      <w:tr w:rsidR="006624A1" w14:paraId="5CC281D5" w14:textId="77777777" w:rsidTr="006624A1">
        <w:trPr>
          <w:trHeight w:hRule="exact" w:val="425"/>
        </w:trPr>
        <w:tc>
          <w:tcPr>
            <w:tcW w:w="4386" w:type="dxa"/>
          </w:tcPr>
          <w:p w14:paraId="00B9F0FB" w14:textId="77777777" w:rsidR="006624A1" w:rsidRDefault="006624A1" w:rsidP="003A2879"/>
        </w:tc>
        <w:tc>
          <w:tcPr>
            <w:tcW w:w="4540" w:type="dxa"/>
          </w:tcPr>
          <w:p w14:paraId="785E8288" w14:textId="77777777" w:rsidR="006624A1" w:rsidRDefault="006624A1" w:rsidP="003A2879"/>
        </w:tc>
      </w:tr>
      <w:tr w:rsidR="006624A1" w14:paraId="4E69D8DD" w14:textId="77777777" w:rsidTr="006624A1">
        <w:trPr>
          <w:trHeight w:val="2388"/>
        </w:trPr>
        <w:tc>
          <w:tcPr>
            <w:tcW w:w="4386" w:type="dxa"/>
          </w:tcPr>
          <w:p w14:paraId="2CFBB972" w14:textId="77777777" w:rsidR="006624A1" w:rsidRDefault="006624A1" w:rsidP="006624A1">
            <w:r>
              <w:t>Alpakas gehören zur Familie der Kamele.</w:t>
            </w:r>
          </w:p>
          <w:p w14:paraId="500627ED" w14:textId="77777777" w:rsidR="006624A1" w:rsidRDefault="006624A1" w:rsidP="006624A1">
            <w:r>
              <w:t xml:space="preserve">Sie leben vor allem in </w:t>
            </w:r>
            <w:r w:rsidR="00B047DF">
              <w:t>Südamerika</w:t>
            </w:r>
            <w:r>
              <w:t>, in</w:t>
            </w:r>
          </w:p>
          <w:p w14:paraId="17367CF3" w14:textId="77777777" w:rsidR="006624A1" w:rsidRDefault="006624A1" w:rsidP="006624A1">
            <w:r>
              <w:t>den Anden. Das ist ein großes Gebirge.</w:t>
            </w:r>
          </w:p>
          <w:p w14:paraId="2064458E" w14:textId="77777777" w:rsidR="006624A1" w:rsidRDefault="006624A1" w:rsidP="006624A1">
            <w:r>
              <w:t xml:space="preserve">Schon vor </w:t>
            </w:r>
            <w:r w:rsidR="00B047DF">
              <w:t>über</w:t>
            </w:r>
            <w:r>
              <w:t xml:space="preserve"> 6.000 Jahren wurden</w:t>
            </w:r>
          </w:p>
          <w:p w14:paraId="41CD12CE" w14:textId="77777777" w:rsidR="006624A1" w:rsidRDefault="006624A1" w:rsidP="006624A1">
            <w:r>
              <w:t>Alpakas dort als Haustiere gehalten.</w:t>
            </w:r>
          </w:p>
          <w:p w14:paraId="735747D8" w14:textId="77777777" w:rsidR="006624A1" w:rsidRDefault="006624A1" w:rsidP="006624A1">
            <w:r>
              <w:t>Heute werden sie auch in Deutschland</w:t>
            </w:r>
          </w:p>
          <w:p w14:paraId="766C0F98" w14:textId="77777777" w:rsidR="006624A1" w:rsidRDefault="006624A1" w:rsidP="006624A1">
            <w:r>
              <w:t xml:space="preserve">und vielen anderen Ländern </w:t>
            </w:r>
            <w:r w:rsidR="00B047DF">
              <w:t>gezüchtet</w:t>
            </w:r>
            <w:r>
              <w:t xml:space="preserve"> –</w:t>
            </w:r>
          </w:p>
          <w:p w14:paraId="2A9F2A3D" w14:textId="77777777" w:rsidR="006624A1" w:rsidRDefault="006624A1" w:rsidP="006624A1">
            <w:r>
              <w:t>vor allem wegen ihrer besonders weichen</w:t>
            </w:r>
          </w:p>
          <w:p w14:paraId="37242EEB" w14:textId="77777777" w:rsidR="006624A1" w:rsidRDefault="006624A1" w:rsidP="006624A1">
            <w:r>
              <w:t>Wolle. Daraus kann man warme Kleidung</w:t>
            </w:r>
          </w:p>
          <w:p w14:paraId="0228AF2A" w14:textId="77777777" w:rsidR="006624A1" w:rsidRDefault="006624A1" w:rsidP="006624A1">
            <w:r>
              <w:t xml:space="preserve">wie Pullover oder </w:t>
            </w:r>
            <w:r w:rsidR="00B047DF">
              <w:t>Mützen</w:t>
            </w:r>
            <w:r>
              <w:t xml:space="preserve"> herstellen.</w:t>
            </w:r>
          </w:p>
          <w:p w14:paraId="6DD47DCD" w14:textId="77777777" w:rsidR="006624A1" w:rsidRDefault="006624A1" w:rsidP="006624A1"/>
          <w:p w14:paraId="0BEB0D60" w14:textId="77777777" w:rsidR="006624A1" w:rsidRDefault="006624A1" w:rsidP="006624A1">
            <w:r>
              <w:t>Alpakas können bis zu einem Meter groß werden</w:t>
            </w:r>
          </w:p>
          <w:p w14:paraId="536CD5A5" w14:textId="77777777" w:rsidR="006624A1" w:rsidRDefault="006624A1" w:rsidP="006624A1">
            <w:r>
              <w:t>(Schulterhöhe). Sie haben schlanke Beine und einen</w:t>
            </w:r>
          </w:p>
          <w:p w14:paraId="114CF682" w14:textId="77777777" w:rsidR="006624A1" w:rsidRDefault="006624A1" w:rsidP="006624A1">
            <w:r>
              <w:t xml:space="preserve">langen </w:t>
            </w:r>
            <w:r w:rsidR="00B047DF">
              <w:t>dünnen</w:t>
            </w:r>
            <w:r>
              <w:t xml:space="preserve"> Hals. Unter ihren beiden Nägeln</w:t>
            </w:r>
          </w:p>
          <w:p w14:paraId="50998B5A" w14:textId="77777777" w:rsidR="006624A1" w:rsidRDefault="006624A1" w:rsidP="006624A1">
            <w:r>
              <w:t>besitzen sie ein weiches Sohlenpolster. Damit</w:t>
            </w:r>
          </w:p>
          <w:p w14:paraId="2D83E964" w14:textId="77777777" w:rsidR="006624A1" w:rsidRDefault="006624A1" w:rsidP="006624A1">
            <w:r>
              <w:t>können sie auch an steilen Hängen gut klettern.</w:t>
            </w:r>
          </w:p>
          <w:p w14:paraId="389D782C" w14:textId="77777777" w:rsidR="006624A1" w:rsidRDefault="006624A1" w:rsidP="006624A1">
            <w:r>
              <w:t>Ihr Fell kann verschiedene Farben haben, zum</w:t>
            </w:r>
          </w:p>
          <w:p w14:paraId="0C17F778" w14:textId="77777777" w:rsidR="006624A1" w:rsidRDefault="006624A1" w:rsidP="006624A1">
            <w:r>
              <w:t>Beispiel weiß oder grau oder auch braun oder schwarz.</w:t>
            </w:r>
          </w:p>
        </w:tc>
        <w:tc>
          <w:tcPr>
            <w:tcW w:w="4540" w:type="dxa"/>
          </w:tcPr>
          <w:p w14:paraId="0E7D7503" w14:textId="77777777" w:rsidR="006624A1" w:rsidRDefault="006624A1" w:rsidP="006624A1">
            <w:pPr>
              <w:pStyle w:val="WTDBAlpakaEinzug"/>
            </w:pPr>
            <w:r>
              <w:rPr>
                <w:noProof/>
              </w:rPr>
              <w:drawing>
                <wp:anchor distT="0" distB="0" distL="114300" distR="114300" simplePos="0" relativeHeight="253003776" behindDoc="0" locked="0" layoutInCell="1" allowOverlap="1" wp14:anchorId="0B84006F" wp14:editId="621149CF">
                  <wp:simplePos x="0" y="0"/>
                  <wp:positionH relativeFrom="column">
                    <wp:posOffset>-720568</wp:posOffset>
                  </wp:positionH>
                  <wp:positionV relativeFrom="paragraph">
                    <wp:posOffset>-49942</wp:posOffset>
                  </wp:positionV>
                  <wp:extent cx="1209600" cy="1497600"/>
                  <wp:effectExtent l="0" t="0" r="0" b="0"/>
                  <wp:wrapNone/>
                  <wp:docPr id="925276159" name="Grafi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276159" name="Grafik 64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00" cy="149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Alpakas können bis zu 25 Jahre alt</w:t>
            </w:r>
          </w:p>
          <w:p w14:paraId="7DFEB353" w14:textId="77777777" w:rsidR="006624A1" w:rsidRDefault="006624A1" w:rsidP="006624A1">
            <w:pPr>
              <w:pStyle w:val="WTDBAlpakaEinzug"/>
            </w:pPr>
            <w:r>
              <w:t>werden. Wenn sie ausgewachsen sind,</w:t>
            </w:r>
          </w:p>
          <w:p w14:paraId="2F32830B" w14:textId="77777777" w:rsidR="006624A1" w:rsidRDefault="006624A1" w:rsidP="006624A1">
            <w:pPr>
              <w:pStyle w:val="WTDBAlpakaEinzug"/>
            </w:pPr>
            <w:r>
              <w:t>wiegen Alpakas zwischen 60 und 80</w:t>
            </w:r>
          </w:p>
          <w:p w14:paraId="3FDA1BA2" w14:textId="77777777" w:rsidR="006624A1" w:rsidRDefault="006624A1" w:rsidP="006624A1">
            <w:pPr>
              <w:pStyle w:val="WTDBAlpakaEinzug"/>
            </w:pPr>
            <w:r>
              <w:t>Kilogramm. Damit sind sie viel leichter</w:t>
            </w:r>
          </w:p>
          <w:p w14:paraId="2D62D923" w14:textId="77777777" w:rsidR="006624A1" w:rsidRDefault="006624A1" w:rsidP="006624A1">
            <w:pPr>
              <w:pStyle w:val="WTDBAlpakaEinzug"/>
            </w:pPr>
            <w:r>
              <w:t>als andere Kamele. Alpakas fressen vor</w:t>
            </w:r>
          </w:p>
          <w:p w14:paraId="4430F1E6" w14:textId="77777777" w:rsidR="006624A1" w:rsidRDefault="006624A1" w:rsidP="006624A1">
            <w:pPr>
              <w:pStyle w:val="WTDBAlpakaEinzug"/>
            </w:pPr>
            <w:r>
              <w:t>allem frisches Gras oder Heu. Wenn</w:t>
            </w:r>
          </w:p>
          <w:p w14:paraId="24BCEAC2" w14:textId="77777777" w:rsidR="006624A1" w:rsidRDefault="006624A1" w:rsidP="006624A1">
            <w:pPr>
              <w:pStyle w:val="WTDBAlpakaEinzug"/>
            </w:pPr>
            <w:r>
              <w:t xml:space="preserve">sich ein Alpaka bedroht </w:t>
            </w:r>
            <w:r w:rsidR="00B047DF">
              <w:t>fühlt</w:t>
            </w:r>
            <w:r>
              <w:t>, kann es</w:t>
            </w:r>
          </w:p>
          <w:p w14:paraId="7E86E505" w14:textId="77777777" w:rsidR="006624A1" w:rsidRDefault="006624A1" w:rsidP="006624A1">
            <w:pPr>
              <w:pStyle w:val="WTDBAlpakaEinzug"/>
            </w:pPr>
            <w:r>
              <w:t>zur Warnung auch mal spucken.</w:t>
            </w:r>
          </w:p>
          <w:p w14:paraId="180CFB23" w14:textId="77777777" w:rsidR="006624A1" w:rsidRDefault="006624A1" w:rsidP="006624A1">
            <w:pPr>
              <w:jc w:val="right"/>
            </w:pPr>
          </w:p>
          <w:p w14:paraId="450B2D2E" w14:textId="77777777" w:rsidR="006624A1" w:rsidRDefault="006624A1" w:rsidP="006624A1">
            <w:r>
              <w:t>Als Herdentiere sollten Alpakas immer in einer</w:t>
            </w:r>
          </w:p>
          <w:p w14:paraId="58D111C7" w14:textId="77777777" w:rsidR="006624A1" w:rsidRDefault="006624A1" w:rsidP="006624A1">
            <w:r>
              <w:t>Gruppe von Tieren leben und nicht allein gehalten</w:t>
            </w:r>
          </w:p>
          <w:p w14:paraId="67A3F7DA" w14:textId="77777777" w:rsidR="006624A1" w:rsidRDefault="006624A1" w:rsidP="006624A1">
            <w:r>
              <w:t>werden. Sie brauchen eine große Weidefläche (min-</w:t>
            </w:r>
            <w:r>
              <w:br/>
            </w:r>
            <w:proofErr w:type="spellStart"/>
            <w:r>
              <w:t>destens</w:t>
            </w:r>
            <w:proofErr w:type="spellEnd"/>
            <w:r>
              <w:t xml:space="preserve"> 1.000 m²) und einen geräumigen Offenstall.</w:t>
            </w:r>
          </w:p>
          <w:p w14:paraId="18684A01" w14:textId="77777777" w:rsidR="006624A1" w:rsidRDefault="006624A1" w:rsidP="006624A1">
            <w:r>
              <w:t>Weil Alpakas keine heimischen Nutztiere sind,</w:t>
            </w:r>
          </w:p>
          <w:p w14:paraId="73EBB9BD" w14:textId="77777777" w:rsidR="006624A1" w:rsidRDefault="006624A1" w:rsidP="006624A1">
            <w:r>
              <w:t xml:space="preserve">benötigt man </w:t>
            </w:r>
            <w:r w:rsidR="00B047DF">
              <w:t>für</w:t>
            </w:r>
            <w:r>
              <w:t xml:space="preserve"> ihre Haltung mindestens einen</w:t>
            </w:r>
          </w:p>
          <w:p w14:paraId="35417C66" w14:textId="77777777" w:rsidR="006624A1" w:rsidRDefault="006624A1" w:rsidP="006624A1">
            <w:r>
              <w:t>Basiskurs. Werden sie gewerblich genutzt, braucht</w:t>
            </w:r>
          </w:p>
          <w:p w14:paraId="2C4E2EE5" w14:textId="77777777" w:rsidR="006624A1" w:rsidRDefault="006624A1" w:rsidP="006624A1">
            <w:r>
              <w:t xml:space="preserve">man einen Sachkundenachweis und ein </w:t>
            </w:r>
            <w:r w:rsidR="00B047DF">
              <w:t>Führungs-zeugnis</w:t>
            </w:r>
            <w:r>
              <w:t xml:space="preserve"> </w:t>
            </w:r>
            <w:r w:rsidR="00B047DF">
              <w:t>für</w:t>
            </w:r>
            <w:r>
              <w:t xml:space="preserve"> die </w:t>
            </w:r>
            <w:r w:rsidR="00B047DF">
              <w:t>Überprüfung</w:t>
            </w:r>
            <w:r>
              <w:t xml:space="preserve"> durch das Gesundheits-amt und die Tierärztin oder den Tierarzt.</w:t>
            </w:r>
          </w:p>
        </w:tc>
      </w:tr>
      <w:tr w:rsidR="006624A1" w14:paraId="0826BAA9" w14:textId="77777777" w:rsidTr="006624A1">
        <w:tc>
          <w:tcPr>
            <w:tcW w:w="4386" w:type="dxa"/>
          </w:tcPr>
          <w:p w14:paraId="4DB16FAD" w14:textId="77777777" w:rsidR="006624A1" w:rsidRDefault="006624A1" w:rsidP="003A2879"/>
        </w:tc>
        <w:tc>
          <w:tcPr>
            <w:tcW w:w="4540" w:type="dxa"/>
          </w:tcPr>
          <w:p w14:paraId="2B160E13" w14:textId="77777777" w:rsidR="006624A1" w:rsidRDefault="006624A1" w:rsidP="003A2879"/>
        </w:tc>
      </w:tr>
    </w:tbl>
    <w:p w14:paraId="50D38B02" w14:textId="77777777" w:rsidR="006624A1" w:rsidRDefault="006624A1" w:rsidP="003A2879">
      <w:pPr>
        <w:sectPr w:rsidR="006624A1" w:rsidSect="00124B5E">
          <w:headerReference w:type="default" r:id="rId71"/>
          <w:footerReference w:type="default" r:id="rId72"/>
          <w:pgSz w:w="11901" w:h="16840"/>
          <w:pgMar w:top="1503" w:right="2268" w:bottom="816" w:left="851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3008896" behindDoc="0" locked="1" layoutInCell="1" allowOverlap="1" wp14:anchorId="4C497FD6" wp14:editId="3ABA1553">
            <wp:simplePos x="0" y="0"/>
            <wp:positionH relativeFrom="column">
              <wp:posOffset>5438775</wp:posOffset>
            </wp:positionH>
            <wp:positionV relativeFrom="paragraph">
              <wp:posOffset>753110</wp:posOffset>
            </wp:positionV>
            <wp:extent cx="457835" cy="443230"/>
            <wp:effectExtent l="0" t="0" r="0" b="1270"/>
            <wp:wrapNone/>
            <wp:docPr id="696371405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235941" name="Grafik 3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35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88AC9B" w14:textId="77777777" w:rsidR="006624A1" w:rsidRDefault="006624A1" w:rsidP="003A2879">
      <w:r>
        <w:rPr>
          <w:noProof/>
        </w:rPr>
        <w:drawing>
          <wp:anchor distT="0" distB="0" distL="114300" distR="114300" simplePos="0" relativeHeight="253006848" behindDoc="0" locked="1" layoutInCell="1" allowOverlap="1" wp14:anchorId="0FD0F02A" wp14:editId="5D9A3B05">
            <wp:simplePos x="0" y="0"/>
            <wp:positionH relativeFrom="column">
              <wp:posOffset>2880995</wp:posOffset>
            </wp:positionH>
            <wp:positionV relativeFrom="paragraph">
              <wp:posOffset>83820</wp:posOffset>
            </wp:positionV>
            <wp:extent cx="814705" cy="555625"/>
            <wp:effectExtent l="0" t="0" r="0" b="3175"/>
            <wp:wrapNone/>
            <wp:docPr id="35291552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915523" name="Grafik 3"/>
                    <pic:cNvPicPr/>
                  </pic:nvPicPr>
                  <pic:blipFill>
                    <a:blip r:embed="rId73">
                      <a:extLst>
                        <a:ext uri="{96DAC541-7B7A-43D3-8B79-37D633B846F1}">
                          <asvg:svgBlip xmlns:asvg="http://schemas.microsoft.com/office/drawing/2016/SVG/main" r:embed="rId7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55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2B131" w14:textId="77777777" w:rsidR="006624A1" w:rsidRPr="006624A1" w:rsidRDefault="006624A1" w:rsidP="00B047DF">
      <w:pPr>
        <w:pStyle w:val="WTDB2024Aufgabenstellung"/>
      </w:pPr>
      <w:r w:rsidRPr="006624A1">
        <w:t>1. Lies den Text.</w:t>
      </w:r>
    </w:p>
    <w:p w14:paraId="4B647A72" w14:textId="77777777" w:rsidR="006624A1" w:rsidRPr="006624A1" w:rsidRDefault="006624A1" w:rsidP="00B047DF">
      <w:pPr>
        <w:pStyle w:val="WTDB2024Aufgabenstellung"/>
      </w:pPr>
      <w:r w:rsidRPr="006624A1">
        <w:t>2. Unterstreiche die wichtigsten Informationen.</w:t>
      </w:r>
    </w:p>
    <w:p w14:paraId="68BA327D" w14:textId="77777777" w:rsidR="006624A1" w:rsidRDefault="006624A1" w:rsidP="00B047DF">
      <w:pPr>
        <w:pStyle w:val="WTDB2024Aufgabenstellung"/>
      </w:pPr>
      <w:r w:rsidRPr="006624A1">
        <w:t>3. Beantworte die Fragen.</w:t>
      </w:r>
    </w:p>
    <w:p w14:paraId="4A2FE5C3" w14:textId="77777777" w:rsidR="006624A1" w:rsidRDefault="006624A1" w:rsidP="00B047DF">
      <w:pPr>
        <w:pStyle w:val="WTDB2024Aufgabenstellung"/>
      </w:pPr>
      <w:r>
        <w:br/>
        <w:t>Wo leben Alpakas vor allem?</w:t>
      </w:r>
    </w:p>
    <w:p w14:paraId="2A8E4973" w14:textId="77777777" w:rsidR="006624A1" w:rsidRPr="00547D14" w:rsidRDefault="006624A1" w:rsidP="00547D14">
      <w:pPr>
        <w:pStyle w:val="WTDBSchreiblinien"/>
      </w:pPr>
      <w:r w:rsidRPr="00547D14">
        <w:t>____________________________________________________________</w:t>
      </w:r>
    </w:p>
    <w:p w14:paraId="2FA491ED" w14:textId="77777777" w:rsidR="006624A1" w:rsidRPr="006624A1" w:rsidRDefault="006624A1" w:rsidP="00B047DF">
      <w:pPr>
        <w:pStyle w:val="WTDB2024Aufgabenstellung"/>
      </w:pPr>
      <w:r>
        <w:t>Wie sehen sie aus?</w:t>
      </w:r>
    </w:p>
    <w:p w14:paraId="577F0012" w14:textId="77777777" w:rsidR="006624A1" w:rsidRPr="00547D14" w:rsidRDefault="006624A1" w:rsidP="00547D14">
      <w:pPr>
        <w:pStyle w:val="WTDBSchreiblinien"/>
        <w:rPr>
          <w:rFonts w:cs="Arial"/>
          <w:b w:val="0"/>
          <w:bCs w:val="0"/>
        </w:rPr>
      </w:pPr>
      <w:r w:rsidRPr="00547D14">
        <w:rPr>
          <w:rStyle w:val="WTDBSchreiblinie"/>
          <w:rFonts w:cs="Arial"/>
          <w:b/>
          <w:bCs/>
          <w:sz w:val="26"/>
          <w:szCs w:val="22"/>
        </w:rPr>
        <w:t>___________________________________</w:t>
      </w:r>
      <w:r w:rsidR="00547D14" w:rsidRPr="00547D14">
        <w:rPr>
          <w:rStyle w:val="WTDBSchreiblinie"/>
          <w:rFonts w:cs="Arial"/>
          <w:b/>
          <w:bCs/>
          <w:sz w:val="26"/>
          <w:szCs w:val="22"/>
        </w:rPr>
        <w:t>_</w:t>
      </w:r>
      <w:r w:rsidRPr="00547D14">
        <w:rPr>
          <w:rStyle w:val="WTDBSchreiblinie"/>
          <w:rFonts w:cs="Arial"/>
          <w:b/>
          <w:bCs/>
          <w:sz w:val="26"/>
          <w:szCs w:val="22"/>
        </w:rPr>
        <w:t>________________________</w:t>
      </w:r>
    </w:p>
    <w:p w14:paraId="3E329D9D" w14:textId="77777777" w:rsidR="00547D14" w:rsidRPr="00547D14" w:rsidRDefault="00547D14" w:rsidP="00547D14">
      <w:pPr>
        <w:pStyle w:val="WTDBSchreiblinien"/>
        <w:rPr>
          <w:rFonts w:cs="Arial"/>
          <w:b w:val="0"/>
          <w:bCs w:val="0"/>
        </w:rPr>
      </w:pPr>
      <w:r w:rsidRPr="00547D14">
        <w:rPr>
          <w:rStyle w:val="WTDBSchreiblinie"/>
          <w:rFonts w:cs="Arial"/>
          <w:b/>
          <w:bCs/>
          <w:sz w:val="26"/>
          <w:szCs w:val="22"/>
        </w:rPr>
        <w:t>____________________________________________________________</w:t>
      </w:r>
    </w:p>
    <w:p w14:paraId="36D5592B" w14:textId="77777777" w:rsidR="00547D14" w:rsidRPr="00547D14" w:rsidRDefault="00C13B6A" w:rsidP="00547D14">
      <w:pPr>
        <w:pStyle w:val="WTDBSchreiblinien"/>
      </w:pPr>
      <w:r w:rsidRPr="00547D14">
        <w:t>____________________________________________________________</w:t>
      </w:r>
    </w:p>
    <w:p w14:paraId="31CA84E3" w14:textId="77777777" w:rsidR="006624A1" w:rsidRPr="006624A1" w:rsidRDefault="006624A1" w:rsidP="00B047DF">
      <w:pPr>
        <w:pStyle w:val="WTDB2024Aufgabenstellung"/>
      </w:pPr>
      <w:r>
        <w:t>Wie groß und schwer wird ein Alpaka?</w:t>
      </w:r>
    </w:p>
    <w:p w14:paraId="4158D022" w14:textId="77777777" w:rsidR="006624A1" w:rsidRPr="00547D14" w:rsidRDefault="006624A1" w:rsidP="00547D14">
      <w:pPr>
        <w:pStyle w:val="WTDBSchreiblinien"/>
      </w:pPr>
      <w:r w:rsidRPr="00547D14">
        <w:t>____________________________________________________________</w:t>
      </w:r>
    </w:p>
    <w:p w14:paraId="07356FC3" w14:textId="77777777" w:rsidR="00C13B6A" w:rsidRDefault="006624A1" w:rsidP="00547D14">
      <w:pPr>
        <w:pStyle w:val="WTDBSchreiblinien"/>
      </w:pPr>
      <w:r w:rsidRPr="00547D14">
        <w:t>____________________________________________________________</w:t>
      </w:r>
    </w:p>
    <w:p w14:paraId="280D434A" w14:textId="77777777" w:rsidR="006624A1" w:rsidRDefault="006624A1" w:rsidP="00B047DF">
      <w:pPr>
        <w:pStyle w:val="WTDB2024Aufgabenstellung"/>
        <w:rPr>
          <w:bCs/>
        </w:rPr>
      </w:pPr>
      <w:r w:rsidRPr="006624A1">
        <w:t>Was hilft Alpakas beim Klettern?</w:t>
      </w:r>
    </w:p>
    <w:p w14:paraId="1FDB313F" w14:textId="77777777" w:rsidR="006624A1" w:rsidRPr="00547D14" w:rsidRDefault="006624A1" w:rsidP="00547D14">
      <w:pPr>
        <w:pStyle w:val="WTDBSchreiblinien"/>
      </w:pPr>
      <w:r w:rsidRPr="00547D14">
        <w:rPr>
          <w:rStyle w:val="WTDBSchreiblinie"/>
          <w:b/>
          <w:bCs/>
          <w:sz w:val="26"/>
          <w:szCs w:val="22"/>
        </w:rPr>
        <w:t>____________________________________________________________</w:t>
      </w:r>
    </w:p>
    <w:p w14:paraId="36FCFCAD" w14:textId="77777777" w:rsidR="006624A1" w:rsidRPr="006624A1" w:rsidRDefault="006624A1" w:rsidP="00B047DF">
      <w:pPr>
        <w:pStyle w:val="WTDB2024Aufgabenstellung"/>
      </w:pPr>
      <w:r>
        <w:t>Was fressen Alpakas?</w:t>
      </w:r>
    </w:p>
    <w:p w14:paraId="22765AEE" w14:textId="77777777" w:rsidR="006624A1" w:rsidRPr="00547D14" w:rsidRDefault="006624A1" w:rsidP="00547D14">
      <w:pPr>
        <w:pStyle w:val="WTDBSchreiblinien"/>
      </w:pPr>
      <w:r w:rsidRPr="00547D14">
        <w:t>____________________________________________________________</w:t>
      </w:r>
    </w:p>
    <w:p w14:paraId="318B2D62" w14:textId="77777777" w:rsidR="006624A1" w:rsidRPr="006624A1" w:rsidRDefault="006624A1" w:rsidP="00B047DF">
      <w:pPr>
        <w:pStyle w:val="WTDB2024Aufgabenstellung"/>
      </w:pPr>
      <w:r>
        <w:t>Warum werden sie gezüchtet?</w:t>
      </w:r>
    </w:p>
    <w:p w14:paraId="4358E909" w14:textId="77777777" w:rsidR="006624A1" w:rsidRPr="00547D14" w:rsidRDefault="006624A1" w:rsidP="00547D14">
      <w:pPr>
        <w:pStyle w:val="WTDBSchreiblinien"/>
      </w:pPr>
      <w:r w:rsidRPr="00547D14">
        <w:t>____________________________________________________________</w:t>
      </w:r>
    </w:p>
    <w:p w14:paraId="44F0CF58" w14:textId="77777777" w:rsidR="006624A1" w:rsidRPr="006624A1" w:rsidRDefault="006624A1" w:rsidP="00B047DF">
      <w:pPr>
        <w:pStyle w:val="WTDB2024Aufgabenstellung"/>
      </w:pPr>
      <w:r>
        <w:t>Wie alt können sie werden?</w:t>
      </w:r>
    </w:p>
    <w:p w14:paraId="654F2AF9" w14:textId="77777777" w:rsidR="006624A1" w:rsidRPr="00547D14" w:rsidRDefault="006624A1" w:rsidP="00547D14">
      <w:pPr>
        <w:pStyle w:val="WTDBSchreiblinien"/>
      </w:pPr>
      <w:r w:rsidRPr="00547D14">
        <w:t>____________________________________________________________</w:t>
      </w:r>
    </w:p>
    <w:p w14:paraId="293081A7" w14:textId="77777777" w:rsidR="006624A1" w:rsidRPr="006624A1" w:rsidRDefault="006624A1" w:rsidP="00B047DF">
      <w:pPr>
        <w:pStyle w:val="WTDB2024Aufgabenstellung"/>
      </w:pPr>
      <w:r>
        <w:t>Wann spuckt ein Alpaka?</w:t>
      </w:r>
    </w:p>
    <w:p w14:paraId="44EAAC6C" w14:textId="77777777" w:rsidR="006624A1" w:rsidRPr="00547D14" w:rsidRDefault="006624A1" w:rsidP="00547D14">
      <w:pPr>
        <w:pStyle w:val="WTDBSchreiblinien"/>
      </w:pPr>
      <w:r w:rsidRPr="00547D14">
        <w:t>____________________________________________________________</w:t>
      </w:r>
    </w:p>
    <w:p w14:paraId="79E59362" w14:textId="77777777" w:rsidR="003A2879" w:rsidRPr="003A2879" w:rsidRDefault="003A2879" w:rsidP="003A2879">
      <w:pPr>
        <w:pStyle w:val="WTDBAufgabe8"/>
      </w:pPr>
      <w:r w:rsidRPr="003A2879">
        <w:br w:type="page"/>
      </w:r>
    </w:p>
    <w:p w14:paraId="775402DF" w14:textId="77777777" w:rsidR="00864EC9" w:rsidRDefault="006624A1" w:rsidP="00864EC9">
      <w:pPr>
        <w:pStyle w:val="WTDBArbeitsblatt11pt"/>
      </w:pPr>
      <w:r>
        <w:lastRenderedPageBreak/>
        <w:drawing>
          <wp:anchor distT="0" distB="0" distL="114300" distR="114300" simplePos="0" relativeHeight="253012992" behindDoc="0" locked="0" layoutInCell="1" allowOverlap="1" wp14:anchorId="00D71EC3" wp14:editId="57C3E08D">
            <wp:simplePos x="0" y="0"/>
            <wp:positionH relativeFrom="column">
              <wp:posOffset>-351849</wp:posOffset>
            </wp:positionH>
            <wp:positionV relativeFrom="paragraph">
              <wp:posOffset>-874277</wp:posOffset>
            </wp:positionV>
            <wp:extent cx="2908298" cy="600124"/>
            <wp:effectExtent l="0" t="0" r="635" b="0"/>
            <wp:wrapNone/>
            <wp:docPr id="595561310" name="Grafik 59556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561310" name="Grafik 595561310"/>
                    <pic:cNvPicPr/>
                  </pic:nvPicPr>
                  <pic:blipFill>
                    <a:blip r:embed="rId66">
                      <a:extLst>
                        <a:ext uri="{96DAC541-7B7A-43D3-8B79-37D633B846F1}">
                          <asvg:svgBlip xmlns:asvg="http://schemas.microsoft.com/office/drawing/2016/SVG/main" r:embed="rId6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298" cy="600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EC9">
        <w:t>A</w:t>
      </w:r>
      <w:r w:rsidR="00864EC9" w:rsidRPr="00864EC9">
        <w:t xml:space="preserve">rbeitsblatt 7 </w:t>
      </w:r>
      <w:r w:rsidR="003A2879">
        <w:br/>
      </w:r>
      <w:r w:rsidR="00864EC9" w:rsidRPr="00864EC9">
        <w:t>zum Video von PUR+</w:t>
      </w:r>
    </w:p>
    <w:p w14:paraId="6CFF10FB" w14:textId="77777777" w:rsidR="00864EC9" w:rsidRPr="00864EC9" w:rsidRDefault="00864EC9" w:rsidP="00864EC9">
      <w:pPr>
        <w:pStyle w:val="WTDBHeadline21pt"/>
      </w:pPr>
      <w:r w:rsidRPr="00864EC9">
        <w:t>„</w:t>
      </w:r>
      <w:r w:rsidR="006624A1">
        <w:t>BFF – so geht Freundschaft!</w:t>
      </w:r>
      <w:r w:rsidR="003A2879">
        <w:t>“</w:t>
      </w:r>
      <w:r w:rsidRPr="00864EC9">
        <w:t xml:space="preserve"> </w:t>
      </w:r>
    </w:p>
    <w:p w14:paraId="103B63A6" w14:textId="77777777" w:rsidR="006624A1" w:rsidRDefault="006624A1" w:rsidP="00B047DF">
      <w:pPr>
        <w:pStyle w:val="WTDB2024Aufgabenstellung"/>
      </w:pPr>
      <w:r>
        <w:t>Sieh dir das Video „BFF – so geht Freundschaft!“ von PUR+ an.</w:t>
      </w:r>
    </w:p>
    <w:p w14:paraId="516A9186" w14:textId="77777777" w:rsidR="003A2879" w:rsidRPr="003A2879" w:rsidRDefault="006624A1" w:rsidP="00B047DF">
      <w:pPr>
        <w:pStyle w:val="WTDB2024Aufgabenstellung"/>
      </w:pPr>
      <w:r>
        <w:t>Bearbeite dann die Aufgaben zur Sendung.</w:t>
      </w:r>
    </w:p>
    <w:p w14:paraId="005DA0B1" w14:textId="77777777" w:rsidR="00864EC9" w:rsidRPr="00E8090B" w:rsidRDefault="00864EC9" w:rsidP="00864EC9">
      <w:pPr>
        <w:pStyle w:val="WTDBInfo6pt"/>
        <w:jc w:val="right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72"/>
      </w:tblGrid>
      <w:tr w:rsidR="006624A1" w:rsidRPr="003A2879" w14:paraId="155A63C2" w14:textId="77777777" w:rsidTr="00B047DF">
        <w:trPr>
          <w:trHeight w:hRule="exact" w:val="170"/>
        </w:trPr>
        <w:tc>
          <w:tcPr>
            <w:tcW w:w="8772" w:type="dxa"/>
          </w:tcPr>
          <w:p w14:paraId="22EA6611" w14:textId="77777777" w:rsidR="006624A1" w:rsidRPr="006624A1" w:rsidRDefault="006624A1" w:rsidP="006624A1">
            <w:pPr>
              <w:pStyle w:val="WTDBHyperlink"/>
            </w:pPr>
            <w:r>
              <w:rPr>
                <w:noProof/>
              </w:rPr>
              <w:drawing>
                <wp:anchor distT="0" distB="0" distL="114300" distR="114300" simplePos="0" relativeHeight="253017088" behindDoc="0" locked="1" layoutInCell="1" allowOverlap="1" wp14:anchorId="108A6688" wp14:editId="288C1E2A">
                  <wp:simplePos x="0" y="0"/>
                  <wp:positionH relativeFrom="column">
                    <wp:posOffset>3707130</wp:posOffset>
                  </wp:positionH>
                  <wp:positionV relativeFrom="paragraph">
                    <wp:posOffset>-1421765</wp:posOffset>
                  </wp:positionV>
                  <wp:extent cx="1318260" cy="655955"/>
                  <wp:effectExtent l="0" t="0" r="2540" b="4445"/>
                  <wp:wrapNone/>
                  <wp:docPr id="39450349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503493" name="Grafik 3"/>
                          <pic:cNvPicPr/>
                        </pic:nvPicPr>
                        <pic:blipFill>
                          <a:blip r:embed="rId75">
                            <a:extLst>
                              <a:ext uri="{96DAC541-7B7A-43D3-8B79-37D633B846F1}">
                                <asvg:svgBlip xmlns:asvg="http://schemas.microsoft.com/office/drawing/2016/SVG/main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65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64EC9">
              <w:rPr>
                <w:b/>
                <w:bCs/>
                <w:noProof/>
              </w:rPr>
              <w:drawing>
                <wp:anchor distT="0" distB="0" distL="114300" distR="114300" simplePos="0" relativeHeight="253015040" behindDoc="0" locked="1" layoutInCell="1" allowOverlap="1" wp14:anchorId="226DF1EC" wp14:editId="6EE6BB34">
                  <wp:simplePos x="0" y="0"/>
                  <wp:positionH relativeFrom="column">
                    <wp:posOffset>4639945</wp:posOffset>
                  </wp:positionH>
                  <wp:positionV relativeFrom="paragraph">
                    <wp:posOffset>-786765</wp:posOffset>
                  </wp:positionV>
                  <wp:extent cx="852805" cy="852805"/>
                  <wp:effectExtent l="0" t="0" r="0" b="0"/>
                  <wp:wrapNone/>
                  <wp:docPr id="454" name="Grafik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Grafik 454"/>
                          <pic:cNvPicPr/>
                        </pic:nvPicPr>
                        <pic:blipFill>
                          <a:blip r:embed="rId77">
                            <a:extLst>
                              <a:ext uri="{96DAC541-7B7A-43D3-8B79-37D633B846F1}">
                                <asvg:svgBlip xmlns:asvg="http://schemas.microsoft.com/office/drawing/2016/SVG/main" r:embed="rId7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85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A2879" w:rsidRPr="003A2879" w14:paraId="24000EB0" w14:textId="77777777" w:rsidTr="00B047DF">
        <w:trPr>
          <w:trHeight w:hRule="exact" w:val="170"/>
        </w:trPr>
        <w:tc>
          <w:tcPr>
            <w:tcW w:w="8772" w:type="dxa"/>
          </w:tcPr>
          <w:p w14:paraId="47B1D993" w14:textId="77777777" w:rsidR="003A2879" w:rsidRPr="003A2879" w:rsidRDefault="006624A1" w:rsidP="006624A1">
            <w:pPr>
              <w:pStyle w:val="WTDBHyperlink"/>
            </w:pPr>
            <w:r w:rsidRPr="006624A1">
              <w:t>https://www.zdf.de/kinder/purplus/bff-so-geht-freundschaft-100.html</w:t>
            </w:r>
          </w:p>
          <w:p w14:paraId="0CF4BCEA" w14:textId="77777777" w:rsidR="003A2879" w:rsidRPr="003A2879" w:rsidRDefault="003A2879" w:rsidP="003A2879">
            <w:pPr>
              <w:pStyle w:val="WTDBAufzhlung"/>
              <w:numPr>
                <w:ilvl w:val="0"/>
                <w:numId w:val="0"/>
              </w:numPr>
              <w:spacing w:after="100"/>
              <w:rPr>
                <w:rFonts w:ascii="Arial" w:hAnsi="Arial" w:cs="Arial"/>
                <w:b/>
                <w:bCs/>
              </w:rPr>
            </w:pPr>
          </w:p>
        </w:tc>
      </w:tr>
      <w:tr w:rsidR="00B047DF" w14:paraId="2E1AE928" w14:textId="77777777" w:rsidTr="00B047DF">
        <w:trPr>
          <w:trHeight w:val="340"/>
        </w:trPr>
        <w:tc>
          <w:tcPr>
            <w:tcW w:w="8772" w:type="dxa"/>
          </w:tcPr>
          <w:p w14:paraId="314039D3" w14:textId="77777777" w:rsidR="00B047DF" w:rsidRDefault="00B047DF" w:rsidP="00B047DF">
            <w:pPr>
              <w:pStyle w:val="WTDBHeadline21pt"/>
            </w:pPr>
            <w:r>
              <w:t>Der Freundschaftstest</w:t>
            </w:r>
          </w:p>
          <w:p w14:paraId="07F71CDC" w14:textId="77777777" w:rsidR="00B047DF" w:rsidRPr="00B66F91" w:rsidRDefault="00B047DF" w:rsidP="00B66F91">
            <w:pPr>
              <w:pStyle w:val="WTDB2024Aufgabenstellung"/>
            </w:pPr>
            <w:r w:rsidRPr="00B66F91">
              <w:rPr>
                <w:rStyle w:val="WTDBSchreiblinie"/>
                <w:rFonts w:ascii="Georgia" w:hAnsi="Georgia"/>
                <w:b/>
                <w:bCs w:val="0"/>
                <w:color w:val="auto"/>
                <w:sz w:val="17"/>
                <w:szCs w:val="18"/>
              </w:rPr>
              <w:t>Auf welche drei Arten lernen sich die Kinder beim Freundschaftstest in der Sendung kennen?</w:t>
            </w:r>
          </w:p>
        </w:tc>
      </w:tr>
      <w:tr w:rsidR="00B047DF" w14:paraId="2438020D" w14:textId="77777777" w:rsidTr="00B047DF">
        <w:trPr>
          <w:trHeight w:hRule="exact" w:val="198"/>
        </w:trPr>
        <w:tc>
          <w:tcPr>
            <w:tcW w:w="8772" w:type="dxa"/>
          </w:tcPr>
          <w:p w14:paraId="596F7713" w14:textId="77777777" w:rsidR="00B047DF" w:rsidRPr="00B047DF" w:rsidRDefault="00B047DF" w:rsidP="00B047DF">
            <w:pPr>
              <w:pStyle w:val="WTDBHeadline21pt"/>
            </w:pPr>
            <w:r>
              <w:rPr>
                <w:noProof/>
              </w:rPr>
              <w:drawing>
                <wp:anchor distT="0" distB="0" distL="114300" distR="114300" simplePos="0" relativeHeight="253052928" behindDoc="0" locked="1" layoutInCell="1" allowOverlap="1" wp14:anchorId="24A8BD3E" wp14:editId="7870B708">
                  <wp:simplePos x="0" y="0"/>
                  <wp:positionH relativeFrom="column">
                    <wp:posOffset>5243195</wp:posOffset>
                  </wp:positionH>
                  <wp:positionV relativeFrom="paragraph">
                    <wp:posOffset>-297180</wp:posOffset>
                  </wp:positionV>
                  <wp:extent cx="457835" cy="443230"/>
                  <wp:effectExtent l="0" t="0" r="0" b="1270"/>
                  <wp:wrapNone/>
                  <wp:docPr id="1961978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235941" name="Grafik 3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35" cy="44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047DF" w14:paraId="1DA8D5D1" w14:textId="77777777" w:rsidTr="00B047DF">
        <w:trPr>
          <w:trHeight w:val="340"/>
        </w:trPr>
        <w:tc>
          <w:tcPr>
            <w:tcW w:w="8772" w:type="dxa"/>
          </w:tcPr>
          <w:p w14:paraId="13B360A7" w14:textId="77777777" w:rsidR="00B047DF" w:rsidRDefault="00B047DF" w:rsidP="00547D14">
            <w:pPr>
              <w:pStyle w:val="WTDBAufzhlung1"/>
              <w:numPr>
                <w:ilvl w:val="0"/>
                <w:numId w:val="50"/>
              </w:numPr>
              <w:rPr>
                <w:rStyle w:val="WTDBSchreiblinie"/>
              </w:rPr>
            </w:pPr>
            <w:r w:rsidRPr="00B047DF">
              <w:rPr>
                <w:rStyle w:val="WTDBSchreiblinie"/>
              </w:rPr>
              <w:t>__________________</w:t>
            </w:r>
            <w:r>
              <w:rPr>
                <w:rStyle w:val="WTDBSchreiblinie"/>
              </w:rPr>
              <w:t>_____________________________</w:t>
            </w:r>
            <w:r w:rsidR="00547D14">
              <w:rPr>
                <w:rStyle w:val="WTDBSchreiblinie"/>
              </w:rPr>
              <w:t>____________</w:t>
            </w:r>
            <w:r>
              <w:rPr>
                <w:rStyle w:val="WTDBSchreiblinie"/>
              </w:rPr>
              <w:t>_</w:t>
            </w:r>
            <w:r w:rsidRPr="00B047DF">
              <w:rPr>
                <w:rStyle w:val="WTDBSchreiblinie"/>
              </w:rPr>
              <w:t>_</w:t>
            </w:r>
          </w:p>
          <w:p w14:paraId="638F956C" w14:textId="77777777" w:rsidR="00B047DF" w:rsidRPr="00547D14" w:rsidRDefault="00B047DF" w:rsidP="00547D14">
            <w:pPr>
              <w:pStyle w:val="WTDBAufzhlung1"/>
              <w:rPr>
                <w:rStyle w:val="WTDBSchreiblinie"/>
              </w:rPr>
            </w:pPr>
            <w:r w:rsidRPr="00547D14">
              <w:rPr>
                <w:rStyle w:val="WTDBSchreiblinie"/>
              </w:rPr>
              <w:t>_________________________________________________</w:t>
            </w:r>
            <w:r w:rsidR="00547D14">
              <w:rPr>
                <w:rStyle w:val="WTDBSchreiblinie"/>
              </w:rPr>
              <w:t>____________</w:t>
            </w:r>
          </w:p>
          <w:p w14:paraId="16643743" w14:textId="77777777" w:rsidR="00B047DF" w:rsidRPr="00B047DF" w:rsidRDefault="00B047DF" w:rsidP="00547D14">
            <w:pPr>
              <w:pStyle w:val="WTDBAufzhlung1"/>
              <w:rPr>
                <w:rStyle w:val="WTDBSchreiblinie"/>
              </w:rPr>
            </w:pPr>
            <w:r w:rsidRPr="00547D14">
              <w:rPr>
                <w:rStyle w:val="WTDBSchreiblinie"/>
              </w:rPr>
              <w:t>_____</w:t>
            </w:r>
            <w:r w:rsidRPr="00B047DF">
              <w:rPr>
                <w:rStyle w:val="WTDBSchreiblinie"/>
              </w:rPr>
              <w:t>_____________</w:t>
            </w:r>
            <w:r>
              <w:rPr>
                <w:rStyle w:val="WTDBSchreiblinie"/>
              </w:rPr>
              <w:t>______________________________</w:t>
            </w:r>
            <w:r w:rsidRPr="00B047DF">
              <w:rPr>
                <w:rStyle w:val="WTDBSchreiblinie"/>
              </w:rPr>
              <w:t>_</w:t>
            </w:r>
            <w:r w:rsidR="00547D14">
              <w:rPr>
                <w:rStyle w:val="WTDBSchreiblinie"/>
              </w:rPr>
              <w:t>____________</w:t>
            </w:r>
          </w:p>
        </w:tc>
      </w:tr>
      <w:tr w:rsidR="003A2879" w14:paraId="5D2109A8" w14:textId="77777777" w:rsidTr="00C13B6A">
        <w:trPr>
          <w:trHeight w:hRule="exact" w:val="227"/>
        </w:trPr>
        <w:tc>
          <w:tcPr>
            <w:tcW w:w="8772" w:type="dxa"/>
          </w:tcPr>
          <w:p w14:paraId="711F698C" w14:textId="77777777" w:rsidR="003A2879" w:rsidRPr="00B047DF" w:rsidRDefault="003A2879" w:rsidP="00B047DF">
            <w:pPr>
              <w:pStyle w:val="WTDBHeadline21pt"/>
            </w:pPr>
          </w:p>
        </w:tc>
      </w:tr>
    </w:tbl>
    <w:p w14:paraId="577C5E27" w14:textId="77777777" w:rsidR="003A2879" w:rsidRDefault="00EE5381" w:rsidP="00EE5381">
      <w:pPr>
        <w:pStyle w:val="WTDBHeadline21pt"/>
      </w:pPr>
      <w:r>
        <w:t>Freun</w:t>
      </w:r>
      <w:r w:rsidR="00C13B6A">
        <w:t>d</w:t>
      </w:r>
      <w:r>
        <w:t>schaftsquiz</w:t>
      </w:r>
    </w:p>
    <w:p w14:paraId="5934DC20" w14:textId="77777777" w:rsidR="00EE5381" w:rsidRPr="00EE5381" w:rsidRDefault="00EE5381" w:rsidP="00B047DF">
      <w:pPr>
        <w:pStyle w:val="WTDB2024Aufgabenstellung"/>
      </w:pPr>
      <w:r w:rsidRPr="00EE5381">
        <w:t>Was hat die Wissenschaft über Freundschaft herausgefunden? Kreuze an, was stimmt.</w:t>
      </w:r>
    </w:p>
    <w:tbl>
      <w:tblPr>
        <w:tblStyle w:val="Tabellenraster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"/>
        <w:gridCol w:w="10"/>
        <w:gridCol w:w="3965"/>
        <w:gridCol w:w="419"/>
        <w:gridCol w:w="10"/>
        <w:gridCol w:w="4116"/>
      </w:tblGrid>
      <w:tr w:rsidR="00EE5381" w14:paraId="34023ECB" w14:textId="77777777" w:rsidTr="00C13B6A">
        <w:trPr>
          <w:trHeight w:hRule="exact" w:val="142"/>
        </w:trPr>
        <w:tc>
          <w:tcPr>
            <w:tcW w:w="4386" w:type="dxa"/>
            <w:gridSpan w:val="3"/>
            <w:tcMar>
              <w:bottom w:w="57" w:type="dxa"/>
            </w:tcMar>
            <w:vAlign w:val="bottom"/>
          </w:tcPr>
          <w:p w14:paraId="5BEDAF49" w14:textId="77777777" w:rsidR="00EE5381" w:rsidRPr="00EE5381" w:rsidRDefault="00B047DF" w:rsidP="00EE5381">
            <w:r>
              <w:rPr>
                <w:noProof/>
              </w:rPr>
              <w:drawing>
                <wp:anchor distT="0" distB="0" distL="114300" distR="114300" simplePos="0" relativeHeight="253048832" behindDoc="0" locked="1" layoutInCell="1" allowOverlap="1" wp14:anchorId="172AA100" wp14:editId="596F3079">
                  <wp:simplePos x="0" y="0"/>
                  <wp:positionH relativeFrom="column">
                    <wp:posOffset>4932680</wp:posOffset>
                  </wp:positionH>
                  <wp:positionV relativeFrom="paragraph">
                    <wp:posOffset>-309880</wp:posOffset>
                  </wp:positionV>
                  <wp:extent cx="457835" cy="443230"/>
                  <wp:effectExtent l="0" t="0" r="0" b="1270"/>
                  <wp:wrapNone/>
                  <wp:docPr id="1011365841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235941" name="Grafik 3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35" cy="44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45" w:type="dxa"/>
            <w:gridSpan w:val="3"/>
            <w:tcMar>
              <w:bottom w:w="57" w:type="dxa"/>
            </w:tcMar>
            <w:vAlign w:val="bottom"/>
          </w:tcPr>
          <w:p w14:paraId="486A606E" w14:textId="77777777" w:rsidR="00EE5381" w:rsidRPr="003A2879" w:rsidRDefault="00EE5381" w:rsidP="00EE5381"/>
        </w:tc>
      </w:tr>
      <w:tr w:rsidR="00CB7FD6" w14:paraId="13FD08F0" w14:textId="77777777" w:rsidTr="00C13B6A">
        <w:trPr>
          <w:trHeight w:val="510"/>
        </w:trPr>
        <w:tc>
          <w:tcPr>
            <w:tcW w:w="4386" w:type="dxa"/>
            <w:gridSpan w:val="3"/>
            <w:tcMar>
              <w:bottom w:w="57" w:type="dxa"/>
            </w:tcMar>
            <w:vAlign w:val="bottom"/>
          </w:tcPr>
          <w:p w14:paraId="552FBBA0" w14:textId="77777777" w:rsidR="00CB7FD6" w:rsidRPr="00EE5381" w:rsidRDefault="00EE5381" w:rsidP="00EE5381">
            <w:pPr>
              <w:pStyle w:val="WTDBAufzhlungMCSpalte1"/>
            </w:pPr>
            <w:r w:rsidRPr="00EE5381">
              <w:t>Die meisten Menschen suchen sich</w:t>
            </w:r>
            <w:r w:rsidRPr="00EE5381">
              <w:br/>
              <w:t>Freundinnen und Freunde,</w:t>
            </w:r>
          </w:p>
        </w:tc>
        <w:tc>
          <w:tcPr>
            <w:tcW w:w="4545" w:type="dxa"/>
            <w:gridSpan w:val="3"/>
            <w:tcMar>
              <w:bottom w:w="57" w:type="dxa"/>
            </w:tcMar>
            <w:vAlign w:val="bottom"/>
          </w:tcPr>
          <w:p w14:paraId="233DC6B6" w14:textId="77777777" w:rsidR="00CB7FD6" w:rsidRPr="003A2879" w:rsidRDefault="00EE5381" w:rsidP="00EE5381">
            <w:pPr>
              <w:pStyle w:val="WTDBAufzhlungMCSpalte1"/>
              <w:numPr>
                <w:ilvl w:val="0"/>
                <w:numId w:val="45"/>
              </w:numPr>
            </w:pPr>
            <w:r>
              <w:t xml:space="preserve">Wer </w:t>
            </w:r>
            <w:r w:rsidRPr="00EE5381">
              <w:t>sich bei der ersten Begegnung</w:t>
            </w:r>
            <w:r w:rsidRPr="00EE5381">
              <w:br/>
              <w:t>nett findet,</w:t>
            </w:r>
          </w:p>
        </w:tc>
      </w:tr>
      <w:tr w:rsidR="00C13B6A" w14:paraId="62E199C2" w14:textId="77777777" w:rsidTr="00C13B6A">
        <w:trPr>
          <w:trHeight w:val="1361"/>
        </w:trPr>
        <w:tc>
          <w:tcPr>
            <w:tcW w:w="411" w:type="dxa"/>
            <w:tcMar>
              <w:bottom w:w="28" w:type="dxa"/>
            </w:tcMar>
          </w:tcPr>
          <w:p w14:paraId="6D4CAA57" w14:textId="77777777" w:rsidR="00C13B6A" w:rsidRPr="003A2879" w:rsidRDefault="00C13B6A" w:rsidP="00EE5381">
            <w:r w:rsidRPr="003A2879">
              <w:rPr>
                <w:noProof/>
              </w:rPr>
              <w:drawing>
                <wp:anchor distT="0" distB="0" distL="114300" distR="114300" simplePos="0" relativeHeight="253174784" behindDoc="0" locked="1" layoutInCell="1" allowOverlap="1" wp14:anchorId="19A389FF" wp14:editId="31F1AEAA">
                  <wp:simplePos x="0" y="0"/>
                  <wp:positionH relativeFrom="column">
                    <wp:posOffset>-10795</wp:posOffset>
                  </wp:positionH>
                  <wp:positionV relativeFrom="page">
                    <wp:posOffset>690245</wp:posOffset>
                  </wp:positionV>
                  <wp:extent cx="178435" cy="178435"/>
                  <wp:effectExtent l="0" t="0" r="0" b="0"/>
                  <wp:wrapNone/>
                  <wp:docPr id="1008810917" name="Grafik 1008810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810917" name="Grafik 1008810917"/>
                          <pic:cNvPicPr/>
                        </pic:nvPicPr>
                        <pic:blipFill>
                          <a:blip r:embed="rId79">
                            <a:extLst>
                              <a:ext uri="{96DAC541-7B7A-43D3-8B79-37D633B846F1}">
                                <asvg:svgBlip xmlns:asvg="http://schemas.microsoft.com/office/drawing/2016/SVG/main" r:embed="rId8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7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A2879">
              <w:rPr>
                <w:noProof/>
              </w:rPr>
              <w:drawing>
                <wp:anchor distT="0" distB="0" distL="114300" distR="114300" simplePos="0" relativeHeight="253173760" behindDoc="0" locked="1" layoutInCell="1" allowOverlap="1" wp14:anchorId="1FC67DFC" wp14:editId="1CDBF84D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340995</wp:posOffset>
                  </wp:positionV>
                  <wp:extent cx="183515" cy="183515"/>
                  <wp:effectExtent l="0" t="0" r="0" b="0"/>
                  <wp:wrapNone/>
                  <wp:docPr id="1024985576" name="Grafik 1024985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985576" name="Grafik 1024985576"/>
                          <pic:cNvPicPr/>
                        </pic:nvPicPr>
                        <pic:blipFill>
                          <a:blip r:embed="rId81">
                            <a:extLst>
                              <a:ext uri="{96DAC541-7B7A-43D3-8B79-37D633B846F1}">
                                <asvg:svgBlip xmlns:asvg="http://schemas.microsoft.com/office/drawing/2016/SVG/main" r:embed="rId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" cy="18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A2879">
              <w:rPr>
                <w:noProof/>
              </w:rPr>
              <w:drawing>
                <wp:anchor distT="0" distB="0" distL="114300" distR="114300" simplePos="0" relativeHeight="253169664" behindDoc="0" locked="1" layoutInCell="1" allowOverlap="1" wp14:anchorId="3DD16DF3" wp14:editId="2673E429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-635</wp:posOffset>
                  </wp:positionV>
                  <wp:extent cx="173355" cy="173355"/>
                  <wp:effectExtent l="0" t="0" r="4445" b="4445"/>
                  <wp:wrapNone/>
                  <wp:docPr id="471" name="Grafik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Grafik 471"/>
                          <pic:cNvPicPr/>
                        </pic:nvPicPr>
                        <pic:blipFill>
                          <a:blip r:embed="rId83">
                            <a:extLst>
                              <a:ext uri="{96DAC541-7B7A-43D3-8B79-37D633B846F1}">
                                <asvg:svgBlip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" cy="17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75" w:type="dxa"/>
            <w:gridSpan w:val="2"/>
          </w:tcPr>
          <w:p w14:paraId="312FAC90" w14:textId="77777777" w:rsidR="00C13B6A" w:rsidRDefault="00C13B6A" w:rsidP="00C13B6A">
            <w:pPr>
              <w:pStyle w:val="WTDBMultipleChoice"/>
            </w:pPr>
            <w:r>
              <w:t>die anders sind als sie selbst. Dann kann</w:t>
            </w:r>
            <w:r>
              <w:br/>
              <w:t>man viel Neues entdecken!</w:t>
            </w:r>
          </w:p>
          <w:p w14:paraId="0CFBEBF4" w14:textId="77777777" w:rsidR="00C13B6A" w:rsidRDefault="00C13B6A" w:rsidP="00C13B6A">
            <w:pPr>
              <w:pStyle w:val="WTDBMultipleChoice"/>
            </w:pPr>
            <w:r>
              <w:t>die ähnlich aussehen, aber unterschiedlich</w:t>
            </w:r>
            <w:r>
              <w:br/>
              <w:t>sind. Das ist eine spannende Mischung!</w:t>
            </w:r>
          </w:p>
          <w:p w14:paraId="3797A8BD" w14:textId="77777777" w:rsidR="00C13B6A" w:rsidRPr="003A2879" w:rsidRDefault="00C13B6A" w:rsidP="00C13B6A">
            <w:pPr>
              <w:pStyle w:val="WTDBMultipleChoice"/>
            </w:pPr>
            <w:proofErr w:type="gramStart"/>
            <w:r>
              <w:t>die ähnliche Interessen</w:t>
            </w:r>
            <w:proofErr w:type="gramEnd"/>
            <w:r>
              <w:t xml:space="preserve"> und Vorlieben</w:t>
            </w:r>
            <w:r>
              <w:br/>
              <w:t>haben. Das verbindet!</w:t>
            </w:r>
          </w:p>
        </w:tc>
        <w:tc>
          <w:tcPr>
            <w:tcW w:w="419" w:type="dxa"/>
            <w:tcMar>
              <w:bottom w:w="28" w:type="dxa"/>
            </w:tcMar>
          </w:tcPr>
          <w:p w14:paraId="50311DDF" w14:textId="77777777" w:rsidR="00C13B6A" w:rsidRPr="003A2879" w:rsidRDefault="00C13B6A" w:rsidP="00EE5381">
            <w:r w:rsidRPr="003A2879">
              <w:rPr>
                <w:noProof/>
              </w:rPr>
              <w:drawing>
                <wp:anchor distT="0" distB="0" distL="114300" distR="114300" simplePos="0" relativeHeight="253172736" behindDoc="0" locked="1" layoutInCell="1" allowOverlap="1" wp14:anchorId="4704CD6A" wp14:editId="1E493127">
                  <wp:simplePos x="0" y="0"/>
                  <wp:positionH relativeFrom="column">
                    <wp:posOffset>-2540</wp:posOffset>
                  </wp:positionH>
                  <wp:positionV relativeFrom="page">
                    <wp:posOffset>382905</wp:posOffset>
                  </wp:positionV>
                  <wp:extent cx="178435" cy="178435"/>
                  <wp:effectExtent l="0" t="0" r="0" b="0"/>
                  <wp:wrapNone/>
                  <wp:docPr id="398115343" name="Grafik 398115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810917" name="Grafik 1008810917"/>
                          <pic:cNvPicPr/>
                        </pic:nvPicPr>
                        <pic:blipFill>
                          <a:blip r:embed="rId79">
                            <a:extLst>
                              <a:ext uri="{96DAC541-7B7A-43D3-8B79-37D633B846F1}">
                                <asvg:svgBlip xmlns:asvg="http://schemas.microsoft.com/office/drawing/2016/SVG/main" r:embed="rId8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7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A2879">
              <w:rPr>
                <w:noProof/>
              </w:rPr>
              <w:drawing>
                <wp:anchor distT="0" distB="0" distL="114300" distR="114300" simplePos="0" relativeHeight="253171712" behindDoc="0" locked="1" layoutInCell="1" allowOverlap="1" wp14:anchorId="78EF703E" wp14:editId="14B1FAE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189230</wp:posOffset>
                  </wp:positionV>
                  <wp:extent cx="183515" cy="183515"/>
                  <wp:effectExtent l="0" t="0" r="0" b="0"/>
                  <wp:wrapNone/>
                  <wp:docPr id="1444661461" name="Grafik 1444661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985576" name="Grafik 1024985576"/>
                          <pic:cNvPicPr/>
                        </pic:nvPicPr>
                        <pic:blipFill>
                          <a:blip r:embed="rId81">
                            <a:extLst>
                              <a:ext uri="{96DAC541-7B7A-43D3-8B79-37D633B846F1}">
                                <asvg:svgBlip xmlns:asvg="http://schemas.microsoft.com/office/drawing/2016/SVG/main" r:embed="rId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" cy="18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A2879">
              <w:rPr>
                <w:noProof/>
              </w:rPr>
              <w:drawing>
                <wp:anchor distT="0" distB="0" distL="114300" distR="114300" simplePos="0" relativeHeight="253170688" behindDoc="0" locked="1" layoutInCell="1" allowOverlap="1" wp14:anchorId="0AF24310" wp14:editId="0B036E92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-635</wp:posOffset>
                  </wp:positionV>
                  <wp:extent cx="173355" cy="173355"/>
                  <wp:effectExtent l="0" t="0" r="4445" b="4445"/>
                  <wp:wrapNone/>
                  <wp:docPr id="1578712199" name="Grafik 1578712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Grafik 471"/>
                          <pic:cNvPicPr/>
                        </pic:nvPicPr>
                        <pic:blipFill>
                          <a:blip r:embed="rId83">
                            <a:extLst>
                              <a:ext uri="{96DAC541-7B7A-43D3-8B79-37D633B846F1}">
                                <asvg:svgBlip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" cy="17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26" w:type="dxa"/>
            <w:gridSpan w:val="2"/>
          </w:tcPr>
          <w:p w14:paraId="0753CB3B" w14:textId="77777777" w:rsidR="00C13B6A" w:rsidRDefault="00C13B6A" w:rsidP="00C13B6A">
            <w:pPr>
              <w:pStyle w:val="WTDBMultipleChoice"/>
            </w:pPr>
            <w:r w:rsidRPr="00B047DF">
              <w:t>freundet sich immer an.</w:t>
            </w:r>
          </w:p>
          <w:p w14:paraId="34A85A65" w14:textId="77777777" w:rsidR="00C13B6A" w:rsidRDefault="00C13B6A" w:rsidP="00C13B6A">
            <w:pPr>
              <w:pStyle w:val="WTDBMultipleChoice"/>
            </w:pPr>
            <w:r w:rsidRPr="00B047DF">
              <w:t>freundet sich selten an.</w:t>
            </w:r>
          </w:p>
          <w:p w14:paraId="39A0A4DE" w14:textId="77777777" w:rsidR="00C13B6A" w:rsidRPr="003A2879" w:rsidRDefault="00C13B6A" w:rsidP="00C13B6A">
            <w:pPr>
              <w:pStyle w:val="WTDBMultipleChoice"/>
            </w:pPr>
            <w:r>
              <w:t>h</w:t>
            </w:r>
            <w:r w:rsidRPr="00B047DF">
              <w:t>at gute Chancen, sich anzufreunden.</w:t>
            </w:r>
          </w:p>
        </w:tc>
      </w:tr>
      <w:tr w:rsidR="003A2879" w14:paraId="50AEFD21" w14:textId="77777777" w:rsidTr="00C13B6A">
        <w:trPr>
          <w:trHeight w:val="510"/>
        </w:trPr>
        <w:tc>
          <w:tcPr>
            <w:tcW w:w="4386" w:type="dxa"/>
            <w:gridSpan w:val="3"/>
            <w:tcMar>
              <w:bottom w:w="57" w:type="dxa"/>
            </w:tcMar>
            <w:vAlign w:val="bottom"/>
          </w:tcPr>
          <w:p w14:paraId="03D4A1C3" w14:textId="77777777" w:rsidR="003A2879" w:rsidRPr="003A2879" w:rsidRDefault="00B047DF" w:rsidP="00B047DF">
            <w:pPr>
              <w:pStyle w:val="WTDBAufzhlungMCSpalte1"/>
              <w:numPr>
                <w:ilvl w:val="0"/>
                <w:numId w:val="43"/>
              </w:numPr>
            </w:pPr>
            <w:r>
              <w:t xml:space="preserve">Der Chamäleon-Effekt: Wenn man </w:t>
            </w:r>
            <w:r>
              <w:br/>
              <w:t>sich sympathisch ist,</w:t>
            </w:r>
          </w:p>
        </w:tc>
        <w:tc>
          <w:tcPr>
            <w:tcW w:w="4545" w:type="dxa"/>
            <w:gridSpan w:val="3"/>
            <w:tcMar>
              <w:bottom w:w="57" w:type="dxa"/>
            </w:tcMar>
            <w:vAlign w:val="bottom"/>
          </w:tcPr>
          <w:p w14:paraId="0F4E7A1A" w14:textId="77777777" w:rsidR="003A2879" w:rsidRPr="00EE5381" w:rsidRDefault="00B047DF" w:rsidP="00B047DF">
            <w:pPr>
              <w:pStyle w:val="WTDBAufzhlungMCSpalte1"/>
              <w:numPr>
                <w:ilvl w:val="0"/>
                <w:numId w:val="47"/>
              </w:numPr>
            </w:pPr>
            <w:r>
              <w:t>Wenn sich Freundinnen oder Freunde</w:t>
            </w:r>
            <w:r>
              <w:br/>
              <w:t>treffen,</w:t>
            </w:r>
          </w:p>
        </w:tc>
      </w:tr>
      <w:tr w:rsidR="00C13B6A" w14:paraId="6342E5DE" w14:textId="77777777" w:rsidTr="00C13B6A">
        <w:trPr>
          <w:trHeight w:val="1650"/>
        </w:trPr>
        <w:tc>
          <w:tcPr>
            <w:tcW w:w="421" w:type="dxa"/>
            <w:gridSpan w:val="2"/>
          </w:tcPr>
          <w:p w14:paraId="6431B1FA" w14:textId="77777777" w:rsidR="00C13B6A" w:rsidRPr="00864EC9" w:rsidRDefault="00C13B6A" w:rsidP="00EE5381">
            <w:r w:rsidRPr="003A2879">
              <w:rPr>
                <w:noProof/>
              </w:rPr>
              <w:drawing>
                <wp:anchor distT="0" distB="0" distL="114300" distR="114300" simplePos="0" relativeHeight="253187072" behindDoc="0" locked="1" layoutInCell="1" allowOverlap="1" wp14:anchorId="1DB57B88" wp14:editId="5650D57D">
                  <wp:simplePos x="0" y="0"/>
                  <wp:positionH relativeFrom="column">
                    <wp:posOffset>0</wp:posOffset>
                  </wp:positionH>
                  <wp:positionV relativeFrom="page">
                    <wp:posOffset>711200</wp:posOffset>
                  </wp:positionV>
                  <wp:extent cx="178435" cy="178435"/>
                  <wp:effectExtent l="0" t="0" r="0" b="0"/>
                  <wp:wrapNone/>
                  <wp:docPr id="869505067" name="Grafik 869505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505067" name="Grafik 869505067"/>
                          <pic:cNvPicPr/>
                        </pic:nvPicPr>
                        <pic:blipFill>
                          <a:blip r:embed="rId85">
                            <a:extLst>
                              <a:ext uri="{96DAC541-7B7A-43D3-8B79-37D633B846F1}">
                                <asvg:svgBlip xmlns:asvg="http://schemas.microsoft.com/office/drawing/2016/SVG/main" r:embed="rId8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7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A2879">
              <w:rPr>
                <w:noProof/>
              </w:rPr>
              <w:drawing>
                <wp:anchor distT="0" distB="0" distL="114300" distR="114300" simplePos="0" relativeHeight="253186048" behindDoc="0" locked="1" layoutInCell="1" allowOverlap="1" wp14:anchorId="761B0861" wp14:editId="061D67A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367030</wp:posOffset>
                  </wp:positionV>
                  <wp:extent cx="183515" cy="183515"/>
                  <wp:effectExtent l="0" t="0" r="0" b="0"/>
                  <wp:wrapNone/>
                  <wp:docPr id="103271055" name="Grafik 103271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71055" name="Grafik 103271055"/>
                          <pic:cNvPicPr/>
                        </pic:nvPicPr>
                        <pic:blipFill>
                          <a:blip r:embed="rId87">
                            <a:extLst>
                              <a:ext uri="{96DAC541-7B7A-43D3-8B79-37D633B846F1}">
                                <asvg:svgBlip xmlns:asvg="http://schemas.microsoft.com/office/drawing/2016/SVG/main" r:embed="rId8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" cy="18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A2879">
              <w:rPr>
                <w:noProof/>
              </w:rPr>
              <w:drawing>
                <wp:anchor distT="0" distB="0" distL="114300" distR="114300" simplePos="0" relativeHeight="253184000" behindDoc="0" locked="1" layoutInCell="1" allowOverlap="1" wp14:anchorId="311D3EAA" wp14:editId="49F9DBEB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1270</wp:posOffset>
                  </wp:positionV>
                  <wp:extent cx="173355" cy="173355"/>
                  <wp:effectExtent l="0" t="0" r="4445" b="4445"/>
                  <wp:wrapNone/>
                  <wp:docPr id="29730436" name="Grafik 29730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30436" name="Grafik 29730436"/>
                          <pic:cNvPicPr/>
                        </pic:nvPicPr>
                        <pic:blipFill>
                          <a:blip r:embed="rId89">
                            <a:extLst>
                              <a:ext uri="{96DAC541-7B7A-43D3-8B79-37D633B846F1}">
                                <asvg:svgBlip xmlns:asvg="http://schemas.microsoft.com/office/drawing/2016/SVG/main" r:embed="rId9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" cy="17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5" w:type="dxa"/>
          </w:tcPr>
          <w:p w14:paraId="6185BF9A" w14:textId="77777777" w:rsidR="00C13B6A" w:rsidRDefault="00C13B6A" w:rsidP="00C13B6A">
            <w:pPr>
              <w:pStyle w:val="WTDBMultipleChoice"/>
            </w:pPr>
            <w:r>
              <w:t>zieht man oft Sachen in der gleichen</w:t>
            </w:r>
            <w:r>
              <w:br/>
              <w:t>Farbe an.</w:t>
            </w:r>
          </w:p>
          <w:p w14:paraId="6314537B" w14:textId="77777777" w:rsidR="00C13B6A" w:rsidRDefault="00C13B6A" w:rsidP="00C13B6A">
            <w:pPr>
              <w:pStyle w:val="WTDBMultipleChoice"/>
            </w:pPr>
            <w:r>
              <w:t>macht man unbewusst die Körperhaltung</w:t>
            </w:r>
            <w:r>
              <w:br/>
              <w:t>des anderen nach.</w:t>
            </w:r>
          </w:p>
          <w:p w14:paraId="1DD37C0A" w14:textId="77777777" w:rsidR="00C13B6A" w:rsidRDefault="00C13B6A" w:rsidP="00C13B6A">
            <w:pPr>
              <w:pStyle w:val="WTDBMultipleChoice"/>
            </w:pPr>
            <w:r w:rsidRPr="00B047DF">
              <w:t>denkt man oft an die gleichen Dinge.</w:t>
            </w:r>
          </w:p>
          <w:p w14:paraId="554A43C1" w14:textId="77777777" w:rsidR="00C13B6A" w:rsidRPr="00864EC9" w:rsidRDefault="00C13B6A" w:rsidP="00C13B6A"/>
        </w:tc>
        <w:tc>
          <w:tcPr>
            <w:tcW w:w="429" w:type="dxa"/>
            <w:gridSpan w:val="2"/>
          </w:tcPr>
          <w:p w14:paraId="1D161ED4" w14:textId="77777777" w:rsidR="00C13B6A" w:rsidRPr="00864EC9" w:rsidRDefault="00C13B6A" w:rsidP="00EE5381">
            <w:r w:rsidRPr="003A2879">
              <w:rPr>
                <w:noProof/>
              </w:rPr>
              <w:drawing>
                <wp:anchor distT="0" distB="0" distL="114300" distR="114300" simplePos="0" relativeHeight="253189120" behindDoc="0" locked="1" layoutInCell="1" allowOverlap="1" wp14:anchorId="1176B03F" wp14:editId="11542D9E">
                  <wp:simplePos x="0" y="0"/>
                  <wp:positionH relativeFrom="column">
                    <wp:posOffset>2540</wp:posOffset>
                  </wp:positionH>
                  <wp:positionV relativeFrom="page">
                    <wp:posOffset>701040</wp:posOffset>
                  </wp:positionV>
                  <wp:extent cx="178435" cy="178435"/>
                  <wp:effectExtent l="0" t="0" r="0" b="0"/>
                  <wp:wrapNone/>
                  <wp:docPr id="210936232" name="Grafik 210936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505067" name="Grafik 869505067"/>
                          <pic:cNvPicPr/>
                        </pic:nvPicPr>
                        <pic:blipFill>
                          <a:blip r:embed="rId85">
                            <a:extLst>
                              <a:ext uri="{96DAC541-7B7A-43D3-8B79-37D633B846F1}">
                                <asvg:svgBlip xmlns:asvg="http://schemas.microsoft.com/office/drawing/2016/SVG/main" r:embed="rId8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7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A2879">
              <w:rPr>
                <w:noProof/>
              </w:rPr>
              <w:drawing>
                <wp:anchor distT="0" distB="0" distL="114300" distR="114300" simplePos="0" relativeHeight="253188096" behindDoc="0" locked="1" layoutInCell="1" allowOverlap="1" wp14:anchorId="6566B9DF" wp14:editId="30F5980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358140</wp:posOffset>
                  </wp:positionV>
                  <wp:extent cx="183515" cy="183515"/>
                  <wp:effectExtent l="0" t="0" r="0" b="0"/>
                  <wp:wrapNone/>
                  <wp:docPr id="714378807" name="Grafik 714378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71055" name="Grafik 103271055"/>
                          <pic:cNvPicPr/>
                        </pic:nvPicPr>
                        <pic:blipFill>
                          <a:blip r:embed="rId87">
                            <a:extLst>
                              <a:ext uri="{96DAC541-7B7A-43D3-8B79-37D633B846F1}">
                                <asvg:svgBlip xmlns:asvg="http://schemas.microsoft.com/office/drawing/2016/SVG/main" r:embed="rId8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" cy="18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A2879">
              <w:rPr>
                <w:noProof/>
              </w:rPr>
              <w:drawing>
                <wp:anchor distT="0" distB="0" distL="114300" distR="114300" simplePos="0" relativeHeight="253185024" behindDoc="0" locked="1" layoutInCell="1" allowOverlap="1" wp14:anchorId="58D6DDBF" wp14:editId="4605DCFA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1270</wp:posOffset>
                  </wp:positionV>
                  <wp:extent cx="173355" cy="173355"/>
                  <wp:effectExtent l="0" t="0" r="4445" b="4445"/>
                  <wp:wrapNone/>
                  <wp:docPr id="1475971163" name="Grafik 1475971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30436" name="Grafik 29730436"/>
                          <pic:cNvPicPr/>
                        </pic:nvPicPr>
                        <pic:blipFill>
                          <a:blip r:embed="rId89">
                            <a:extLst>
                              <a:ext uri="{96DAC541-7B7A-43D3-8B79-37D633B846F1}">
                                <asvg:svgBlip xmlns:asvg="http://schemas.microsoft.com/office/drawing/2016/SVG/main" r:embed="rId9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" cy="17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6" w:type="dxa"/>
          </w:tcPr>
          <w:p w14:paraId="74A96B14" w14:textId="77777777" w:rsidR="00C13B6A" w:rsidRPr="00C13B6A" w:rsidRDefault="00C13B6A" w:rsidP="00C13B6A">
            <w:pPr>
              <w:pStyle w:val="WTDBMultipleChoice"/>
            </w:pPr>
            <w:r w:rsidRPr="00C13B6A">
              <w:t>steigt ihre Körpertemperatur um ein halbes</w:t>
            </w:r>
            <w:r>
              <w:br/>
            </w:r>
            <w:r w:rsidRPr="00C13B6A">
              <w:t>Grad. Es wird ihnen warm ums Herz.</w:t>
            </w:r>
          </w:p>
          <w:p w14:paraId="227DC3B8" w14:textId="77777777" w:rsidR="00C13B6A" w:rsidRPr="00C13B6A" w:rsidRDefault="00C13B6A" w:rsidP="00C13B6A">
            <w:pPr>
              <w:pStyle w:val="WTDBMultipleChoice"/>
            </w:pPr>
            <w:r w:rsidRPr="00C13B6A">
              <w:t>schüttet der Körper das Hormon Oxytocin</w:t>
            </w:r>
            <w:r>
              <w:br/>
            </w:r>
            <w:r w:rsidRPr="00C13B6A">
              <w:t>aus. Es bewirkt, dass sie sich wohlfühlen.</w:t>
            </w:r>
          </w:p>
          <w:p w14:paraId="4DCA4196" w14:textId="77777777" w:rsidR="00C13B6A" w:rsidRPr="00C13B6A" w:rsidRDefault="00C13B6A" w:rsidP="00C13B6A">
            <w:pPr>
              <w:pStyle w:val="WTDBMultipleChoice"/>
            </w:pPr>
            <w:r w:rsidRPr="00C13B6A">
              <w:t>bilden ihre Körper Vitamin C. Das beugt</w:t>
            </w:r>
            <w:r>
              <w:br/>
            </w:r>
            <w:r w:rsidRPr="00C13B6A">
              <w:t>Erkältungen vor.</w:t>
            </w:r>
          </w:p>
        </w:tc>
      </w:tr>
      <w:tr w:rsidR="00B047DF" w14:paraId="7F796B3C" w14:textId="77777777" w:rsidTr="00C13B6A">
        <w:trPr>
          <w:trHeight w:val="510"/>
        </w:trPr>
        <w:tc>
          <w:tcPr>
            <w:tcW w:w="4386" w:type="dxa"/>
            <w:gridSpan w:val="3"/>
            <w:vMerge w:val="restart"/>
          </w:tcPr>
          <w:p w14:paraId="18794F57" w14:textId="77777777" w:rsidR="00B047DF" w:rsidRPr="00B047DF" w:rsidRDefault="00B047DF" w:rsidP="00B047DF">
            <w:pPr>
              <w:pStyle w:val="WTDBHeadline21pt"/>
            </w:pPr>
            <w:r>
              <w:br/>
              <w:t>Deine Top 5 in</w:t>
            </w:r>
            <w:r>
              <w:br/>
              <w:t>einer Freundschaft</w:t>
            </w:r>
          </w:p>
        </w:tc>
        <w:tc>
          <w:tcPr>
            <w:tcW w:w="4545" w:type="dxa"/>
            <w:gridSpan w:val="3"/>
            <w:tcMar>
              <w:bottom w:w="57" w:type="dxa"/>
            </w:tcMar>
            <w:vAlign w:val="bottom"/>
          </w:tcPr>
          <w:p w14:paraId="00E58058" w14:textId="77777777" w:rsidR="00B047DF" w:rsidRDefault="00B047DF" w:rsidP="00B047DF">
            <w:pPr>
              <w:pStyle w:val="WTDBAufzhlungMCSpalte2"/>
            </w:pPr>
            <w:r>
              <w:t>Welches Sprichwort trifft auf die meisten</w:t>
            </w:r>
            <w:r>
              <w:br/>
              <w:t>Freundschaften zu?</w:t>
            </w:r>
          </w:p>
        </w:tc>
      </w:tr>
      <w:tr w:rsidR="00C13B6A" w14:paraId="42304D78" w14:textId="77777777" w:rsidTr="00C13B6A">
        <w:trPr>
          <w:trHeight w:val="1134"/>
        </w:trPr>
        <w:tc>
          <w:tcPr>
            <w:tcW w:w="4386" w:type="dxa"/>
            <w:gridSpan w:val="3"/>
            <w:vMerge/>
          </w:tcPr>
          <w:p w14:paraId="7013D0A2" w14:textId="77777777" w:rsidR="00C13B6A" w:rsidRDefault="00C13B6A" w:rsidP="00EE5381"/>
        </w:tc>
        <w:tc>
          <w:tcPr>
            <w:tcW w:w="429" w:type="dxa"/>
            <w:gridSpan w:val="2"/>
          </w:tcPr>
          <w:p w14:paraId="4337DB8D" w14:textId="77777777" w:rsidR="00C13B6A" w:rsidRPr="003A2879" w:rsidRDefault="00C13B6A" w:rsidP="00EE5381">
            <w:pPr>
              <w:rPr>
                <w:noProof/>
              </w:rPr>
            </w:pPr>
            <w:r w:rsidRPr="003A2879">
              <w:rPr>
                <w:noProof/>
              </w:rPr>
              <w:drawing>
                <wp:anchor distT="0" distB="0" distL="114300" distR="114300" simplePos="0" relativeHeight="253201408" behindDoc="0" locked="1" layoutInCell="1" allowOverlap="1" wp14:anchorId="69FB2E92" wp14:editId="64368961">
                  <wp:simplePos x="0" y="0"/>
                  <wp:positionH relativeFrom="column">
                    <wp:posOffset>-3175</wp:posOffset>
                  </wp:positionH>
                  <wp:positionV relativeFrom="page">
                    <wp:posOffset>385445</wp:posOffset>
                  </wp:positionV>
                  <wp:extent cx="178435" cy="178435"/>
                  <wp:effectExtent l="0" t="0" r="0" b="0"/>
                  <wp:wrapNone/>
                  <wp:docPr id="831128762" name="Grafik 831128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810917" name="Grafik 1008810917"/>
                          <pic:cNvPicPr/>
                        </pic:nvPicPr>
                        <pic:blipFill>
                          <a:blip r:embed="rId79">
                            <a:extLst>
                              <a:ext uri="{96DAC541-7B7A-43D3-8B79-37D633B846F1}">
                                <asvg:svgBlip xmlns:asvg="http://schemas.microsoft.com/office/drawing/2016/SVG/main" r:embed="rId8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7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A2879">
              <w:rPr>
                <w:noProof/>
              </w:rPr>
              <w:drawing>
                <wp:anchor distT="0" distB="0" distL="114300" distR="114300" simplePos="0" relativeHeight="253200384" behindDoc="0" locked="1" layoutInCell="1" allowOverlap="1" wp14:anchorId="1B412F20" wp14:editId="2EB98CC8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189230</wp:posOffset>
                  </wp:positionV>
                  <wp:extent cx="183515" cy="183515"/>
                  <wp:effectExtent l="0" t="0" r="0" b="0"/>
                  <wp:wrapNone/>
                  <wp:docPr id="1955713964" name="Grafik 1955713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985576" name="Grafik 1024985576"/>
                          <pic:cNvPicPr/>
                        </pic:nvPicPr>
                        <pic:blipFill>
                          <a:blip r:embed="rId81">
                            <a:extLst>
                              <a:ext uri="{96DAC541-7B7A-43D3-8B79-37D633B846F1}">
                                <asvg:svgBlip xmlns:asvg="http://schemas.microsoft.com/office/drawing/2016/SVG/main" r:embed="rId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" cy="18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A2879">
              <w:rPr>
                <w:noProof/>
              </w:rPr>
              <w:drawing>
                <wp:anchor distT="0" distB="0" distL="114300" distR="114300" simplePos="0" relativeHeight="253199360" behindDoc="0" locked="1" layoutInCell="1" allowOverlap="1" wp14:anchorId="1F5AAA4D" wp14:editId="7444170C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-635</wp:posOffset>
                  </wp:positionV>
                  <wp:extent cx="173355" cy="173355"/>
                  <wp:effectExtent l="0" t="0" r="4445" b="4445"/>
                  <wp:wrapNone/>
                  <wp:docPr id="538655550" name="Grafik 538655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Grafik 471"/>
                          <pic:cNvPicPr/>
                        </pic:nvPicPr>
                        <pic:blipFill>
                          <a:blip r:embed="rId83">
                            <a:extLst>
                              <a:ext uri="{96DAC541-7B7A-43D3-8B79-37D633B846F1}">
                                <asvg:svgBlip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" cy="17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6" w:type="dxa"/>
          </w:tcPr>
          <w:p w14:paraId="50EE7E13" w14:textId="77777777" w:rsidR="00C13B6A" w:rsidRDefault="00C13B6A" w:rsidP="00C13B6A">
            <w:pPr>
              <w:pStyle w:val="WTDBMultipleChoice"/>
            </w:pPr>
            <w:r w:rsidRPr="00B047DF">
              <w:t>Gleich und gleich gesellt sich gern.</w:t>
            </w:r>
          </w:p>
          <w:p w14:paraId="68676E2D" w14:textId="77777777" w:rsidR="00C13B6A" w:rsidRDefault="00C13B6A" w:rsidP="00C13B6A">
            <w:pPr>
              <w:pStyle w:val="WTDBMultipleChoice"/>
            </w:pPr>
            <w:r w:rsidRPr="00B047DF">
              <w:t>Reden ist Silber, Schweigen ist Gold.</w:t>
            </w:r>
          </w:p>
          <w:p w14:paraId="62FA94EE" w14:textId="77777777" w:rsidR="00C13B6A" w:rsidRDefault="00C13B6A" w:rsidP="00C13B6A">
            <w:pPr>
              <w:pStyle w:val="WTDBMultipleChoice"/>
            </w:pPr>
            <w:r>
              <w:t>D</w:t>
            </w:r>
            <w:r w:rsidRPr="00B047DF">
              <w:t>es einen Glück ist des anderen Leid.</w:t>
            </w:r>
          </w:p>
        </w:tc>
      </w:tr>
      <w:tr w:rsidR="003A2879" w14:paraId="1E8BB4CA" w14:textId="77777777" w:rsidTr="00C13B6A">
        <w:trPr>
          <w:trHeight w:val="397"/>
        </w:trPr>
        <w:tc>
          <w:tcPr>
            <w:tcW w:w="8931" w:type="dxa"/>
            <w:gridSpan w:val="6"/>
            <w:tcMar>
              <w:bottom w:w="57" w:type="dxa"/>
            </w:tcMar>
            <w:vAlign w:val="bottom"/>
          </w:tcPr>
          <w:p w14:paraId="5218DAB8" w14:textId="77777777" w:rsidR="003A2879" w:rsidRPr="003A2879" w:rsidRDefault="00B047DF" w:rsidP="00B047DF">
            <w:pPr>
              <w:pStyle w:val="WTDB2024Aufgabenstellung"/>
            </w:pPr>
            <w:r w:rsidRPr="00B047DF">
              <w:t>Welche fünf Dinge sind dir in einer Freundschaft besonders wichtig? Schreibe sie auf.</w:t>
            </w:r>
            <w:r>
              <w:t xml:space="preserve"> </w:t>
            </w:r>
            <w:r>
              <w:drawing>
                <wp:anchor distT="0" distB="0" distL="114300" distR="114300" simplePos="0" relativeHeight="253050880" behindDoc="0" locked="1" layoutInCell="1" allowOverlap="1" wp14:anchorId="733527B5" wp14:editId="594150CD">
                  <wp:simplePos x="0" y="0"/>
                  <wp:positionH relativeFrom="column">
                    <wp:posOffset>5323840</wp:posOffset>
                  </wp:positionH>
                  <wp:positionV relativeFrom="paragraph">
                    <wp:posOffset>-288925</wp:posOffset>
                  </wp:positionV>
                  <wp:extent cx="457835" cy="443230"/>
                  <wp:effectExtent l="0" t="0" r="0" b="1270"/>
                  <wp:wrapNone/>
                  <wp:docPr id="1393393919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235941" name="Grafik 3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35" cy="44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047DF" w14:paraId="4EEF56F2" w14:textId="77777777" w:rsidTr="00C13B6A">
        <w:trPr>
          <w:trHeight w:val="872"/>
        </w:trPr>
        <w:tc>
          <w:tcPr>
            <w:tcW w:w="4386" w:type="dxa"/>
            <w:gridSpan w:val="3"/>
          </w:tcPr>
          <w:p w14:paraId="70A36B18" w14:textId="77777777" w:rsidR="00B047DF" w:rsidRPr="00547D14" w:rsidRDefault="00B047DF" w:rsidP="00547D14">
            <w:pPr>
              <w:pStyle w:val="WTDBAufzhlung1"/>
              <w:numPr>
                <w:ilvl w:val="0"/>
                <w:numId w:val="49"/>
              </w:numPr>
              <w:rPr>
                <w:rStyle w:val="WTDBSchreiblinie"/>
              </w:rPr>
            </w:pPr>
            <w:r w:rsidRPr="00547D14">
              <w:rPr>
                <w:rStyle w:val="WTDBSchreiblinie"/>
              </w:rPr>
              <w:t>__________________</w:t>
            </w:r>
            <w:r w:rsidR="00547D14">
              <w:rPr>
                <w:rStyle w:val="WTDBSchreiblinie"/>
              </w:rPr>
              <w:t>_</w:t>
            </w:r>
            <w:r w:rsidRPr="00547D14">
              <w:rPr>
                <w:rStyle w:val="WTDBSchreiblinie"/>
              </w:rPr>
              <w:t>__</w:t>
            </w:r>
            <w:r w:rsidR="00547D14">
              <w:rPr>
                <w:rStyle w:val="WTDBSchreiblinie"/>
              </w:rPr>
              <w:t>____</w:t>
            </w:r>
            <w:r w:rsidRPr="00547D14">
              <w:rPr>
                <w:rStyle w:val="WTDBSchreiblinie"/>
              </w:rPr>
              <w:t>_</w:t>
            </w:r>
            <w:r w:rsidR="00547D14">
              <w:rPr>
                <w:rStyle w:val="WTDBSchreiblinie"/>
              </w:rPr>
              <w:t>_</w:t>
            </w:r>
            <w:r w:rsidRPr="00547D14">
              <w:rPr>
                <w:rStyle w:val="WTDBSchreiblinie"/>
              </w:rPr>
              <w:t>_</w:t>
            </w:r>
          </w:p>
          <w:p w14:paraId="48505D06" w14:textId="77777777" w:rsidR="00B047DF" w:rsidRPr="00547D14" w:rsidRDefault="00B047DF" w:rsidP="00547D14">
            <w:pPr>
              <w:pStyle w:val="WTDBAufzhlung1"/>
              <w:rPr>
                <w:rStyle w:val="WTDBSchreiblinie"/>
              </w:rPr>
            </w:pPr>
            <w:r w:rsidRPr="00547D14">
              <w:rPr>
                <w:rStyle w:val="WTDBSchreiblinie"/>
              </w:rPr>
              <w:t>___________________</w:t>
            </w:r>
            <w:r w:rsidR="00547D14">
              <w:rPr>
                <w:rStyle w:val="WTDBSchreiblinie"/>
              </w:rPr>
              <w:t>_</w:t>
            </w:r>
            <w:r w:rsidRPr="00547D14">
              <w:rPr>
                <w:rStyle w:val="WTDBSchreiblinie"/>
              </w:rPr>
              <w:t>___</w:t>
            </w:r>
            <w:r w:rsidR="00547D14">
              <w:rPr>
                <w:rStyle w:val="WTDBSchreiblinie"/>
              </w:rPr>
              <w:t>_____</w:t>
            </w:r>
          </w:p>
          <w:p w14:paraId="4E0D78D5" w14:textId="77777777" w:rsidR="00B047DF" w:rsidRPr="00B047DF" w:rsidRDefault="00B047DF" w:rsidP="00547D14">
            <w:pPr>
              <w:pStyle w:val="WTDBAufzhlung1"/>
              <w:rPr>
                <w:rStyle w:val="WTDBSchreiblinie"/>
              </w:rPr>
            </w:pPr>
            <w:r w:rsidRPr="00547D14">
              <w:rPr>
                <w:rStyle w:val="WTDBSchreiblinie"/>
              </w:rPr>
              <w:t>____________________</w:t>
            </w:r>
            <w:r w:rsidR="00547D14">
              <w:rPr>
                <w:rStyle w:val="WTDBSchreiblinie"/>
              </w:rPr>
              <w:t>_____</w:t>
            </w:r>
            <w:r w:rsidRPr="00547D14">
              <w:rPr>
                <w:rStyle w:val="WTDBSchreiblinie"/>
              </w:rPr>
              <w:t>__</w:t>
            </w:r>
            <w:r w:rsidR="00547D14">
              <w:rPr>
                <w:rStyle w:val="WTDBSchreiblinie"/>
              </w:rPr>
              <w:t>_</w:t>
            </w:r>
          </w:p>
        </w:tc>
        <w:tc>
          <w:tcPr>
            <w:tcW w:w="4545" w:type="dxa"/>
            <w:gridSpan w:val="3"/>
          </w:tcPr>
          <w:p w14:paraId="75E1726B" w14:textId="77777777" w:rsidR="00B047DF" w:rsidRPr="00B047DF" w:rsidRDefault="00B047DF" w:rsidP="00547D14">
            <w:pPr>
              <w:pStyle w:val="WTDBAufzhlung1"/>
              <w:rPr>
                <w:rStyle w:val="WTDBSchreiblinie"/>
              </w:rPr>
            </w:pPr>
            <w:r w:rsidRPr="00B047DF">
              <w:rPr>
                <w:rStyle w:val="WTDBSchreiblinie"/>
              </w:rPr>
              <w:t>__</w:t>
            </w:r>
            <w:r w:rsidR="00547D14">
              <w:rPr>
                <w:rStyle w:val="WTDBSchreiblinie"/>
              </w:rPr>
              <w:t>_</w:t>
            </w:r>
            <w:r w:rsidRPr="00B047DF">
              <w:rPr>
                <w:rStyle w:val="WTDBSchreiblinie"/>
              </w:rPr>
              <w:t>__</w:t>
            </w:r>
            <w:r w:rsidR="00547D14">
              <w:rPr>
                <w:rStyle w:val="WTDBSchreiblinie"/>
              </w:rPr>
              <w:t>____</w:t>
            </w:r>
            <w:r w:rsidRPr="00B047DF">
              <w:rPr>
                <w:rStyle w:val="WTDBSchreiblinie"/>
              </w:rPr>
              <w:t>____</w:t>
            </w:r>
            <w:r w:rsidR="00547D14">
              <w:rPr>
                <w:rStyle w:val="WTDBSchreiblinie"/>
              </w:rPr>
              <w:t>_</w:t>
            </w:r>
            <w:r w:rsidRPr="00B047DF">
              <w:rPr>
                <w:rStyle w:val="WTDBSchreiblinie"/>
              </w:rPr>
              <w:t>_______________</w:t>
            </w:r>
          </w:p>
          <w:p w14:paraId="64EF7A6A" w14:textId="77777777" w:rsidR="00B047DF" w:rsidRPr="00B047DF" w:rsidRDefault="00B047DF" w:rsidP="00547D14">
            <w:pPr>
              <w:pStyle w:val="WTDBAufzhlung1"/>
              <w:rPr>
                <w:rStyle w:val="WTDBSchreiblinie"/>
                <w:rFonts w:ascii="Georgia" w:hAnsi="Georgia"/>
                <w:b w:val="0"/>
                <w:bCs w:val="0"/>
                <w:color w:val="auto"/>
                <w:sz w:val="17"/>
                <w:szCs w:val="18"/>
              </w:rPr>
            </w:pPr>
            <w:r w:rsidRPr="00B047DF">
              <w:rPr>
                <w:rStyle w:val="WTDBSchreiblinie"/>
              </w:rPr>
              <w:t>___</w:t>
            </w:r>
            <w:r w:rsidR="00547D14">
              <w:rPr>
                <w:rStyle w:val="WTDBSchreiblinie"/>
              </w:rPr>
              <w:t>_</w:t>
            </w:r>
            <w:r w:rsidRPr="00B047DF">
              <w:rPr>
                <w:rStyle w:val="WTDBSchreiblinie"/>
              </w:rPr>
              <w:t>____</w:t>
            </w:r>
            <w:r w:rsidR="00547D14">
              <w:rPr>
                <w:rStyle w:val="WTDBSchreiblinie"/>
              </w:rPr>
              <w:t>_____</w:t>
            </w:r>
            <w:r w:rsidRPr="00B047DF">
              <w:rPr>
                <w:rStyle w:val="WTDBSchreiblinie"/>
              </w:rPr>
              <w:t>________________</w:t>
            </w:r>
          </w:p>
          <w:p w14:paraId="523824F9" w14:textId="77777777" w:rsidR="00B047DF" w:rsidRPr="00B047DF" w:rsidRDefault="00B047DF" w:rsidP="00B047DF">
            <w:pPr>
              <w:pStyle w:val="WTDBAufzhlungBrief"/>
              <w:numPr>
                <w:ilvl w:val="0"/>
                <w:numId w:val="0"/>
              </w:numPr>
              <w:ind w:left="170"/>
              <w:rPr>
                <w:rStyle w:val="WTDBSchreiblinie"/>
              </w:rPr>
            </w:pPr>
          </w:p>
        </w:tc>
      </w:tr>
      <w:tr w:rsidR="003A2879" w14:paraId="1FDCA893" w14:textId="77777777" w:rsidTr="00C13B6A">
        <w:trPr>
          <w:trHeight w:hRule="exact" w:val="170"/>
        </w:trPr>
        <w:tc>
          <w:tcPr>
            <w:tcW w:w="8931" w:type="dxa"/>
            <w:gridSpan w:val="6"/>
          </w:tcPr>
          <w:p w14:paraId="4EE770BB" w14:textId="77777777" w:rsidR="003A2879" w:rsidRDefault="003A2879" w:rsidP="003A2879"/>
        </w:tc>
      </w:tr>
    </w:tbl>
    <w:p w14:paraId="6F3BE5CB" w14:textId="77777777" w:rsidR="003A2879" w:rsidRPr="00B047DF" w:rsidRDefault="00B047DF" w:rsidP="00B047DF">
      <w:pPr>
        <w:pStyle w:val="WTDB2024Aufgabenstellung"/>
      </w:pPr>
      <w:r w:rsidRPr="00B047DF">
        <w:t>Vergleiche mit einer guten Freundin oder einem guten Freund: Sind euch ähnliche Dinge wichtig?</w:t>
      </w:r>
    </w:p>
    <w:tbl>
      <w:tblPr>
        <w:tblStyle w:val="Tabellenraster"/>
        <w:tblW w:w="87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4"/>
        <w:gridCol w:w="2925"/>
        <w:gridCol w:w="2925"/>
      </w:tblGrid>
      <w:tr w:rsidR="003A2879" w14:paraId="70EEF957" w14:textId="77777777" w:rsidTr="001B2C24">
        <w:trPr>
          <w:trHeight w:hRule="exact" w:val="170"/>
        </w:trPr>
        <w:tc>
          <w:tcPr>
            <w:tcW w:w="2924" w:type="dxa"/>
          </w:tcPr>
          <w:p w14:paraId="67EB8724" w14:textId="77777777" w:rsidR="003A2879" w:rsidRPr="003A2879" w:rsidRDefault="003A2879" w:rsidP="00E55391">
            <w:pPr>
              <w:pStyle w:val="WTDBSchreiblinien"/>
              <w:rPr>
                <w:rStyle w:val="WTDBSchreiblinie"/>
              </w:rPr>
            </w:pPr>
          </w:p>
        </w:tc>
        <w:tc>
          <w:tcPr>
            <w:tcW w:w="2925" w:type="dxa"/>
          </w:tcPr>
          <w:p w14:paraId="51AC6D95" w14:textId="77777777" w:rsidR="003A2879" w:rsidRPr="003A2879" w:rsidRDefault="003A2879" w:rsidP="00E55391">
            <w:pPr>
              <w:pStyle w:val="WTDBSchreiblinien"/>
              <w:rPr>
                <w:rStyle w:val="WTDBSchreiblinie"/>
              </w:rPr>
            </w:pPr>
          </w:p>
        </w:tc>
        <w:tc>
          <w:tcPr>
            <w:tcW w:w="2925" w:type="dxa"/>
          </w:tcPr>
          <w:p w14:paraId="5EF4D07B" w14:textId="77777777" w:rsidR="003A2879" w:rsidRPr="003A2879" w:rsidRDefault="003A2879" w:rsidP="00E55391">
            <w:pPr>
              <w:pStyle w:val="WTDBSchreiblinien"/>
              <w:rPr>
                <w:rStyle w:val="WTDBSchreiblinie"/>
              </w:rPr>
            </w:pPr>
          </w:p>
        </w:tc>
      </w:tr>
    </w:tbl>
    <w:p w14:paraId="1AE065B6" w14:textId="77777777" w:rsidR="00547D14" w:rsidRDefault="00547D14" w:rsidP="00547D14">
      <w:pPr>
        <w:pStyle w:val="WTDBArbeitsblatt11pt"/>
      </w:pPr>
      <w:r>
        <w:lastRenderedPageBreak/>
        <w:drawing>
          <wp:anchor distT="0" distB="0" distL="114300" distR="114300" simplePos="0" relativeHeight="253054976" behindDoc="0" locked="0" layoutInCell="1" allowOverlap="1" wp14:anchorId="39C5A0AA" wp14:editId="6DB16B94">
            <wp:simplePos x="0" y="0"/>
            <wp:positionH relativeFrom="column">
              <wp:posOffset>-318855</wp:posOffset>
            </wp:positionH>
            <wp:positionV relativeFrom="paragraph">
              <wp:posOffset>-878991</wp:posOffset>
            </wp:positionV>
            <wp:extent cx="2908298" cy="600124"/>
            <wp:effectExtent l="0" t="0" r="635" b="0"/>
            <wp:wrapNone/>
            <wp:docPr id="836677095" name="Grafik 836677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677095" name="Grafik 836677095"/>
                    <pic:cNvPicPr/>
                  </pic:nvPicPr>
                  <pic:blipFill>
                    <a:blip r:embed="rId66">
                      <a:extLst>
                        <a:ext uri="{96DAC541-7B7A-43D3-8B79-37D633B846F1}">
                          <asvg:svgBlip xmlns:asvg="http://schemas.microsoft.com/office/drawing/2016/SVG/main" r:embed="rId6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298" cy="600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Arbeitsblatt 8: „Cool wie Bolle“</w:t>
      </w:r>
    </w:p>
    <w:p w14:paraId="2DAAA832" w14:textId="77777777" w:rsidR="00311072" w:rsidRDefault="00547D14" w:rsidP="00547D14">
      <w:pPr>
        <w:pStyle w:val="WTDBArbeitsblatt11pt"/>
      </w:pPr>
      <w:r>
        <mc:AlternateContent>
          <mc:Choice Requires="wpg">
            <w:drawing>
              <wp:anchor distT="0" distB="0" distL="114300" distR="114300" simplePos="0" relativeHeight="252470272" behindDoc="0" locked="0" layoutInCell="1" allowOverlap="1" wp14:anchorId="4A78F417" wp14:editId="1D3902C7">
                <wp:simplePos x="0" y="0"/>
                <wp:positionH relativeFrom="column">
                  <wp:posOffset>4389833</wp:posOffset>
                </wp:positionH>
                <wp:positionV relativeFrom="paragraph">
                  <wp:posOffset>6998</wp:posOffset>
                </wp:positionV>
                <wp:extent cx="1163955" cy="911225"/>
                <wp:effectExtent l="0" t="0" r="4445" b="3175"/>
                <wp:wrapNone/>
                <wp:docPr id="209198388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3955" cy="911225"/>
                          <a:chOff x="-131995" y="-116144"/>
                          <a:chExt cx="1164210" cy="911932"/>
                        </a:xfrm>
                      </wpg:grpSpPr>
                      <pic:pic xmlns:pic="http://schemas.openxmlformats.org/drawingml/2006/picture">
                        <pic:nvPicPr>
                          <pic:cNvPr id="2105116668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extLst>
                              <a:ext uri="{96DAC541-7B7A-43D3-8B79-37D633B846F1}">
                                <asvg:svgBlip xmlns:asvg="http://schemas.microsoft.com/office/drawing/2016/SVG/main" r:embed="rId92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-131995" y="-116144"/>
                            <a:ext cx="1164210" cy="911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6782656" name="Textfeld 1686782656"/>
                        <wps:cNvSpPr txBox="1"/>
                        <wps:spPr>
                          <a:xfrm>
                            <a:off x="0" y="1"/>
                            <a:ext cx="921774" cy="4636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7FF3B1" w14:textId="77777777" w:rsidR="00AA6AE8" w:rsidRPr="00547D14" w:rsidRDefault="00AA6AE8" w:rsidP="00AA6AE8">
                              <w:pPr>
                                <w:pStyle w:val="WTDBDauerMinuten"/>
                                <w:rPr>
                                  <w:color w:val="000000" w:themeColor="text1"/>
                                </w:rPr>
                              </w:pPr>
                              <w:r w:rsidRPr="00547D14">
                                <w:rPr>
                                  <w:color w:val="000000" w:themeColor="text1"/>
                                </w:rPr>
                                <w:t>ca. 10 Min.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78F417" id="Gruppieren 2" o:spid="_x0000_s1130" style="position:absolute;margin-left:345.65pt;margin-top:.55pt;width:91.65pt;height:71.75pt;z-index:252470272;mso-width-relative:margin;mso-height-relative:margin" coordorigin="-1319,-1161" coordsize="11642,911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">
                <v:shape id="Grafik 1" o:spid="_x0000_s1131" type="#_x0000_t75" style="position:absolute;left:-1319;top:-1161;width:11641;height:9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">
                  <v:imagedata r:id="rId93" o:title=""/>
                </v:shape>
                <v:shape id="Textfeld 1686782656" o:spid="_x0000_s1132" type="#_x0000_t202" style="position:absolute;width:9217;height:4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" filled="f" stroked="f" strokeweight=".5pt">
                  <v:textbox>
                    <w:txbxContent>
                      <w:p w14:paraId="2C7FF3B1" w14:textId="77777777" w:rsidR="00AA6AE8" w:rsidRPr="00547D14" w:rsidRDefault="00AA6AE8" w:rsidP="00AA6AE8">
                        <w:pPr>
                          <w:pStyle w:val="WTDBDauerMinuten"/>
                          <w:rPr>
                            <w:color w:val="000000" w:themeColor="text1"/>
                          </w:rPr>
                        </w:pPr>
                        <w:r w:rsidRPr="00547D14">
                          <w:rPr>
                            <w:color w:val="000000" w:themeColor="text1"/>
                          </w:rPr>
                          <w:t>ca. 10 Min.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>in zwei Unterrichtsstunden</w:t>
      </w:r>
    </w:p>
    <w:p w14:paraId="07035F08" w14:textId="77777777" w:rsidR="00AA6AE8" w:rsidRDefault="00AA6AE8" w:rsidP="00AA6AE8">
      <w:pPr>
        <w:pStyle w:val="WTDBHeadline21pt"/>
        <w:rPr>
          <w:noProof/>
        </w:rPr>
      </w:pPr>
      <w:r w:rsidRPr="00AA6AE8">
        <w:rPr>
          <w:noProof/>
        </w:rPr>
        <w:t xml:space="preserve">Was </w:t>
      </w:r>
      <w:r w:rsidR="00547D14">
        <w:rPr>
          <w:noProof/>
        </w:rPr>
        <w:t>passiert im Buch</w:t>
      </w:r>
      <w:r w:rsidRPr="00AA6AE8">
        <w:rPr>
          <w:noProof/>
        </w:rPr>
        <w:t>?</w:t>
      </w:r>
    </w:p>
    <w:tbl>
      <w:tblPr>
        <w:tblStyle w:val="Tabellenraster"/>
        <w:tblW w:w="85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</w:tblGrid>
      <w:tr w:rsidR="00547D14" w14:paraId="61874A14" w14:textId="77777777" w:rsidTr="00547D14">
        <w:trPr>
          <w:trHeight w:val="340"/>
        </w:trPr>
        <w:tc>
          <w:tcPr>
            <w:tcW w:w="8500" w:type="dxa"/>
            <w:tcBorders>
              <w:bottom w:val="single" w:sz="12" w:space="0" w:color="00E0FF"/>
            </w:tcBorders>
            <w:tcMar>
              <w:left w:w="0" w:type="dxa"/>
              <w:right w:w="0" w:type="dxa"/>
            </w:tcMar>
          </w:tcPr>
          <w:p w14:paraId="276179B8" w14:textId="77777777" w:rsidR="00547D14" w:rsidRPr="00547D14" w:rsidRDefault="00547D14" w:rsidP="00547D14">
            <w:pPr>
              <w:pStyle w:val="WTDB2024Aufgabenstellung"/>
              <w:rPr>
                <w:rFonts w:ascii="Arial" w:hAnsi="Arial"/>
                <w:b w:val="0"/>
                <w:bCs/>
                <w:color w:val="ED254E"/>
                <w:sz w:val="26"/>
                <w:szCs w:val="28"/>
              </w:rPr>
            </w:pPr>
            <w:r w:rsidRPr="00547D14">
              <w:t>Schreibe die Wörter aus dem Kasten auf die Linien.</w:t>
            </w:r>
            <w:r>
              <w:t xml:space="preserve"> </w:t>
            </w:r>
            <w:r>
              <w:drawing>
                <wp:anchor distT="0" distB="0" distL="114300" distR="114300" simplePos="0" relativeHeight="253057024" behindDoc="0" locked="1" layoutInCell="1" allowOverlap="1" wp14:anchorId="2F2C5FC4" wp14:editId="5462A304">
                  <wp:simplePos x="0" y="0"/>
                  <wp:positionH relativeFrom="column">
                    <wp:posOffset>5178425</wp:posOffset>
                  </wp:positionH>
                  <wp:positionV relativeFrom="paragraph">
                    <wp:posOffset>429895</wp:posOffset>
                  </wp:positionV>
                  <wp:extent cx="457835" cy="443230"/>
                  <wp:effectExtent l="0" t="0" r="0" b="1270"/>
                  <wp:wrapNone/>
                  <wp:docPr id="40929337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235941" name="Grafik 3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35" cy="44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47D14" w14:paraId="2A792C26" w14:textId="77777777" w:rsidTr="00547D14">
        <w:trPr>
          <w:trHeight w:val="737"/>
        </w:trPr>
        <w:tc>
          <w:tcPr>
            <w:tcW w:w="8500" w:type="dxa"/>
            <w:tcBorders>
              <w:top w:val="single" w:sz="12" w:space="0" w:color="00E0FF"/>
              <w:left w:val="single" w:sz="12" w:space="0" w:color="00E0FF"/>
              <w:bottom w:val="single" w:sz="12" w:space="0" w:color="00E0FF"/>
              <w:right w:val="single" w:sz="12" w:space="0" w:color="00E0FF"/>
            </w:tcBorders>
            <w:tcMar>
              <w:left w:w="0" w:type="dxa"/>
              <w:right w:w="0" w:type="dxa"/>
            </w:tcMar>
            <w:vAlign w:val="center"/>
          </w:tcPr>
          <w:p w14:paraId="1E31D0FC" w14:textId="77777777" w:rsidR="00547D14" w:rsidRDefault="00547D14" w:rsidP="00547D14">
            <w:pPr>
              <w:jc w:val="center"/>
            </w:pPr>
            <w:r w:rsidRPr="00547D14">
              <w:rPr>
                <w:b/>
                <w:bCs/>
                <w:color w:val="00E0FF"/>
              </w:rPr>
              <w:t>•</w:t>
            </w:r>
            <w:r w:rsidRPr="007E6B73">
              <w:t xml:space="preserve"> </w:t>
            </w:r>
            <w:r w:rsidRPr="00547D14">
              <w:t xml:space="preserve">Bodo </w:t>
            </w:r>
            <w:r w:rsidRPr="00547D14">
              <w:rPr>
                <w:b/>
                <w:bCs/>
                <w:color w:val="00E0FF"/>
              </w:rPr>
              <w:t>•</w:t>
            </w:r>
            <w:r w:rsidRPr="007E6B73">
              <w:t xml:space="preserve"> </w:t>
            </w:r>
            <w:r w:rsidRPr="00547D14">
              <w:t xml:space="preserve">Bolle </w:t>
            </w:r>
            <w:r w:rsidRPr="00547D14">
              <w:rPr>
                <w:b/>
                <w:bCs/>
                <w:color w:val="00E0FF"/>
              </w:rPr>
              <w:t>•</w:t>
            </w:r>
            <w:r w:rsidRPr="007E6B73">
              <w:t xml:space="preserve"> </w:t>
            </w:r>
            <w:r w:rsidRPr="00547D14">
              <w:t xml:space="preserve">Coolness-Programm </w:t>
            </w:r>
            <w:r w:rsidRPr="00547D14">
              <w:rPr>
                <w:b/>
                <w:bCs/>
                <w:color w:val="00E0FF"/>
              </w:rPr>
              <w:t>•</w:t>
            </w:r>
            <w:r w:rsidRPr="007E6B73">
              <w:t xml:space="preserve"> </w:t>
            </w:r>
            <w:r w:rsidRPr="00547D14">
              <w:t xml:space="preserve">Disco-Opa </w:t>
            </w:r>
            <w:r w:rsidRPr="00547D14">
              <w:rPr>
                <w:b/>
                <w:bCs/>
                <w:color w:val="00E0FF"/>
              </w:rPr>
              <w:t>•</w:t>
            </w:r>
            <w:r w:rsidRPr="007E6B73">
              <w:t xml:space="preserve"> </w:t>
            </w:r>
            <w:r w:rsidRPr="00547D14">
              <w:t xml:space="preserve">Einladung </w:t>
            </w:r>
            <w:r w:rsidRPr="00547D14">
              <w:rPr>
                <w:b/>
                <w:bCs/>
                <w:color w:val="00E0FF"/>
              </w:rPr>
              <w:t>•</w:t>
            </w:r>
            <w:r w:rsidRPr="007E6B73">
              <w:t xml:space="preserve"> </w:t>
            </w:r>
            <w:r w:rsidRPr="00547D14">
              <w:t xml:space="preserve">geplant </w:t>
            </w:r>
            <w:r w:rsidRPr="00547D14">
              <w:rPr>
                <w:b/>
                <w:bCs/>
                <w:color w:val="00E0FF"/>
              </w:rPr>
              <w:t>•</w:t>
            </w:r>
            <w:r w:rsidRPr="007E6B73">
              <w:t xml:space="preserve"> </w:t>
            </w:r>
            <w:r w:rsidRPr="00547D14">
              <w:t>Le</w:t>
            </w:r>
            <w:r>
              <w:t xml:space="preserve">a </w:t>
            </w:r>
            <w:r w:rsidR="00165E99" w:rsidRPr="00547D14">
              <w:rPr>
                <w:b/>
                <w:bCs/>
                <w:color w:val="00E0FF"/>
              </w:rPr>
              <w:t>•</w:t>
            </w:r>
            <w:r w:rsidR="00165E99" w:rsidRPr="007E6B73">
              <w:t xml:space="preserve"> </w:t>
            </w:r>
            <w:r w:rsidR="00165E99">
              <w:t xml:space="preserve">Mira </w:t>
            </w:r>
            <w:r w:rsidRPr="00547D14">
              <w:rPr>
                <w:b/>
                <w:bCs/>
                <w:color w:val="00E0FF"/>
              </w:rPr>
              <w:t>•</w:t>
            </w:r>
            <w:r w:rsidRPr="007E6B73">
              <w:t xml:space="preserve"> </w:t>
            </w:r>
            <w:r>
              <w:t>Poolparty</w:t>
            </w:r>
          </w:p>
          <w:p w14:paraId="782B26B7" w14:textId="77777777" w:rsidR="00547D14" w:rsidRDefault="00547D14" w:rsidP="00547D14">
            <w:pPr>
              <w:jc w:val="center"/>
              <w:rPr>
                <w:b/>
                <w:bCs/>
              </w:rPr>
            </w:pPr>
            <w:r w:rsidRPr="00547D14">
              <w:rPr>
                <w:b/>
                <w:bCs/>
                <w:color w:val="00E0FF"/>
              </w:rPr>
              <w:t>•</w:t>
            </w:r>
            <w:r w:rsidRPr="007E6B73">
              <w:t xml:space="preserve"> </w:t>
            </w:r>
            <w:r>
              <w:t xml:space="preserve">Schule </w:t>
            </w:r>
            <w:r w:rsidRPr="00547D14">
              <w:rPr>
                <w:b/>
                <w:bCs/>
                <w:color w:val="00E0FF"/>
              </w:rPr>
              <w:t>•</w:t>
            </w:r>
            <w:r w:rsidRPr="007E6B73">
              <w:t xml:space="preserve"> </w:t>
            </w:r>
            <w:r>
              <w:t xml:space="preserve">selbst </w:t>
            </w:r>
            <w:r w:rsidRPr="00547D14">
              <w:rPr>
                <w:b/>
                <w:bCs/>
                <w:color w:val="00E0FF"/>
              </w:rPr>
              <w:t>•</w:t>
            </w:r>
            <w:r w:rsidRPr="007E6B73">
              <w:t xml:space="preserve"> </w:t>
            </w:r>
            <w:r>
              <w:t>Zwillingsschwester</w:t>
            </w:r>
          </w:p>
        </w:tc>
      </w:tr>
      <w:tr w:rsidR="00547D14" w14:paraId="518E745C" w14:textId="77777777" w:rsidTr="00547D14">
        <w:trPr>
          <w:trHeight w:hRule="exact" w:val="227"/>
        </w:trPr>
        <w:tc>
          <w:tcPr>
            <w:tcW w:w="8500" w:type="dxa"/>
            <w:tcBorders>
              <w:top w:val="single" w:sz="12" w:space="0" w:color="00E0FF"/>
              <w:bottom w:val="single" w:sz="12" w:space="0" w:color="FFFFFF" w:themeColor="background1"/>
            </w:tcBorders>
            <w:tcMar>
              <w:left w:w="0" w:type="dxa"/>
              <w:right w:w="0" w:type="dxa"/>
            </w:tcMar>
            <w:vAlign w:val="bottom"/>
          </w:tcPr>
          <w:p w14:paraId="059F766A" w14:textId="77777777" w:rsidR="00547D14" w:rsidRPr="00547D14" w:rsidRDefault="00547D14" w:rsidP="00547D14">
            <w:pPr>
              <w:pStyle w:val="WTDBLckentext"/>
            </w:pPr>
          </w:p>
        </w:tc>
      </w:tr>
      <w:tr w:rsidR="00547D14" w14:paraId="51F9615C" w14:textId="77777777" w:rsidTr="00547D14">
        <w:trPr>
          <w:trHeight w:val="3022"/>
        </w:trPr>
        <w:tc>
          <w:tcPr>
            <w:tcW w:w="8500" w:type="dxa"/>
            <w:tcBorders>
              <w:top w:val="single" w:sz="12" w:space="0" w:color="FFFFFF" w:themeColor="background1"/>
            </w:tcBorders>
            <w:tcMar>
              <w:left w:w="0" w:type="dxa"/>
              <w:right w:w="0" w:type="dxa"/>
            </w:tcMar>
            <w:vAlign w:val="bottom"/>
          </w:tcPr>
          <w:p w14:paraId="6112BB92" w14:textId="77777777" w:rsidR="00547D14" w:rsidRPr="00547D14" w:rsidRDefault="00547D14" w:rsidP="00547D14">
            <w:pPr>
              <w:pStyle w:val="WTDBLckentext"/>
            </w:pPr>
            <w:r w:rsidRPr="00547D14">
              <w:t xml:space="preserve">Bodo will unbedingt mit seiner </w:t>
            </w:r>
            <w:r w:rsidRPr="00547D14">
              <w:rPr>
                <w:rStyle w:val="WTDBSchreiblinie"/>
              </w:rPr>
              <w:t>___________________</w:t>
            </w:r>
            <w:r>
              <w:t xml:space="preserve"> </w:t>
            </w:r>
            <w:r w:rsidRPr="00547D14">
              <w:t>Lea auf Miras</w:t>
            </w:r>
            <w:r>
              <w:t xml:space="preserve"> </w:t>
            </w:r>
            <w:r w:rsidRPr="00547D14">
              <w:rPr>
                <w:rStyle w:val="WTDBSchreiblinie"/>
              </w:rPr>
              <w:t>________________</w:t>
            </w:r>
          </w:p>
          <w:p w14:paraId="26B2BB30" w14:textId="77777777" w:rsidR="00547D14" w:rsidRPr="00547D14" w:rsidRDefault="00547D14" w:rsidP="00547D14">
            <w:pPr>
              <w:pStyle w:val="WTDBLckentext"/>
            </w:pPr>
            <w:r w:rsidRPr="00547D14">
              <w:t xml:space="preserve">gehen. Aber bis jetzt hat er noch keine </w:t>
            </w:r>
            <w:r w:rsidRPr="00547D14">
              <w:rPr>
                <w:rStyle w:val="WTDBSchreiblinie"/>
              </w:rPr>
              <w:t>___________</w:t>
            </w:r>
            <w:r>
              <w:rPr>
                <w:rStyle w:val="WTDBSchreiblinie"/>
              </w:rPr>
              <w:t>__</w:t>
            </w:r>
            <w:r w:rsidRPr="00547D14">
              <w:rPr>
                <w:rStyle w:val="WTDBSchreiblinie"/>
              </w:rPr>
              <w:t>___</w:t>
            </w:r>
            <w:r>
              <w:rPr>
                <w:rStyle w:val="WTDBSchreiblinie"/>
              </w:rPr>
              <w:t xml:space="preserve"> </w:t>
            </w:r>
            <w:r w:rsidRPr="00547D14">
              <w:t>bekommen. Das liegt bestimmt daran,</w:t>
            </w:r>
          </w:p>
          <w:p w14:paraId="31C3F089" w14:textId="77777777" w:rsidR="00547D14" w:rsidRPr="00547D14" w:rsidRDefault="00547D14" w:rsidP="00547D14">
            <w:pPr>
              <w:pStyle w:val="WTDBLckentext"/>
            </w:pPr>
            <w:r w:rsidRPr="00547D14">
              <w:t xml:space="preserve">dass </w:t>
            </w:r>
            <w:r w:rsidRPr="00547D14">
              <w:rPr>
                <w:rStyle w:val="WTDBSchreiblinie"/>
              </w:rPr>
              <w:t>____________</w:t>
            </w:r>
            <w:r>
              <w:rPr>
                <w:rStyle w:val="WTDBSchreiblinie"/>
              </w:rPr>
              <w:t xml:space="preserve"> </w:t>
            </w:r>
            <w:r w:rsidRPr="00547D14">
              <w:t>– so nennt ihre Mutter die beiden – nicht cool genug sind! Doch Bodo hat eine</w:t>
            </w:r>
          </w:p>
          <w:p w14:paraId="44EF9847" w14:textId="77777777" w:rsidR="00547D14" w:rsidRPr="00547D14" w:rsidRDefault="00547D14" w:rsidP="00547D14">
            <w:pPr>
              <w:pStyle w:val="WTDBLckentext"/>
            </w:pPr>
            <w:r w:rsidRPr="00547D14">
              <w:t xml:space="preserve">Idee: ein </w:t>
            </w:r>
            <w:r w:rsidRPr="00547D14">
              <w:rPr>
                <w:rStyle w:val="WTDBSchreiblinie"/>
              </w:rPr>
              <w:t>______________</w:t>
            </w:r>
            <w:r>
              <w:rPr>
                <w:rStyle w:val="WTDBSchreiblinie"/>
              </w:rPr>
              <w:t>___</w:t>
            </w:r>
            <w:r w:rsidRPr="00547D14">
              <w:t>. Damit sollen Lea und er innerhalb von einer Woche die coolsten</w:t>
            </w:r>
          </w:p>
          <w:p w14:paraId="36B1B3D6" w14:textId="77777777" w:rsidR="00547D14" w:rsidRPr="00547D14" w:rsidRDefault="00547D14" w:rsidP="00547D14">
            <w:pPr>
              <w:pStyle w:val="WTDBLckentext"/>
            </w:pPr>
            <w:r w:rsidRPr="00547D14">
              <w:t xml:space="preserve">Kinder der </w:t>
            </w:r>
            <w:r w:rsidRPr="00547D14">
              <w:rPr>
                <w:rStyle w:val="WTDBSchreiblinie"/>
              </w:rPr>
              <w:t>______________</w:t>
            </w:r>
            <w:r>
              <w:rPr>
                <w:rStyle w:val="WTDBSchreiblinie"/>
              </w:rPr>
              <w:t xml:space="preserve">_____ </w:t>
            </w:r>
            <w:r w:rsidRPr="00547D14">
              <w:t>werden. Doch leider läuft das Coolness-Programm nicht wie</w:t>
            </w:r>
          </w:p>
          <w:p w14:paraId="5A4CDCA0" w14:textId="77777777" w:rsidR="00547D14" w:rsidRPr="00547D14" w:rsidRDefault="00547D14" w:rsidP="00547D14">
            <w:pPr>
              <w:pStyle w:val="WTDBLckentext"/>
            </w:pPr>
            <w:r w:rsidRPr="00547D14">
              <w:rPr>
                <w:rStyle w:val="WTDBSchreiblinie"/>
              </w:rPr>
              <w:t>______________</w:t>
            </w:r>
            <w:r w:rsidRPr="00547D14">
              <w:t xml:space="preserve">. Gut, dass die beiden mit der Hilfe von </w:t>
            </w:r>
            <w:r w:rsidRPr="00547D14">
              <w:rPr>
                <w:rStyle w:val="WTDBSchreiblinie"/>
              </w:rPr>
              <w:t>______________</w:t>
            </w:r>
            <w:r>
              <w:rPr>
                <w:rStyle w:val="WTDBSchreiblinie"/>
              </w:rPr>
              <w:t xml:space="preserve"> </w:t>
            </w:r>
            <w:r w:rsidRPr="00547D14">
              <w:t>entdecken, dass</w:t>
            </w:r>
            <w:r>
              <w:t xml:space="preserve"> </w:t>
            </w:r>
          </w:p>
          <w:p w14:paraId="51B8D5B1" w14:textId="77777777" w:rsidR="00547D14" w:rsidRPr="00547D14" w:rsidRDefault="00547D14" w:rsidP="00547D14">
            <w:pPr>
              <w:pStyle w:val="WTDBLckentext"/>
            </w:pPr>
            <w:r w:rsidRPr="00547D14">
              <w:t xml:space="preserve">sie </w:t>
            </w:r>
            <w:proofErr w:type="gramStart"/>
            <w:r w:rsidRPr="00547D14">
              <w:t>einfach nur</w:t>
            </w:r>
            <w:proofErr w:type="gramEnd"/>
            <w:r w:rsidR="00C13B6A">
              <w:t xml:space="preserve"> </w:t>
            </w:r>
            <w:r w:rsidR="00C13B6A" w:rsidRPr="00547D14">
              <w:t>sie</w:t>
            </w:r>
            <w:r>
              <w:t xml:space="preserve"> </w:t>
            </w:r>
            <w:r w:rsidRPr="00547D14">
              <w:rPr>
                <w:rStyle w:val="WTDBSchreiblinie"/>
              </w:rPr>
              <w:t>______________</w:t>
            </w:r>
            <w:r>
              <w:rPr>
                <w:rStyle w:val="WTDBSchreiblinie"/>
              </w:rPr>
              <w:t xml:space="preserve"> </w:t>
            </w:r>
            <w:r w:rsidRPr="00547D14">
              <w:t xml:space="preserve">sein müssen. Und dann erfährt </w:t>
            </w:r>
            <w:r w:rsidRPr="00547D14">
              <w:rPr>
                <w:rStyle w:val="WTDBSchreiblinie"/>
              </w:rPr>
              <w:t>___________</w:t>
            </w:r>
            <w:r w:rsidRPr="00547D14">
              <w:t>, dass die</w:t>
            </w:r>
            <w:r>
              <w:t xml:space="preserve"> </w:t>
            </w:r>
          </w:p>
          <w:p w14:paraId="3AEAD2E6" w14:textId="77777777" w:rsidR="00547D14" w:rsidRPr="00547D14" w:rsidRDefault="00547D14" w:rsidP="00547D14">
            <w:pPr>
              <w:pStyle w:val="WTDBLckentext"/>
            </w:pPr>
            <w:r w:rsidRPr="00547D14">
              <w:t xml:space="preserve">Einladung zur Party schon längst angekommen ist. </w:t>
            </w:r>
            <w:r w:rsidRPr="00547D14">
              <w:rPr>
                <w:rStyle w:val="WTDBSchreiblinie"/>
              </w:rPr>
              <w:t>______________</w:t>
            </w:r>
            <w:r>
              <w:rPr>
                <w:rStyle w:val="WTDBSchreiblinie"/>
              </w:rPr>
              <w:t xml:space="preserve"> </w:t>
            </w:r>
            <w:r w:rsidRPr="00547D14">
              <w:t>hatte sie die ganze Zeit.</w:t>
            </w:r>
          </w:p>
          <w:p w14:paraId="5DA99519" w14:textId="77777777" w:rsidR="00547D14" w:rsidRPr="00547D14" w:rsidRDefault="00547D14" w:rsidP="00547D14">
            <w:pPr>
              <w:pStyle w:val="WTDBLckentext"/>
            </w:pPr>
            <w:r w:rsidRPr="00547D14">
              <w:t xml:space="preserve">Die beiden gehen zur Party und treten dort gemeinsam mit </w:t>
            </w:r>
            <w:r w:rsidRPr="00547D14">
              <w:rPr>
                <w:rStyle w:val="WTDBSchreiblinie"/>
              </w:rPr>
              <w:t>______________</w:t>
            </w:r>
            <w:r>
              <w:rPr>
                <w:rStyle w:val="WTDBSchreiblinie"/>
              </w:rPr>
              <w:t xml:space="preserve"> </w:t>
            </w:r>
            <w:proofErr w:type="spellStart"/>
            <w:r w:rsidRPr="00547D14">
              <w:t>mit</w:t>
            </w:r>
            <w:proofErr w:type="spellEnd"/>
            <w:r w:rsidRPr="00547D14">
              <w:t xml:space="preserve"> ihrem Song</w:t>
            </w:r>
          </w:p>
          <w:p w14:paraId="4DC9CE3A" w14:textId="77777777" w:rsidR="00547D14" w:rsidRDefault="00547D14" w:rsidP="00547D14">
            <w:pPr>
              <w:pStyle w:val="WTDBLckentext"/>
            </w:pPr>
            <w:r w:rsidRPr="00547D14">
              <w:t>„Cool? Uncool?“ auf.</w:t>
            </w:r>
          </w:p>
        </w:tc>
      </w:tr>
    </w:tbl>
    <w:p w14:paraId="6718DB8A" w14:textId="77777777" w:rsidR="00311072" w:rsidRPr="00311072" w:rsidRDefault="00311072" w:rsidP="00311072"/>
    <w:p w14:paraId="3FAB2429" w14:textId="77777777" w:rsidR="00311072" w:rsidRPr="00311072" w:rsidRDefault="00547D14" w:rsidP="00AA6AE8">
      <w:pPr>
        <w:pStyle w:val="WTDBHeadline21pt"/>
      </w:pPr>
      <w:r>
        <w:rPr>
          <w:noProof/>
          <w:w w:val="100"/>
        </w:rPr>
        <mc:AlternateContent>
          <mc:Choice Requires="wpg">
            <w:drawing>
              <wp:anchor distT="0" distB="0" distL="114300" distR="114300" simplePos="0" relativeHeight="253062144" behindDoc="0" locked="0" layoutInCell="1" allowOverlap="1" wp14:anchorId="6714AEDC" wp14:editId="1F852908">
                <wp:simplePos x="0" y="0"/>
                <wp:positionH relativeFrom="column">
                  <wp:posOffset>5238246</wp:posOffset>
                </wp:positionH>
                <wp:positionV relativeFrom="paragraph">
                  <wp:posOffset>378453</wp:posOffset>
                </wp:positionV>
                <wp:extent cx="1230833" cy="911225"/>
                <wp:effectExtent l="0" t="0" r="1270" b="3175"/>
                <wp:wrapNone/>
                <wp:docPr id="1351379572" name="Gruppieren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0833" cy="911225"/>
                          <a:chOff x="0" y="0"/>
                          <a:chExt cx="1230833" cy="911225"/>
                        </a:xfrm>
                      </wpg:grpSpPr>
                      <wpg:grpSp>
                        <wpg:cNvPr id="2125013455" name="Gruppieren 2"/>
                        <wpg:cNvGrpSpPr/>
                        <wpg:grpSpPr>
                          <a:xfrm>
                            <a:off x="0" y="0"/>
                            <a:ext cx="1163955" cy="911225"/>
                            <a:chOff x="-131995" y="-116144"/>
                            <a:chExt cx="1164210" cy="911932"/>
                          </a:xfrm>
                        </wpg:grpSpPr>
                        <pic:pic xmlns:pic="http://schemas.openxmlformats.org/drawingml/2006/picture">
                          <pic:nvPicPr>
                            <pic:cNvPr id="1865251158" name="Grafik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1">
                              <a:extLst>
                                <a:ext uri="{96DAC541-7B7A-43D3-8B79-37D633B846F1}">
                                  <asvg:svgBlip xmlns:asvg="http://schemas.microsoft.com/office/drawing/2016/SVG/main" r:embed="rId92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-131995" y="-116144"/>
                              <a:ext cx="1164210" cy="91193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84667646" name="Textfeld 284667646"/>
                          <wps:cNvSpPr txBox="1"/>
                          <wps:spPr>
                            <a:xfrm>
                              <a:off x="0" y="1"/>
                              <a:ext cx="921774" cy="4636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1524639" w14:textId="77777777" w:rsidR="00547D14" w:rsidRPr="00547D14" w:rsidRDefault="00547D14" w:rsidP="00547D14">
                                <w:pPr>
                                  <w:pStyle w:val="WTDBDauerMinuten"/>
                                  <w:rPr>
                                    <w:color w:val="000000" w:themeColor="text1"/>
                                  </w:rPr>
                                </w:pPr>
                                <w:r w:rsidRPr="00547D14">
                                  <w:rPr>
                                    <w:color w:val="000000" w:themeColor="text1"/>
                                  </w:rPr>
                                  <w:t>ca. 1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>5</w:t>
                                </w:r>
                                <w:r w:rsidRPr="00547D14">
                                  <w:rPr>
                                    <w:color w:val="000000" w:themeColor="text1"/>
                                  </w:rPr>
                                  <w:t xml:space="preserve"> Min.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20660187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2998" y="386499"/>
                            <a:ext cx="457835" cy="443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14AEDC" id="_x0000_s1133" style="position:absolute;margin-left:412.45pt;margin-top:29.8pt;width:96.9pt;height:71.75pt;z-index:253062144" coordsize="12308,911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">
                <v:group id="_x0000_s1134" style="position:absolute;width:11639;height:9112" coordorigin="-1319,-1161" coordsize="11642,9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">
                  <v:shape id="Grafik 1" o:spid="_x0000_s1135" type="#_x0000_t75" style="position:absolute;left:-1319;top:-1161;width:11641;height:9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">
                    <v:imagedata r:id="rId93" o:title=""/>
                  </v:shape>
                  <v:shape id="Textfeld 284667646" o:spid="_x0000_s1136" type="#_x0000_t202" style="position:absolute;width:9217;height:4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" filled="f" stroked="f" strokeweight=".5pt">
                    <v:textbox>
                      <w:txbxContent>
                        <w:p w14:paraId="01524639" w14:textId="77777777" w:rsidR="00547D14" w:rsidRPr="00547D14" w:rsidRDefault="00547D14" w:rsidP="00547D14">
                          <w:pPr>
                            <w:pStyle w:val="WTDBDauerMinuten"/>
                            <w:rPr>
                              <w:color w:val="000000" w:themeColor="text1"/>
                            </w:rPr>
                          </w:pPr>
                          <w:r w:rsidRPr="00547D14">
                            <w:rPr>
                              <w:color w:val="000000" w:themeColor="text1"/>
                            </w:rPr>
                            <w:t>ca. 1</w:t>
                          </w:r>
                          <w:r>
                            <w:rPr>
                              <w:color w:val="000000" w:themeColor="text1"/>
                            </w:rPr>
                            <w:t>5</w:t>
                          </w:r>
                          <w:r w:rsidRPr="00547D14">
                            <w:rPr>
                              <w:color w:val="000000" w:themeColor="text1"/>
                            </w:rPr>
                            <w:t xml:space="preserve"> Min.</w:t>
                          </w:r>
                        </w:p>
                      </w:txbxContent>
                    </v:textbox>
                  </v:shape>
                </v:group>
                <v:shape id="Grafik 3" o:spid="_x0000_s1137" type="#_x0000_t75" style="position:absolute;left:7729;top:3864;width:4579;height:4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">
                  <v:imagedata r:id="rId94" o:title=""/>
                </v:shape>
              </v:group>
            </w:pict>
          </mc:Fallback>
        </mc:AlternateContent>
      </w:r>
      <w:r w:rsidR="00311072" w:rsidRPr="00311072">
        <w:t xml:space="preserve">Den Schreibplan der Geschichte </w:t>
      </w:r>
      <w:r>
        <w:t>u</w:t>
      </w:r>
      <w:r w:rsidR="00311072" w:rsidRPr="00311072">
        <w:t>ntersuchen</w:t>
      </w:r>
    </w:p>
    <w:p w14:paraId="2397095F" w14:textId="77777777" w:rsidR="00311072" w:rsidRPr="00311072" w:rsidRDefault="00547D14" w:rsidP="00B047DF">
      <w:pPr>
        <w:pStyle w:val="WTDB2024Aufgabenstellung"/>
      </w:pPr>
      <w:r w:rsidRPr="00547D14">
        <w:t xml:space="preserve">Beantworte die Fragen zur Geschichte „Cool wie Bolle“. Schreibe in Stichpunkten. </w:t>
      </w:r>
    </w:p>
    <w:tbl>
      <w:tblPr>
        <w:tblStyle w:val="Tabellenraster"/>
        <w:tblW w:w="9923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694"/>
        <w:gridCol w:w="7229"/>
      </w:tblGrid>
      <w:tr w:rsidR="00311072" w:rsidRPr="00AA6AE8" w14:paraId="33744FED" w14:textId="77777777" w:rsidTr="00547D14">
        <w:trPr>
          <w:trHeight w:hRule="exact" w:val="113"/>
        </w:trPr>
        <w:tc>
          <w:tcPr>
            <w:tcW w:w="2694" w:type="dxa"/>
            <w:tcBorders>
              <w:top w:val="nil"/>
              <w:left w:val="nil"/>
              <w:bottom w:val="single" w:sz="12" w:space="0" w:color="00E0FF"/>
              <w:right w:val="nil"/>
            </w:tcBorders>
            <w:shd w:val="clear" w:color="auto" w:fill="FFFFFF" w:themeFill="background1"/>
            <w:tcMar>
              <w:top w:w="0" w:type="dxa"/>
            </w:tcMar>
            <w:vAlign w:val="center"/>
          </w:tcPr>
          <w:p w14:paraId="744F3822" w14:textId="77777777" w:rsidR="00311072" w:rsidRPr="00AA6AE8" w:rsidRDefault="00311072" w:rsidP="00311072">
            <w:pPr>
              <w:pStyle w:val="WTDBInfo6pt"/>
            </w:pPr>
          </w:p>
        </w:tc>
        <w:tc>
          <w:tcPr>
            <w:tcW w:w="7229" w:type="dxa"/>
            <w:tcBorders>
              <w:top w:val="nil"/>
              <w:left w:val="nil"/>
              <w:bottom w:val="single" w:sz="12" w:space="0" w:color="00E0FF"/>
              <w:right w:val="nil"/>
            </w:tcBorders>
            <w:shd w:val="clear" w:color="auto" w:fill="FFFFFF" w:themeFill="background1"/>
            <w:tcMar>
              <w:top w:w="0" w:type="dxa"/>
            </w:tcMar>
            <w:vAlign w:val="center"/>
          </w:tcPr>
          <w:p w14:paraId="1E295A27" w14:textId="77777777" w:rsidR="00311072" w:rsidRPr="00AA6AE8" w:rsidRDefault="00311072" w:rsidP="00311072">
            <w:pPr>
              <w:pStyle w:val="WTDBInfo6pt"/>
            </w:pPr>
          </w:p>
        </w:tc>
      </w:tr>
      <w:tr w:rsidR="00AA6AE8" w:rsidRPr="00AA6AE8" w14:paraId="37754B71" w14:textId="77777777" w:rsidTr="00C13B6A">
        <w:trPr>
          <w:trHeight w:val="1418"/>
        </w:trPr>
        <w:tc>
          <w:tcPr>
            <w:tcW w:w="2694" w:type="dxa"/>
            <w:tcBorders>
              <w:top w:val="single" w:sz="12" w:space="0" w:color="00E0FF"/>
              <w:left w:val="single" w:sz="12" w:space="0" w:color="00E0FF"/>
              <w:bottom w:val="single" w:sz="8" w:space="0" w:color="00E0FF"/>
              <w:right w:val="single" w:sz="8" w:space="0" w:color="00E0FF"/>
            </w:tcBorders>
            <w:shd w:val="clear" w:color="auto" w:fill="FFFFFF" w:themeFill="background1"/>
            <w:tcMar>
              <w:top w:w="0" w:type="dxa"/>
            </w:tcMar>
            <w:vAlign w:val="center"/>
          </w:tcPr>
          <w:p w14:paraId="102B1510" w14:textId="77777777" w:rsidR="00547D14" w:rsidRDefault="00547D14" w:rsidP="00547D14">
            <w:pPr>
              <w:pStyle w:val="WTDBTabellenfrage"/>
            </w:pPr>
            <w:r>
              <w:t>Was ist das Problem</w:t>
            </w:r>
          </w:p>
          <w:p w14:paraId="5FD3B1BF" w14:textId="77777777" w:rsidR="00AA6AE8" w:rsidRPr="00AA6AE8" w:rsidRDefault="00547D14" w:rsidP="00547D14">
            <w:pPr>
              <w:pStyle w:val="WTDBTabellenfrage"/>
            </w:pPr>
            <w:r>
              <w:t>von Bodo und Lea?</w:t>
            </w:r>
          </w:p>
        </w:tc>
        <w:tc>
          <w:tcPr>
            <w:tcW w:w="7229" w:type="dxa"/>
            <w:tcBorders>
              <w:top w:val="single" w:sz="12" w:space="0" w:color="00E0FF"/>
              <w:left w:val="single" w:sz="8" w:space="0" w:color="00E0FF"/>
              <w:bottom w:val="single" w:sz="8" w:space="0" w:color="00E0FF"/>
              <w:right w:val="single" w:sz="12" w:space="0" w:color="00E0FF"/>
            </w:tcBorders>
            <w:shd w:val="clear" w:color="auto" w:fill="FFFFFF" w:themeFill="background1"/>
            <w:tcMar>
              <w:top w:w="0" w:type="dxa"/>
            </w:tcMar>
            <w:vAlign w:val="center"/>
          </w:tcPr>
          <w:p w14:paraId="5756C94C" w14:textId="77777777" w:rsidR="00AA6AE8" w:rsidRPr="00AA6AE8" w:rsidRDefault="00AA6AE8" w:rsidP="00AA6AE8">
            <w:pPr>
              <w:pStyle w:val="WTDBAufgabe8"/>
            </w:pPr>
            <w:r w:rsidRPr="00AA6AE8">
              <w:br/>
            </w:r>
          </w:p>
        </w:tc>
      </w:tr>
      <w:tr w:rsidR="00AA6AE8" w:rsidRPr="00AA6AE8" w14:paraId="3BEFF82E" w14:textId="77777777" w:rsidTr="00C13B6A">
        <w:trPr>
          <w:trHeight w:val="1418"/>
        </w:trPr>
        <w:tc>
          <w:tcPr>
            <w:tcW w:w="2694" w:type="dxa"/>
            <w:tcBorders>
              <w:top w:val="single" w:sz="8" w:space="0" w:color="00E0FF"/>
              <w:left w:val="single" w:sz="12" w:space="0" w:color="00E0FF"/>
              <w:bottom w:val="single" w:sz="8" w:space="0" w:color="00E0FF"/>
              <w:right w:val="single" w:sz="8" w:space="0" w:color="00E0FF"/>
            </w:tcBorders>
            <w:shd w:val="clear" w:color="auto" w:fill="FFFFFF" w:themeFill="background1"/>
            <w:vAlign w:val="center"/>
          </w:tcPr>
          <w:p w14:paraId="29DBF7EF" w14:textId="77777777" w:rsidR="00AA6AE8" w:rsidRPr="00AA6AE8" w:rsidRDefault="00547D14" w:rsidP="00AA6AE8">
            <w:pPr>
              <w:pStyle w:val="WTDBTabellenfrage"/>
            </w:pPr>
            <w:r>
              <w:t>Mit welchem Plan soll</w:t>
            </w:r>
            <w:r>
              <w:br/>
              <w:t>es gelöst werden?</w:t>
            </w:r>
          </w:p>
        </w:tc>
        <w:tc>
          <w:tcPr>
            <w:tcW w:w="7229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12" w:space="0" w:color="00E0FF"/>
            </w:tcBorders>
            <w:shd w:val="clear" w:color="auto" w:fill="FFFFFF" w:themeFill="background1"/>
            <w:vAlign w:val="center"/>
          </w:tcPr>
          <w:p w14:paraId="76C3430B" w14:textId="77777777" w:rsidR="00AA6AE8" w:rsidRPr="00AA6AE8" w:rsidRDefault="00AA6AE8" w:rsidP="00AA6AE8"/>
        </w:tc>
      </w:tr>
      <w:tr w:rsidR="00AA6AE8" w:rsidRPr="00AA6AE8" w14:paraId="37BD0803" w14:textId="77777777" w:rsidTr="00C13B6A">
        <w:trPr>
          <w:trHeight w:val="1418"/>
        </w:trPr>
        <w:tc>
          <w:tcPr>
            <w:tcW w:w="2694" w:type="dxa"/>
            <w:tcBorders>
              <w:top w:val="single" w:sz="8" w:space="0" w:color="00E0FF"/>
              <w:left w:val="single" w:sz="12" w:space="0" w:color="00E0FF"/>
              <w:bottom w:val="single" w:sz="8" w:space="0" w:color="00E0FF"/>
              <w:right w:val="single" w:sz="8" w:space="0" w:color="00E0FF"/>
            </w:tcBorders>
            <w:shd w:val="clear" w:color="auto" w:fill="FFFFFF" w:themeFill="background1"/>
            <w:vAlign w:val="center"/>
          </w:tcPr>
          <w:p w14:paraId="0010C7DE" w14:textId="77777777" w:rsidR="00AA6AE8" w:rsidRPr="00AA6AE8" w:rsidRDefault="00547D14" w:rsidP="00AA6AE8">
            <w:pPr>
              <w:pStyle w:val="WTDBTabellenfrage"/>
            </w:pPr>
            <w:r>
              <w:t>Welche Schwierigkeiten</w:t>
            </w:r>
            <w:r>
              <w:br/>
              <w:t>tauchen dabei auf?</w:t>
            </w:r>
          </w:p>
        </w:tc>
        <w:tc>
          <w:tcPr>
            <w:tcW w:w="7229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12" w:space="0" w:color="00E0FF"/>
            </w:tcBorders>
            <w:shd w:val="clear" w:color="auto" w:fill="FFFFFF" w:themeFill="background1"/>
            <w:vAlign w:val="center"/>
          </w:tcPr>
          <w:p w14:paraId="1ED04A3F" w14:textId="77777777" w:rsidR="00AA6AE8" w:rsidRPr="00AA6AE8" w:rsidRDefault="00AA6AE8" w:rsidP="00AA6AE8"/>
        </w:tc>
      </w:tr>
      <w:tr w:rsidR="00AA6AE8" w:rsidRPr="00AA6AE8" w14:paraId="631C2FFA" w14:textId="77777777" w:rsidTr="00C13B6A">
        <w:trPr>
          <w:trHeight w:val="1418"/>
        </w:trPr>
        <w:tc>
          <w:tcPr>
            <w:tcW w:w="2694" w:type="dxa"/>
            <w:tcBorders>
              <w:top w:val="single" w:sz="8" w:space="0" w:color="00E0FF"/>
              <w:left w:val="single" w:sz="12" w:space="0" w:color="00E0FF"/>
              <w:bottom w:val="single" w:sz="12" w:space="0" w:color="00E0FF"/>
              <w:right w:val="single" w:sz="8" w:space="0" w:color="00E0FF"/>
            </w:tcBorders>
            <w:shd w:val="clear" w:color="auto" w:fill="FFFFFF" w:themeFill="background1"/>
            <w:vAlign w:val="center"/>
          </w:tcPr>
          <w:p w14:paraId="69E93A3F" w14:textId="77777777" w:rsidR="00AA6AE8" w:rsidRPr="00AA6AE8" w:rsidRDefault="00547D14" w:rsidP="00AA6AE8">
            <w:pPr>
              <w:pStyle w:val="WTDBTabellenfrage"/>
            </w:pPr>
            <w:r>
              <w:t>Wie wird das Problem tatsächlich gelöst?</w:t>
            </w:r>
          </w:p>
        </w:tc>
        <w:tc>
          <w:tcPr>
            <w:tcW w:w="7229" w:type="dxa"/>
            <w:tcBorders>
              <w:top w:val="single" w:sz="8" w:space="0" w:color="00E0FF"/>
              <w:left w:val="single" w:sz="8" w:space="0" w:color="00E0FF"/>
              <w:bottom w:val="single" w:sz="12" w:space="0" w:color="00E0FF"/>
              <w:right w:val="single" w:sz="12" w:space="0" w:color="00E0FF"/>
            </w:tcBorders>
            <w:shd w:val="clear" w:color="auto" w:fill="FFFFFF" w:themeFill="background1"/>
            <w:vAlign w:val="center"/>
          </w:tcPr>
          <w:p w14:paraId="336C76F4" w14:textId="77777777" w:rsidR="00AA6AE8" w:rsidRPr="00AA6AE8" w:rsidRDefault="00AA6AE8" w:rsidP="00AA6AE8"/>
        </w:tc>
      </w:tr>
    </w:tbl>
    <w:p w14:paraId="4B6972A5" w14:textId="77777777" w:rsidR="00547D14" w:rsidRDefault="00547D14" w:rsidP="001D3E92">
      <w:pPr>
        <w:pStyle w:val="WTDBArbeitsblatt11pt"/>
      </w:pPr>
    </w:p>
    <w:p w14:paraId="27600234" w14:textId="77777777" w:rsidR="00547D14" w:rsidRDefault="00547D14" w:rsidP="00547D14">
      <w:pPr>
        <w:pStyle w:val="WTDBArbeitsblatt11pt"/>
      </w:pPr>
      <w:r w:rsidRPr="00547D14">
        <w:lastRenderedPageBreak/>
        <w:drawing>
          <wp:anchor distT="0" distB="0" distL="114300" distR="114300" simplePos="0" relativeHeight="253064192" behindDoc="0" locked="0" layoutInCell="1" allowOverlap="1" wp14:anchorId="5283DC17" wp14:editId="279F4370">
            <wp:simplePos x="0" y="0"/>
            <wp:positionH relativeFrom="column">
              <wp:posOffset>-353505</wp:posOffset>
            </wp:positionH>
            <wp:positionV relativeFrom="paragraph">
              <wp:posOffset>-891533</wp:posOffset>
            </wp:positionV>
            <wp:extent cx="2908298" cy="600124"/>
            <wp:effectExtent l="0" t="0" r="635" b="0"/>
            <wp:wrapNone/>
            <wp:docPr id="262739424" name="Grafik 262739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677095" name="Grafik 836677095"/>
                    <pic:cNvPicPr/>
                  </pic:nvPicPr>
                  <pic:blipFill>
                    <a:blip r:embed="rId66">
                      <a:extLst>
                        <a:ext uri="{96DAC541-7B7A-43D3-8B79-37D633B846F1}">
                          <asvg:svgBlip xmlns:asvg="http://schemas.microsoft.com/office/drawing/2016/SVG/main" r:embed="rId6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298" cy="600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7D14">
        <w:t>Arbeitsblatt</w:t>
      </w:r>
      <w:r>
        <w:t xml:space="preserve"> 9: „Cool wie Bolle“</w:t>
      </w:r>
    </w:p>
    <w:p w14:paraId="29414BB3" w14:textId="77777777" w:rsidR="00547D14" w:rsidRDefault="00547D14" w:rsidP="00547D14">
      <w:pPr>
        <w:pStyle w:val="WTDBArbeitsblatt11pt"/>
      </w:pPr>
      <w:r>
        <mc:AlternateContent>
          <mc:Choice Requires="wpg">
            <w:drawing>
              <wp:anchor distT="0" distB="0" distL="114300" distR="114300" simplePos="0" relativeHeight="253066240" behindDoc="0" locked="0" layoutInCell="1" allowOverlap="1" wp14:anchorId="23EAD470" wp14:editId="02E4A1BC">
                <wp:simplePos x="0" y="0"/>
                <wp:positionH relativeFrom="column">
                  <wp:posOffset>4505325</wp:posOffset>
                </wp:positionH>
                <wp:positionV relativeFrom="paragraph">
                  <wp:posOffset>155307</wp:posOffset>
                </wp:positionV>
                <wp:extent cx="1163955" cy="911225"/>
                <wp:effectExtent l="0" t="0" r="4445" b="3175"/>
                <wp:wrapNone/>
                <wp:docPr id="907485189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3955" cy="911225"/>
                          <a:chOff x="-131995" y="-116144"/>
                          <a:chExt cx="1164210" cy="911932"/>
                        </a:xfrm>
                      </wpg:grpSpPr>
                      <pic:pic xmlns:pic="http://schemas.openxmlformats.org/drawingml/2006/picture">
                        <pic:nvPicPr>
                          <pic:cNvPr id="939518925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extLst>
                              <a:ext uri="{96DAC541-7B7A-43D3-8B79-37D633B846F1}">
                                <asvg:svgBlip xmlns:asvg="http://schemas.microsoft.com/office/drawing/2016/SVG/main" r:embed="rId92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-131995" y="-116144"/>
                            <a:ext cx="1164210" cy="911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6813744" name="Textfeld 2036813744"/>
                        <wps:cNvSpPr txBox="1"/>
                        <wps:spPr>
                          <a:xfrm>
                            <a:off x="0" y="1"/>
                            <a:ext cx="921774" cy="4636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E44620" w14:textId="77777777" w:rsidR="00547D14" w:rsidRPr="00547D14" w:rsidRDefault="00547D14" w:rsidP="00547D14">
                              <w:pPr>
                                <w:pStyle w:val="WTDBDauerMinuten"/>
                                <w:rPr>
                                  <w:color w:val="000000" w:themeColor="text1"/>
                                </w:rPr>
                              </w:pPr>
                              <w:r w:rsidRPr="00547D14">
                                <w:rPr>
                                  <w:color w:val="000000" w:themeColor="text1"/>
                                </w:rPr>
                                <w:t xml:space="preserve">ca. </w:t>
                              </w:r>
                              <w:r>
                                <w:rPr>
                                  <w:color w:val="000000" w:themeColor="text1"/>
                                </w:rPr>
                                <w:t>20</w:t>
                              </w:r>
                              <w:r w:rsidRPr="00547D14">
                                <w:rPr>
                                  <w:color w:val="000000" w:themeColor="text1"/>
                                </w:rPr>
                                <w:t xml:space="preserve"> Min.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EAD470" id="_x0000_s1138" style="position:absolute;margin-left:354.75pt;margin-top:12.25pt;width:91.65pt;height:71.75pt;z-index:253066240;mso-width-relative:margin;mso-height-relative:margin" coordorigin="-1319,-1161" coordsize="11642,911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">
                <v:shape id="Grafik 1" o:spid="_x0000_s1139" type="#_x0000_t75" style="position:absolute;left:-1319;top:-1161;width:11641;height:9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">
                  <v:imagedata r:id="rId93" o:title=""/>
                </v:shape>
                <v:shape id="Textfeld 2036813744" o:spid="_x0000_s1140" type="#_x0000_t202" style="position:absolute;width:9217;height:4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" filled="f" stroked="f" strokeweight=".5pt">
                  <v:textbox>
                    <w:txbxContent>
                      <w:p w14:paraId="1BE44620" w14:textId="77777777" w:rsidR="00547D14" w:rsidRPr="00547D14" w:rsidRDefault="00547D14" w:rsidP="00547D14">
                        <w:pPr>
                          <w:pStyle w:val="WTDBDauerMinuten"/>
                          <w:rPr>
                            <w:color w:val="000000" w:themeColor="text1"/>
                          </w:rPr>
                        </w:pPr>
                        <w:r w:rsidRPr="00547D14">
                          <w:rPr>
                            <w:color w:val="000000" w:themeColor="text1"/>
                          </w:rPr>
                          <w:t xml:space="preserve">ca. </w:t>
                        </w:r>
                        <w:r>
                          <w:rPr>
                            <w:color w:val="000000" w:themeColor="text1"/>
                          </w:rPr>
                          <w:t>20</w:t>
                        </w:r>
                        <w:r w:rsidRPr="00547D14">
                          <w:rPr>
                            <w:color w:val="000000" w:themeColor="text1"/>
                          </w:rPr>
                          <w:t xml:space="preserve"> Min.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>in zwei Unterrichtsstunden</w:t>
      </w:r>
    </w:p>
    <w:p w14:paraId="4901DE74" w14:textId="77777777" w:rsidR="001D3E92" w:rsidRPr="00311072" w:rsidRDefault="00124B5E" w:rsidP="00547D14">
      <w:pPr>
        <w:pStyle w:val="WTDBHeadline21pt"/>
      </w:pPr>
      <w:r>
        <w:rPr>
          <w:noProof/>
        </w:rPr>
        <w:t>Einen Schreibplan verfassen</w:t>
      </w:r>
    </w:p>
    <w:p w14:paraId="67BFEC78" w14:textId="77777777" w:rsidR="00547D14" w:rsidRDefault="00547D14" w:rsidP="00547D14">
      <w:pPr>
        <w:pStyle w:val="WTDB2024Aufgabenstellung"/>
      </w:pPr>
      <w:r>
        <w:t>Überlege dir nun einen Schreibplan für deine eigene Geschichte.</w:t>
      </w:r>
    </w:p>
    <w:p w14:paraId="48DF99C0" w14:textId="77777777" w:rsidR="00CC3F36" w:rsidRPr="00311072" w:rsidRDefault="00547D14" w:rsidP="00547D14">
      <w:pPr>
        <w:pStyle w:val="WTDB2024Aufgabenstellung"/>
      </w:pPr>
      <w:r>
        <w:t>Ergänze dazu die Tabelle mit deinen Ideen.</w:t>
      </w:r>
      <w:r w:rsidRPr="00547D14">
        <w:t xml:space="preserve"> </w:t>
      </w:r>
    </w:p>
    <w:tbl>
      <w:tblPr>
        <w:tblStyle w:val="Tabellenraster"/>
        <w:tblW w:w="8789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694"/>
        <w:gridCol w:w="6095"/>
      </w:tblGrid>
      <w:tr w:rsidR="00547D14" w:rsidRPr="00AA6AE8" w14:paraId="6CBD9146" w14:textId="77777777" w:rsidTr="00547D14">
        <w:trPr>
          <w:trHeight w:hRule="exact" w:val="113"/>
        </w:trPr>
        <w:tc>
          <w:tcPr>
            <w:tcW w:w="2694" w:type="dxa"/>
            <w:tcBorders>
              <w:top w:val="nil"/>
              <w:left w:val="nil"/>
              <w:bottom w:val="single" w:sz="12" w:space="0" w:color="00E0FF"/>
              <w:right w:val="nil"/>
            </w:tcBorders>
            <w:shd w:val="clear" w:color="auto" w:fill="FFFFFF" w:themeFill="background1"/>
            <w:tcMar>
              <w:top w:w="0" w:type="dxa"/>
            </w:tcMar>
            <w:vAlign w:val="center"/>
          </w:tcPr>
          <w:p w14:paraId="451A32A4" w14:textId="77777777" w:rsidR="00547D14" w:rsidRPr="00AA6AE8" w:rsidRDefault="00547D14" w:rsidP="00157207">
            <w:pPr>
              <w:pStyle w:val="WTDBInfo6pt"/>
            </w:pPr>
          </w:p>
        </w:tc>
        <w:tc>
          <w:tcPr>
            <w:tcW w:w="6095" w:type="dxa"/>
            <w:tcBorders>
              <w:top w:val="nil"/>
              <w:left w:val="nil"/>
              <w:bottom w:val="single" w:sz="12" w:space="0" w:color="00E0FF"/>
              <w:right w:val="nil"/>
            </w:tcBorders>
            <w:shd w:val="clear" w:color="auto" w:fill="FFFFFF" w:themeFill="background1"/>
            <w:tcMar>
              <w:top w:w="0" w:type="dxa"/>
            </w:tcMar>
            <w:vAlign w:val="center"/>
          </w:tcPr>
          <w:p w14:paraId="191599E4" w14:textId="77777777" w:rsidR="00547D14" w:rsidRPr="00AA6AE8" w:rsidRDefault="00547D14" w:rsidP="00157207">
            <w:pPr>
              <w:pStyle w:val="WTDBInfo6pt"/>
            </w:pPr>
            <w:r>
              <w:rPr>
                <w:noProof/>
              </w:rPr>
              <w:drawing>
                <wp:anchor distT="0" distB="0" distL="114300" distR="114300" simplePos="0" relativeHeight="253068288" behindDoc="0" locked="1" layoutInCell="1" allowOverlap="1" wp14:anchorId="181D62FF" wp14:editId="3A6B7EDF">
                  <wp:simplePos x="0" y="0"/>
                  <wp:positionH relativeFrom="column">
                    <wp:posOffset>3576955</wp:posOffset>
                  </wp:positionH>
                  <wp:positionV relativeFrom="paragraph">
                    <wp:posOffset>-182245</wp:posOffset>
                  </wp:positionV>
                  <wp:extent cx="457835" cy="443230"/>
                  <wp:effectExtent l="0" t="0" r="0" b="1270"/>
                  <wp:wrapNone/>
                  <wp:docPr id="1252327216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235941" name="Grafik 3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35" cy="44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47D14" w:rsidRPr="00AA6AE8" w14:paraId="50827CF9" w14:textId="77777777" w:rsidTr="00547D14">
        <w:trPr>
          <w:trHeight w:val="1332"/>
        </w:trPr>
        <w:tc>
          <w:tcPr>
            <w:tcW w:w="2694" w:type="dxa"/>
            <w:tcBorders>
              <w:top w:val="single" w:sz="12" w:space="0" w:color="00E0FF"/>
              <w:left w:val="single" w:sz="12" w:space="0" w:color="00E0FF"/>
              <w:bottom w:val="single" w:sz="8" w:space="0" w:color="00E0FF"/>
              <w:right w:val="single" w:sz="8" w:space="0" w:color="00E0FF"/>
            </w:tcBorders>
            <w:shd w:val="clear" w:color="auto" w:fill="FFFFFF" w:themeFill="background1"/>
            <w:tcMar>
              <w:top w:w="0" w:type="dxa"/>
            </w:tcMar>
            <w:vAlign w:val="center"/>
          </w:tcPr>
          <w:p w14:paraId="3F7B1547" w14:textId="77777777" w:rsidR="00547D14" w:rsidRPr="00AA6AE8" w:rsidRDefault="00547D14" w:rsidP="00547D14">
            <w:pPr>
              <w:pStyle w:val="WTDBTabellenfrage"/>
            </w:pPr>
            <w:r>
              <w:t>Was ist das Problem?</w:t>
            </w:r>
          </w:p>
        </w:tc>
        <w:tc>
          <w:tcPr>
            <w:tcW w:w="6095" w:type="dxa"/>
            <w:tcBorders>
              <w:top w:val="single" w:sz="12" w:space="0" w:color="00E0FF"/>
              <w:left w:val="single" w:sz="8" w:space="0" w:color="00E0FF"/>
              <w:bottom w:val="single" w:sz="8" w:space="0" w:color="00E0FF"/>
              <w:right w:val="single" w:sz="12" w:space="0" w:color="00E0FF"/>
            </w:tcBorders>
            <w:shd w:val="clear" w:color="auto" w:fill="FFFFFF" w:themeFill="background1"/>
            <w:tcMar>
              <w:top w:w="0" w:type="dxa"/>
            </w:tcMar>
            <w:vAlign w:val="center"/>
          </w:tcPr>
          <w:p w14:paraId="6FEC1F87" w14:textId="77777777" w:rsidR="00547D14" w:rsidRPr="00AA6AE8" w:rsidRDefault="00547D14" w:rsidP="00547D14">
            <w:pPr>
              <w:pStyle w:val="WTDBAufgabe8"/>
            </w:pPr>
            <w:r w:rsidRPr="00AA6AE8">
              <w:br/>
            </w:r>
          </w:p>
        </w:tc>
      </w:tr>
      <w:tr w:rsidR="00547D14" w:rsidRPr="00AA6AE8" w14:paraId="01C36B2B" w14:textId="77777777" w:rsidTr="00547D14">
        <w:trPr>
          <w:trHeight w:val="1332"/>
        </w:trPr>
        <w:tc>
          <w:tcPr>
            <w:tcW w:w="2694" w:type="dxa"/>
            <w:tcBorders>
              <w:top w:val="single" w:sz="8" w:space="0" w:color="00E0FF"/>
              <w:left w:val="single" w:sz="12" w:space="0" w:color="00E0FF"/>
              <w:bottom w:val="single" w:sz="8" w:space="0" w:color="00E0FF"/>
              <w:right w:val="single" w:sz="8" w:space="0" w:color="00E0FF"/>
            </w:tcBorders>
            <w:shd w:val="clear" w:color="auto" w:fill="FFFFFF" w:themeFill="background1"/>
            <w:vAlign w:val="center"/>
          </w:tcPr>
          <w:p w14:paraId="39012AE8" w14:textId="77777777" w:rsidR="00547D14" w:rsidRPr="00AA6AE8" w:rsidRDefault="00547D14" w:rsidP="00547D14">
            <w:pPr>
              <w:pStyle w:val="WTDBTabellenfrage"/>
            </w:pPr>
            <w:r>
              <w:t>Mit welchem Plan soll</w:t>
            </w:r>
            <w:r>
              <w:br/>
              <w:t>es gelöst werden?</w:t>
            </w:r>
          </w:p>
        </w:tc>
        <w:tc>
          <w:tcPr>
            <w:tcW w:w="6095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12" w:space="0" w:color="00E0FF"/>
            </w:tcBorders>
            <w:shd w:val="clear" w:color="auto" w:fill="FFFFFF" w:themeFill="background1"/>
            <w:vAlign w:val="center"/>
          </w:tcPr>
          <w:p w14:paraId="7CD7E6EF" w14:textId="77777777" w:rsidR="00547D14" w:rsidRPr="00AA6AE8" w:rsidRDefault="00547D14" w:rsidP="00547D14"/>
        </w:tc>
      </w:tr>
      <w:tr w:rsidR="00547D14" w:rsidRPr="00AA6AE8" w14:paraId="2C91D07B" w14:textId="77777777" w:rsidTr="00547D14">
        <w:trPr>
          <w:trHeight w:val="1332"/>
        </w:trPr>
        <w:tc>
          <w:tcPr>
            <w:tcW w:w="2694" w:type="dxa"/>
            <w:tcBorders>
              <w:top w:val="single" w:sz="8" w:space="0" w:color="00E0FF"/>
              <w:left w:val="single" w:sz="12" w:space="0" w:color="00E0FF"/>
              <w:bottom w:val="single" w:sz="8" w:space="0" w:color="00E0FF"/>
              <w:right w:val="single" w:sz="8" w:space="0" w:color="00E0FF"/>
            </w:tcBorders>
            <w:shd w:val="clear" w:color="auto" w:fill="FFFFFF" w:themeFill="background1"/>
            <w:vAlign w:val="center"/>
          </w:tcPr>
          <w:p w14:paraId="40F30C57" w14:textId="77777777" w:rsidR="00547D14" w:rsidRPr="00AA6AE8" w:rsidRDefault="00547D14" w:rsidP="00547D14">
            <w:pPr>
              <w:pStyle w:val="WTDBTabellenfrage"/>
            </w:pPr>
            <w:r>
              <w:t>Welche Schwierigkeiten</w:t>
            </w:r>
            <w:r>
              <w:br/>
              <w:t>tauchen dabei auf?</w:t>
            </w:r>
          </w:p>
        </w:tc>
        <w:tc>
          <w:tcPr>
            <w:tcW w:w="6095" w:type="dxa"/>
            <w:tcBorders>
              <w:top w:val="single" w:sz="8" w:space="0" w:color="00E0FF"/>
              <w:left w:val="single" w:sz="8" w:space="0" w:color="00E0FF"/>
              <w:bottom w:val="single" w:sz="8" w:space="0" w:color="00E0FF"/>
              <w:right w:val="single" w:sz="12" w:space="0" w:color="00E0FF"/>
            </w:tcBorders>
            <w:shd w:val="clear" w:color="auto" w:fill="FFFFFF" w:themeFill="background1"/>
            <w:vAlign w:val="center"/>
          </w:tcPr>
          <w:p w14:paraId="472D3688" w14:textId="77777777" w:rsidR="00547D14" w:rsidRPr="00AA6AE8" w:rsidRDefault="00547D14" w:rsidP="00547D14"/>
        </w:tc>
      </w:tr>
      <w:tr w:rsidR="00547D14" w:rsidRPr="00AA6AE8" w14:paraId="27CC0A1C" w14:textId="77777777" w:rsidTr="00547D14">
        <w:trPr>
          <w:trHeight w:val="1332"/>
        </w:trPr>
        <w:tc>
          <w:tcPr>
            <w:tcW w:w="2694" w:type="dxa"/>
            <w:tcBorders>
              <w:top w:val="single" w:sz="8" w:space="0" w:color="00E0FF"/>
              <w:left w:val="single" w:sz="12" w:space="0" w:color="00E0FF"/>
              <w:bottom w:val="single" w:sz="12" w:space="0" w:color="00E0FF"/>
              <w:right w:val="single" w:sz="8" w:space="0" w:color="00E0FF"/>
            </w:tcBorders>
            <w:shd w:val="clear" w:color="auto" w:fill="FFFFFF" w:themeFill="background1"/>
            <w:vAlign w:val="center"/>
          </w:tcPr>
          <w:p w14:paraId="70F7C6B0" w14:textId="77777777" w:rsidR="00547D14" w:rsidRPr="00AA6AE8" w:rsidRDefault="00547D14" w:rsidP="00547D14">
            <w:pPr>
              <w:pStyle w:val="WTDBTabellenfrage"/>
            </w:pPr>
            <w:r>
              <w:t>Wie wird das Problem tatsächlich gelöst?</w:t>
            </w:r>
          </w:p>
        </w:tc>
        <w:tc>
          <w:tcPr>
            <w:tcW w:w="6095" w:type="dxa"/>
            <w:tcBorders>
              <w:top w:val="single" w:sz="8" w:space="0" w:color="00E0FF"/>
              <w:left w:val="single" w:sz="8" w:space="0" w:color="00E0FF"/>
              <w:bottom w:val="single" w:sz="12" w:space="0" w:color="00E0FF"/>
              <w:right w:val="single" w:sz="12" w:space="0" w:color="00E0FF"/>
            </w:tcBorders>
            <w:shd w:val="clear" w:color="auto" w:fill="FFFFFF" w:themeFill="background1"/>
            <w:vAlign w:val="center"/>
          </w:tcPr>
          <w:p w14:paraId="6C8E3D21" w14:textId="77777777" w:rsidR="00547D14" w:rsidRPr="00AA6AE8" w:rsidRDefault="00547D14" w:rsidP="00547D14"/>
        </w:tc>
      </w:tr>
      <w:tr w:rsidR="00124B5E" w:rsidRPr="00AA6AE8" w14:paraId="461A0738" w14:textId="77777777" w:rsidTr="00547D14">
        <w:trPr>
          <w:trHeight w:hRule="exact" w:val="17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</w:tcMar>
            <w:vAlign w:val="center"/>
          </w:tcPr>
          <w:p w14:paraId="59AC9608" w14:textId="77777777" w:rsidR="00124B5E" w:rsidRPr="00AA6AE8" w:rsidRDefault="00124B5E" w:rsidP="00BD665C">
            <w:pPr>
              <w:pStyle w:val="WTDBInfo6pt"/>
            </w:pP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</w:tcMar>
            <w:vAlign w:val="center"/>
          </w:tcPr>
          <w:p w14:paraId="4D04A425" w14:textId="77777777" w:rsidR="00124B5E" w:rsidRPr="00AA6AE8" w:rsidRDefault="00547D14" w:rsidP="00BD665C">
            <w:pPr>
              <w:pStyle w:val="WTDBInfo6p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072384" behindDoc="0" locked="0" layoutInCell="1" allowOverlap="1" wp14:anchorId="48EEFE43" wp14:editId="139D3499">
                      <wp:simplePos x="0" y="0"/>
                      <wp:positionH relativeFrom="column">
                        <wp:posOffset>3133725</wp:posOffset>
                      </wp:positionH>
                      <wp:positionV relativeFrom="paragraph">
                        <wp:posOffset>43815</wp:posOffset>
                      </wp:positionV>
                      <wp:extent cx="1590040" cy="911225"/>
                      <wp:effectExtent l="0" t="0" r="0" b="3175"/>
                      <wp:wrapNone/>
                      <wp:docPr id="254338980" name="Gruppieren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90040" cy="911225"/>
                                <a:chOff x="-28278" y="0"/>
                                <a:chExt cx="1590378" cy="911225"/>
                              </a:xfrm>
                            </wpg:grpSpPr>
                            <wpg:grpSp>
                              <wpg:cNvPr id="1471250078" name="Gruppieren 2"/>
                              <wpg:cNvGrpSpPr/>
                              <wpg:grpSpPr>
                                <a:xfrm>
                                  <a:off x="-28278" y="0"/>
                                  <a:ext cx="1163955" cy="911225"/>
                                  <a:chOff x="-160279" y="-116144"/>
                                  <a:chExt cx="1164210" cy="91193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95599631" name="Grafik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1">
                                    <a:extLst>
                                      <a:ext uri="{96DAC541-7B7A-43D3-8B79-37D633B846F1}">
                                        <asvg:svgBlip xmlns:asvg="http://schemas.microsoft.com/office/drawing/2016/SVG/main" r:embed="rId92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-160279" y="-116144"/>
                                    <a:ext cx="1164210" cy="9119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856546052" name="Textfeld 856546052"/>
                                <wps:cNvSpPr txBox="1"/>
                                <wps:spPr>
                                  <a:xfrm>
                                    <a:off x="-28284" y="1"/>
                                    <a:ext cx="921774" cy="46365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E339EE" w14:textId="77777777" w:rsidR="00547D14" w:rsidRPr="00547D14" w:rsidRDefault="00547D14" w:rsidP="00547D14">
                                      <w:pPr>
                                        <w:pStyle w:val="WTDBDauerMinuten"/>
                                        <w:rPr>
                                          <w:color w:val="000000" w:themeColor="text1"/>
                                        </w:rPr>
                                      </w:pPr>
                                      <w:r w:rsidRPr="00547D14">
                                        <w:rPr>
                                          <w:color w:val="000000" w:themeColor="text1"/>
                                        </w:rPr>
                                        <w:t xml:space="preserve">ca. </w:t>
                                      </w:r>
                                      <w:r>
                                        <w:rPr>
                                          <w:color w:val="000000" w:themeColor="text1"/>
                                        </w:rPr>
                                        <w:t>25</w:t>
                                      </w:r>
                                      <w:r w:rsidRPr="00547D14">
                                        <w:rPr>
                                          <w:color w:val="000000" w:themeColor="text1"/>
                                        </w:rPr>
                                        <w:t xml:space="preserve"> Min.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568723721" name="Grafik 48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5">
                                  <a:extLst>
                                    <a:ext uri="{96DAC541-7B7A-43D3-8B79-37D633B846F1}">
                                      <asvg:svgBlip xmlns:asvg="http://schemas.microsoft.com/office/drawing/2016/SVG/main" r:embed="rId9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2680" y="76155"/>
                                  <a:ext cx="619420" cy="787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EEFE43" id="Gruppieren 49" o:spid="_x0000_s1141" style="position:absolute;left:0;text-align:left;margin-left:246.75pt;margin-top:3.45pt;width:125.2pt;height:71.75pt;z-index:253072384;mso-width-relative:margin;mso-height-relative:margin" coordorigin="-282" coordsize="15903,911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">
                      <v:group id="_x0000_s1142" style="position:absolute;left:-282;width:11638;height:9112" coordorigin="-1602,-1161" coordsize="11642,9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">
                        <v:shape id="Grafik 1" o:spid="_x0000_s1143" type="#_x0000_t75" style="position:absolute;left:-1602;top:-1161;width:11641;height:9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">
                          <v:imagedata r:id="rId93" o:title=""/>
                        </v:shape>
                        <v:shape id="Textfeld 856546052" o:spid="_x0000_s1144" type="#_x0000_t202" style="position:absolute;left:-282;width:9216;height:4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" filled="f" stroked="f" strokeweight=".5pt">
                          <v:textbox>
                            <w:txbxContent>
                              <w:p w14:paraId="35E339EE" w14:textId="77777777" w:rsidR="00547D14" w:rsidRPr="00547D14" w:rsidRDefault="00547D14" w:rsidP="00547D14">
                                <w:pPr>
                                  <w:pStyle w:val="WTDBDauerMinuten"/>
                                  <w:rPr>
                                    <w:color w:val="000000" w:themeColor="text1"/>
                                  </w:rPr>
                                </w:pPr>
                                <w:r w:rsidRPr="00547D14">
                                  <w:rPr>
                                    <w:color w:val="000000" w:themeColor="text1"/>
                                  </w:rPr>
                                  <w:t xml:space="preserve">ca. 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>25</w:t>
                                </w:r>
                                <w:r w:rsidRPr="00547D14">
                                  <w:rPr>
                                    <w:color w:val="000000" w:themeColor="text1"/>
                                  </w:rPr>
                                  <w:t xml:space="preserve"> Min.</w:t>
                                </w:r>
                              </w:p>
                            </w:txbxContent>
                          </v:textbox>
                        </v:shape>
                      </v:group>
                      <v:shape id="Grafik 486" o:spid="_x0000_s1145" type="#_x0000_t75" style="position:absolute;left:9426;top:761;width:6195;height:7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">
                        <v:imagedata r:id="rId97" o:title=""/>
                      </v:shape>
                    </v:group>
                  </w:pict>
                </mc:Fallback>
              </mc:AlternateContent>
            </w:r>
          </w:p>
        </w:tc>
      </w:tr>
    </w:tbl>
    <w:p w14:paraId="6F93B8C5" w14:textId="77777777" w:rsidR="009C4EE6" w:rsidRPr="009C4EE6" w:rsidRDefault="009C4EE6" w:rsidP="00547D14">
      <w:pPr>
        <w:pStyle w:val="WTDBHeadline21pt"/>
      </w:pPr>
      <w:r w:rsidRPr="009C4EE6">
        <w:t xml:space="preserve">Eine eigene </w:t>
      </w:r>
      <w:r w:rsidR="00547D14">
        <w:t>G</w:t>
      </w:r>
      <w:r w:rsidR="00124B5E">
        <w:t>eschichte</w:t>
      </w:r>
      <w:r w:rsidR="00547D14">
        <w:t xml:space="preserve"> schreiben</w:t>
      </w:r>
      <w:r w:rsidRPr="009C4EE6">
        <w:t xml:space="preserve">  </w:t>
      </w:r>
    </w:p>
    <w:p w14:paraId="11245E12" w14:textId="77777777" w:rsidR="009C4EE6" w:rsidRPr="009C4EE6" w:rsidRDefault="00C13B6A" w:rsidP="00B047DF">
      <w:pPr>
        <w:pStyle w:val="WTDB2024Aufgabenstellung"/>
      </w:pPr>
      <w:r w:rsidRPr="00C13B6A">
        <w:t>Schreibe jetzt deine eigene Geschichte auf ein extra Blatt Papier.</w:t>
      </w:r>
      <w:r w:rsidR="009C4EE6" w:rsidRPr="009C4EE6">
        <w:br/>
        <w:t>Beachte die Tipps.</w:t>
      </w:r>
      <w:r w:rsidR="00723A38" w:rsidRPr="00723A38">
        <w:t xml:space="preserve"> </w:t>
      </w:r>
    </w:p>
    <w:tbl>
      <w:tblPr>
        <w:tblStyle w:val="Tabellenraster"/>
        <w:tblW w:w="99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57" w:type="dxa"/>
        </w:tblCellMar>
        <w:tblLook w:val="04A0" w:firstRow="1" w:lastRow="0" w:firstColumn="1" w:lastColumn="0" w:noHBand="0" w:noVBand="1"/>
      </w:tblPr>
      <w:tblGrid>
        <w:gridCol w:w="4810"/>
        <w:gridCol w:w="5103"/>
      </w:tblGrid>
      <w:tr w:rsidR="00547D14" w14:paraId="15FBA327" w14:textId="77777777" w:rsidTr="00547D14">
        <w:tc>
          <w:tcPr>
            <w:tcW w:w="4810" w:type="dxa"/>
            <w:tcMar>
              <w:top w:w="0" w:type="dxa"/>
              <w:bottom w:w="0" w:type="dxa"/>
            </w:tcMar>
          </w:tcPr>
          <w:p w14:paraId="3B399FCC" w14:textId="77777777" w:rsidR="00547D14" w:rsidRDefault="00547D14" w:rsidP="00CB7FD6">
            <w:pPr>
              <w:pStyle w:val="WTDBInfo6pt"/>
              <w:ind w:left="0"/>
            </w:pPr>
          </w:p>
        </w:tc>
        <w:tc>
          <w:tcPr>
            <w:tcW w:w="5103" w:type="dxa"/>
            <w:tcMar>
              <w:top w:w="0" w:type="dxa"/>
              <w:bottom w:w="0" w:type="dxa"/>
            </w:tcMar>
          </w:tcPr>
          <w:p w14:paraId="2CB424FC" w14:textId="77777777" w:rsidR="00547D14" w:rsidRDefault="00547D14" w:rsidP="009C4EE6">
            <w:pPr>
              <w:pStyle w:val="WTDBInfo6pt"/>
            </w:pPr>
          </w:p>
        </w:tc>
      </w:tr>
      <w:tr w:rsidR="00547D14" w14:paraId="6DCAB7D7" w14:textId="77777777" w:rsidTr="00547D14">
        <w:trPr>
          <w:trHeight w:val="1985"/>
        </w:trPr>
        <w:tc>
          <w:tcPr>
            <w:tcW w:w="4810" w:type="dxa"/>
            <w:shd w:val="clear" w:color="B68AEF" w:fill="DEF8FD"/>
          </w:tcPr>
          <w:p w14:paraId="71AECD35" w14:textId="77777777" w:rsidR="00547D14" w:rsidRPr="00547D14" w:rsidRDefault="00547D14" w:rsidP="00C47E8B">
            <w:pPr>
              <w:pStyle w:val="WTDBCheckmarks"/>
            </w:pPr>
            <w:r w:rsidRPr="00547D14">
              <w:rPr>
                <w:b/>
              </w:rPr>
              <w:t xml:space="preserve">Behalte den Überblick: </w:t>
            </w:r>
            <w:r>
              <w:rPr>
                <w:b/>
              </w:rPr>
              <w:br/>
            </w:r>
            <w:r w:rsidRPr="00547D14">
              <w:rPr>
                <w:bCs w:val="0"/>
              </w:rPr>
              <w:t xml:space="preserve">Nutze deinen Schreibplan als roten Faden. </w:t>
            </w:r>
          </w:p>
          <w:p w14:paraId="5A035361" w14:textId="77777777" w:rsidR="00547D14" w:rsidRDefault="00547D14" w:rsidP="00547D14">
            <w:pPr>
              <w:pStyle w:val="WTDBCheckmarks"/>
            </w:pPr>
            <w:r w:rsidRPr="00547D14">
              <w:rPr>
                <w:b/>
                <w:bCs w:val="0"/>
              </w:rPr>
              <w:t>Wecke Neugier:</w:t>
            </w:r>
            <w:r>
              <w:t xml:space="preserve"> Denk dir eine spannende oder lustige Überschrift aus.</w:t>
            </w:r>
          </w:p>
          <w:p w14:paraId="4CA28415" w14:textId="77777777" w:rsidR="00547D14" w:rsidRPr="00547D14" w:rsidRDefault="00547D14" w:rsidP="00767215">
            <w:pPr>
              <w:pStyle w:val="WTDBCheckmarks"/>
              <w:rPr>
                <w:b/>
              </w:rPr>
            </w:pPr>
            <w:r w:rsidRPr="00547D14">
              <w:rPr>
                <w:b/>
              </w:rPr>
              <w:t xml:space="preserve">Wähle aus: </w:t>
            </w:r>
            <w:r w:rsidRPr="00547D14">
              <w:rPr>
                <w:bCs w:val="0"/>
              </w:rPr>
              <w:t>Schreibe in einer Erzählform</w:t>
            </w:r>
            <w:r w:rsidRPr="00547D14">
              <w:rPr>
                <w:bCs w:val="0"/>
              </w:rPr>
              <w:br/>
              <w:t>(z. B. Ich-Perspektive oder Er-/Sie-Perspektive)</w:t>
            </w:r>
            <w:r>
              <w:rPr>
                <w:bCs w:val="0"/>
              </w:rPr>
              <w:br/>
            </w:r>
            <w:r w:rsidRPr="00547D14">
              <w:rPr>
                <w:bCs w:val="0"/>
              </w:rPr>
              <w:t>und einer Zeit (z. B. Präsens, Präteritum)</w:t>
            </w:r>
          </w:p>
          <w:p w14:paraId="11B1FD49" w14:textId="77777777" w:rsidR="00547D14" w:rsidRDefault="00547D14" w:rsidP="00547D14">
            <w:pPr>
              <w:pStyle w:val="WTDBCheckmarks"/>
              <w:rPr>
                <w:b/>
              </w:rPr>
            </w:pPr>
            <w:r w:rsidRPr="00547D14">
              <w:rPr>
                <w:b/>
              </w:rPr>
              <w:t>Mache es spannend:</w:t>
            </w:r>
          </w:p>
          <w:p w14:paraId="744EA352" w14:textId="77777777" w:rsidR="00547D14" w:rsidRPr="00B54ACB" w:rsidRDefault="00547D14" w:rsidP="00547D14">
            <w:pPr>
              <w:pStyle w:val="WTDBBulletsSchreibtipps"/>
            </w:pPr>
            <w:r w:rsidRPr="00547D14">
              <w:t xml:space="preserve">Beschreibe genau, was deine Figuren </w:t>
            </w:r>
            <w:proofErr w:type="gramStart"/>
            <w:r w:rsidRPr="00547D14">
              <w:t>fühlen</w:t>
            </w:r>
            <w:proofErr w:type="gramEnd"/>
            <w:r>
              <w:br/>
            </w:r>
            <w:r w:rsidRPr="00547D14">
              <w:rPr>
                <w:bCs/>
              </w:rPr>
              <w:t>(z. B. Freude, Aufregung, Wut, Angst, …).</w:t>
            </w:r>
          </w:p>
        </w:tc>
        <w:tc>
          <w:tcPr>
            <w:tcW w:w="5103" w:type="dxa"/>
            <w:shd w:val="clear" w:color="B68AEF" w:fill="DEF8FD"/>
          </w:tcPr>
          <w:p w14:paraId="07DC7DC6" w14:textId="77777777" w:rsidR="00547D14" w:rsidRPr="00547D14" w:rsidRDefault="00547D14" w:rsidP="008D271F">
            <w:pPr>
              <w:pStyle w:val="WTDBBulletsSchreibtipps"/>
            </w:pPr>
            <w:r w:rsidRPr="00547D14">
              <w:t>Verwende Adjektive, damit man sich alles beim Lesen gut vorstellen kann (das gruselige Haus, die lustige Begegnung).</w:t>
            </w:r>
          </w:p>
          <w:p w14:paraId="30D1C782" w14:textId="77777777" w:rsidR="00547D14" w:rsidRPr="00547D14" w:rsidRDefault="00547D14" w:rsidP="00547D14">
            <w:pPr>
              <w:pStyle w:val="WTDBCheckmarks"/>
              <w:rPr>
                <w:b/>
                <w:bCs w:val="0"/>
              </w:rPr>
            </w:pPr>
            <w:r w:rsidRPr="00547D14">
              <w:rPr>
                <w:b/>
                <w:bCs w:val="0"/>
              </w:rPr>
              <w:t>Sorge für Abwechslung:</w:t>
            </w:r>
          </w:p>
          <w:p w14:paraId="7ADF9100" w14:textId="77777777" w:rsidR="00547D14" w:rsidRPr="00124B5E" w:rsidRDefault="00547D14" w:rsidP="00547D14">
            <w:pPr>
              <w:pStyle w:val="WTDBBulletsSchreibtipps"/>
            </w:pPr>
            <w:r>
              <w:t xml:space="preserve">Verwende verschiedene Wörter eines Wortfeldes, </w:t>
            </w:r>
            <w:r>
              <w:br/>
              <w:t>z. B.:</w:t>
            </w:r>
            <w:r>
              <w:br/>
            </w:r>
            <w:r w:rsidRPr="00547D14">
              <w:rPr>
                <w:color w:val="00E0FF"/>
              </w:rPr>
              <w:t xml:space="preserve">• </w:t>
            </w:r>
            <w:r>
              <w:t xml:space="preserve">für „sagen”: sprechen, flüstern, murmeln, rufen, </w:t>
            </w:r>
            <w:r>
              <w:br/>
              <w:t xml:space="preserve">   schreien, fragen, antworten, …</w:t>
            </w:r>
            <w:r>
              <w:br/>
            </w:r>
            <w:r w:rsidRPr="00547D14">
              <w:rPr>
                <w:color w:val="00E0FF"/>
              </w:rPr>
              <w:t xml:space="preserve">• </w:t>
            </w:r>
            <w:r>
              <w:t>für „gehen”: laufen, schleichen, rennen, h</w:t>
            </w:r>
            <w:r w:rsidR="00C13B6A">
              <w:t>ü</w:t>
            </w:r>
            <w:r>
              <w:t>pfen, …</w:t>
            </w:r>
          </w:p>
        </w:tc>
      </w:tr>
      <w:tr w:rsidR="00547D14" w14:paraId="46ED042B" w14:textId="77777777" w:rsidTr="00547D14">
        <w:trPr>
          <w:trHeight w:hRule="exact" w:val="170"/>
        </w:trPr>
        <w:tc>
          <w:tcPr>
            <w:tcW w:w="4810" w:type="dxa"/>
            <w:shd w:val="clear" w:color="B68AEF" w:fill="auto"/>
          </w:tcPr>
          <w:p w14:paraId="14FBA347" w14:textId="77777777" w:rsidR="00547D14" w:rsidRPr="00547D14" w:rsidRDefault="00547D14" w:rsidP="00547D14"/>
        </w:tc>
        <w:tc>
          <w:tcPr>
            <w:tcW w:w="5103" w:type="dxa"/>
            <w:shd w:val="clear" w:color="B68AEF" w:fill="auto"/>
          </w:tcPr>
          <w:p w14:paraId="14B38B20" w14:textId="77777777" w:rsidR="00547D14" w:rsidRPr="00547D14" w:rsidRDefault="00547D14" w:rsidP="00547D14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076480" behindDoc="0" locked="0" layoutInCell="1" allowOverlap="1" wp14:anchorId="10F78669" wp14:editId="02EC1FCC">
                      <wp:simplePos x="0" y="0"/>
                      <wp:positionH relativeFrom="column">
                        <wp:posOffset>2002194</wp:posOffset>
                      </wp:positionH>
                      <wp:positionV relativeFrom="paragraph">
                        <wp:posOffset>-32961</wp:posOffset>
                      </wp:positionV>
                      <wp:extent cx="1210854" cy="1200510"/>
                      <wp:effectExtent l="0" t="0" r="0" b="6350"/>
                      <wp:wrapNone/>
                      <wp:docPr id="1824569901" name="Gruppieren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0854" cy="1200510"/>
                                <a:chOff x="0" y="0"/>
                                <a:chExt cx="1210854" cy="1200510"/>
                              </a:xfrm>
                            </wpg:grpSpPr>
                            <wpg:grpSp>
                              <wpg:cNvPr id="887257495" name="Gruppieren 2"/>
                              <wpg:cNvGrpSpPr/>
                              <wpg:grpSpPr>
                                <a:xfrm>
                                  <a:off x="0" y="0"/>
                                  <a:ext cx="1163955" cy="911225"/>
                                  <a:chOff x="-131995" y="-116144"/>
                                  <a:chExt cx="1164210" cy="91193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28133514" name="Grafik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1">
                                    <a:extLst>
                                      <a:ext uri="{96DAC541-7B7A-43D3-8B79-37D633B846F1}">
                                        <asvg:svgBlip xmlns:asvg="http://schemas.microsoft.com/office/drawing/2016/SVG/main" r:embed="rId92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-131995" y="-116144"/>
                                    <a:ext cx="1164210" cy="9119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348647252" name="Textfeld 1348647252"/>
                                <wps:cNvSpPr txBox="1"/>
                                <wps:spPr>
                                  <a:xfrm>
                                    <a:off x="0" y="1"/>
                                    <a:ext cx="921774" cy="46365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AD7211" w14:textId="77777777" w:rsidR="00547D14" w:rsidRPr="00547D14" w:rsidRDefault="00547D14" w:rsidP="00547D14">
                                      <w:pPr>
                                        <w:pStyle w:val="WTDBDauerMinuten"/>
                                        <w:rPr>
                                          <w:color w:val="000000" w:themeColor="text1"/>
                                        </w:rPr>
                                      </w:pPr>
                                      <w:r w:rsidRPr="00547D14">
                                        <w:rPr>
                                          <w:color w:val="000000" w:themeColor="text1"/>
                                        </w:rPr>
                                        <w:t xml:space="preserve">ca. </w:t>
                                      </w:r>
                                      <w:r>
                                        <w:rPr>
                                          <w:color w:val="000000" w:themeColor="text1"/>
                                        </w:rPr>
                                        <w:t>20</w:t>
                                      </w:r>
                                      <w:r w:rsidRPr="00547D14">
                                        <w:rPr>
                                          <w:color w:val="000000" w:themeColor="text1"/>
                                        </w:rPr>
                                        <w:t xml:space="preserve"> Min.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877495444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8">
                                  <a:extLst>
                                    <a:ext uri="{96DAC541-7B7A-43D3-8B79-37D633B846F1}">
                                      <asvg:svgBlip xmlns:asvg="http://schemas.microsoft.com/office/drawing/2016/SVG/main" r:embed="rId9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4079" y="575035"/>
                                  <a:ext cx="866775" cy="625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F78669" id="_x0000_s1146" style="position:absolute;margin-left:157.65pt;margin-top:-2.6pt;width:95.35pt;height:94.55pt;z-index:253076480" coordsize="12108,1200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">
                      <v:group id="_x0000_s1147" style="position:absolute;width:11639;height:9112" coordorigin="-1319,-1161" coordsize="11642,9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">
                        <v:shape id="Grafik 1" o:spid="_x0000_s1148" type="#_x0000_t75" style="position:absolute;left:-1319;top:-1161;width:11641;height:9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">
                          <v:imagedata r:id="rId93" o:title=""/>
                        </v:shape>
                        <v:shape id="Textfeld 1348647252" o:spid="_x0000_s1149" type="#_x0000_t202" style="position:absolute;width:9217;height:4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" filled="f" stroked="f" strokeweight=".5pt">
                          <v:textbox>
                            <w:txbxContent>
                              <w:p w14:paraId="46AD7211" w14:textId="77777777" w:rsidR="00547D14" w:rsidRPr="00547D14" w:rsidRDefault="00547D14" w:rsidP="00547D14">
                                <w:pPr>
                                  <w:pStyle w:val="WTDBDauerMinuten"/>
                                  <w:rPr>
                                    <w:color w:val="000000" w:themeColor="text1"/>
                                  </w:rPr>
                                </w:pPr>
                                <w:r w:rsidRPr="00547D14">
                                  <w:rPr>
                                    <w:color w:val="000000" w:themeColor="text1"/>
                                  </w:rPr>
                                  <w:t xml:space="preserve">ca. 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>20</w:t>
                                </w:r>
                                <w:r w:rsidRPr="00547D14">
                                  <w:rPr>
                                    <w:color w:val="000000" w:themeColor="text1"/>
                                  </w:rPr>
                                  <w:t xml:space="preserve"> Min.</w:t>
                                </w:r>
                              </w:p>
                            </w:txbxContent>
                          </v:textbox>
                        </v:shape>
                      </v:group>
                      <v:shape id="Grafik 3" o:spid="_x0000_s1150" type="#_x0000_t75" style="position:absolute;left:3440;top:5750;width:8668;height:6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">
                        <v:imagedata r:id="rId100" o:title=""/>
                      </v:shape>
                    </v:group>
                  </w:pict>
                </mc:Fallback>
              </mc:AlternateContent>
            </w:r>
          </w:p>
        </w:tc>
      </w:tr>
    </w:tbl>
    <w:p w14:paraId="0DC5D2A5" w14:textId="77777777" w:rsidR="00B54ACB" w:rsidRPr="00B54ACB" w:rsidRDefault="00547D14" w:rsidP="00124B5E">
      <w:pPr>
        <w:pStyle w:val="WTDBHeadline21pt"/>
      </w:pPr>
      <w:r>
        <w:t>Feedback geben</w:t>
      </w:r>
    </w:p>
    <w:p w14:paraId="792EC26E" w14:textId="77777777" w:rsidR="00547D14" w:rsidRPr="00547D14" w:rsidRDefault="00547D14" w:rsidP="00547D14">
      <w:pPr>
        <w:pStyle w:val="WTDB2024Aufgabenstellung"/>
        <w:rPr>
          <w:noProof w:val="0"/>
          <w:spacing w:val="4"/>
          <w:szCs w:val="17"/>
        </w:rPr>
      </w:pPr>
      <w:r w:rsidRPr="00547D14">
        <w:t>Sobald alle Texte fertig sind, könnt ihr einander Feedback geben. So geht’s:</w:t>
      </w:r>
    </w:p>
    <w:p w14:paraId="11E5E289" w14:textId="77777777" w:rsidR="00547D14" w:rsidRDefault="00547D14" w:rsidP="000A5149">
      <w:pPr>
        <w:pStyle w:val="WTDBBulletsnormal"/>
      </w:pPr>
      <w:r>
        <w:t>Sammelt zuerst in der Klasse: Was macht eine gute Geschichte aus (z. B. außergewöhnliche</w:t>
      </w:r>
      <w:r>
        <w:br/>
        <w:t>Figuren, eine spannende oder lustige Handlung, eine unerwartete Wendung …)?</w:t>
      </w:r>
    </w:p>
    <w:p w14:paraId="3B305CE3" w14:textId="77777777" w:rsidR="00547D14" w:rsidRDefault="00547D14" w:rsidP="00547D14">
      <w:pPr>
        <w:pStyle w:val="WTDBBulletsnormal"/>
      </w:pPr>
      <w:r>
        <w:t>Tauscht eure Geschichten untereinander aus. Lest die Texte.</w:t>
      </w:r>
    </w:p>
    <w:p w14:paraId="4968565E" w14:textId="77777777" w:rsidR="00547D14" w:rsidRDefault="00547D14" w:rsidP="00547D14">
      <w:pPr>
        <w:pStyle w:val="WTDBBulletsnormal"/>
      </w:pPr>
      <w:r>
        <w:t>Gebt einander Feedback. Wichtig: Formuliert höflich und respektvoll. Sagt zuerst, was euch gut gefallen hat. Was könnte man vielleicht noch verändern? Gebt möglichst genaue Beispiele oder Tipps.</w:t>
      </w:r>
    </w:p>
    <w:p w14:paraId="42C62F30" w14:textId="77777777" w:rsidR="00E55391" w:rsidRPr="00124B5E" w:rsidRDefault="00547D14" w:rsidP="00547D14">
      <w:pPr>
        <w:pStyle w:val="WTDBBulletsnormal"/>
      </w:pPr>
      <w:r>
        <w:t>Tauscht eure Texte danach noch mit einem weiteren Kind.</w:t>
      </w:r>
    </w:p>
    <w:sectPr w:rsidR="00E55391" w:rsidRPr="00124B5E" w:rsidSect="003A2879">
      <w:type w:val="continuous"/>
      <w:pgSz w:w="11901" w:h="16840"/>
      <w:pgMar w:top="1503" w:right="2268" w:bottom="81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6C0F80" w14:textId="77777777" w:rsidR="00695563" w:rsidRDefault="00695563" w:rsidP="00B52103">
      <w:r>
        <w:separator/>
      </w:r>
    </w:p>
  </w:endnote>
  <w:endnote w:type="continuationSeparator" w:id="0">
    <w:p w14:paraId="1FF9B1B5" w14:textId="77777777" w:rsidR="00695563" w:rsidRDefault="00695563" w:rsidP="00B521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eaorgia">
    <w:altName w:val="Cambria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Textkörper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HARTER BT">
    <w:altName w:val="Cambria"/>
    <w:charset w:val="00"/>
    <w:family w:val="roman"/>
    <w:pitch w:val="variable"/>
    <w:sig w:usb0="00000003" w:usb1="00000000" w:usb2="00000000" w:usb3="00000000" w:csb0="00000001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8B0C5" w14:textId="77777777" w:rsidR="008258D7" w:rsidRDefault="0034253E" w:rsidP="00B52103">
    <w:pPr>
      <w:pStyle w:val="Fuzeile"/>
    </w:pPr>
    <w:r>
      <w:rPr>
        <w:noProof/>
      </w:rPr>
      <w:drawing>
        <wp:anchor distT="0" distB="0" distL="114300" distR="114300" simplePos="0" relativeHeight="251661824" behindDoc="0" locked="0" layoutInCell="1" allowOverlap="1" wp14:anchorId="6B216764" wp14:editId="7B885DB6">
          <wp:simplePos x="0" y="0"/>
          <wp:positionH relativeFrom="column">
            <wp:posOffset>-6985</wp:posOffset>
          </wp:positionH>
          <wp:positionV relativeFrom="paragraph">
            <wp:posOffset>316865</wp:posOffset>
          </wp:positionV>
          <wp:extent cx="4878000" cy="144000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8000" cy="1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B1308C" w14:textId="77777777" w:rsidR="00695563" w:rsidRDefault="00695563" w:rsidP="00B52103">
      <w:r>
        <w:separator/>
      </w:r>
    </w:p>
  </w:footnote>
  <w:footnote w:type="continuationSeparator" w:id="0">
    <w:p w14:paraId="320E5481" w14:textId="77777777" w:rsidR="00695563" w:rsidRDefault="00695563" w:rsidP="00B521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B22D3" w14:textId="77777777" w:rsidR="008258D7" w:rsidRPr="00D171DA" w:rsidRDefault="00AB1E8D" w:rsidP="00A709F8">
    <w:pPr>
      <w:pStyle w:val="WTDBArbeitsblatt11pt"/>
    </w:pPr>
    <w:r>
      <w:drawing>
        <wp:anchor distT="0" distB="0" distL="114300" distR="114300" simplePos="0" relativeHeight="251656704" behindDoc="1" locked="0" layoutInCell="1" allowOverlap="1" wp14:anchorId="6D164BB9" wp14:editId="0B63F890">
          <wp:simplePos x="0" y="0"/>
          <wp:positionH relativeFrom="page">
            <wp:posOffset>-25400</wp:posOffset>
          </wp:positionH>
          <wp:positionV relativeFrom="page">
            <wp:posOffset>12700</wp:posOffset>
          </wp:positionV>
          <wp:extent cx="7555665" cy="10670400"/>
          <wp:effectExtent l="0" t="0" r="1270" b="0"/>
          <wp:wrapNone/>
          <wp:docPr id="2" name="Grafik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5"/>
                  <pic:cNvPicPr>
                    <a:picLocks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5665" cy="1067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60800" behindDoc="0" locked="0" layoutInCell="1" allowOverlap="1" wp14:anchorId="154365A3" wp14:editId="559ECFF7">
          <wp:simplePos x="0" y="0"/>
          <wp:positionH relativeFrom="column">
            <wp:posOffset>5708015</wp:posOffset>
          </wp:positionH>
          <wp:positionV relativeFrom="paragraph">
            <wp:posOffset>1010285</wp:posOffset>
          </wp:positionV>
          <wp:extent cx="797560" cy="1606550"/>
          <wp:effectExtent l="0" t="0" r="2540" b="635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560" cy="160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3810" distL="114300" distR="124460" simplePos="0" relativeHeight="251657728" behindDoc="1" locked="0" layoutInCell="1" allowOverlap="1" wp14:anchorId="489D27F2" wp14:editId="50125A5C">
          <wp:simplePos x="0" y="0"/>
          <wp:positionH relativeFrom="column">
            <wp:posOffset>5271135</wp:posOffset>
          </wp:positionH>
          <wp:positionV relativeFrom="margin">
            <wp:posOffset>-403860</wp:posOffset>
          </wp:positionV>
          <wp:extent cx="1252855" cy="669290"/>
          <wp:effectExtent l="0" t="0" r="4445" b="3810"/>
          <wp:wrapNone/>
          <wp:docPr id="1" name="Grafik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2"/>
                  <pic:cNvPicPr>
                    <a:picLocks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52855" cy="669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9C0CE52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2" o:spid="_x0000_i1025" type="#_x0000_t75" alt="/Volumes/LaCieTHB 2TB/LaCieTHB Jobs/Stiftung Lesen/Welttag des Buches/WTDB 2025/Word/Material 2025/WTDB_2025_AB05_Kästen.svg" style="width:151.2pt;height:151.2pt;visibility:visible">
            <v:imagedata r:id="rId1" o:title=""/>
          </v:shape>
        </w:pict>
      </mc:Choice>
      <mc:Fallback>
        <w:drawing>
          <wp:inline distT="0" distB="0" distL="0" distR="0" wp14:anchorId="19B2D0DB" wp14:editId="7C031EEC">
            <wp:extent cx="1917700" cy="1917700"/>
            <wp:effectExtent l="0" t="0" r="0" b="0"/>
            <wp:docPr id="1881455582" name="Grafik 2" descr="/Volumes/LaCieTHB 2TB/LaCieTHB Jobs/Stiftung Lesen/Welttag des Buches/WTDB 2025/Word/Material 2025/WTDB_2025_AB05_Käste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177965" name="Grafik 826177965" descr="/Volumes/LaCieTHB 2TB/LaCieTHB Jobs/Stiftung Lesen/Welttag des Buches/WTDB 2025/Word/Material 2025/WTDB_2025_AB05_Kästen.svg"/>
                    <pic:cNvPicPr/>
                  </pic:nvPicPr>
                  <pic:blipFill>
                    <a:blip r:embed="rId2">
                      <a:extLst>
                        <a:ext uri="{96DAC541-7B7A-43D3-8B79-37D633B846F1}">
                          <asvg:svgBlip xmlns:asvg="http://schemas.microsoft.com/office/drawing/2016/SVG/main" r:embed="rId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5C2FE07E" id="Grafik 4" o:spid="_x0000_i1025" type="#_x0000_t75" alt="/Volumes/LaCieTHB 2TB/LaCieTHB Jobs/Stiftung Lesen/Welttag des Buches/WTDB 2025/Word/Material 2025/WTDB_2025_AB05_Kästen.svg" style="width:151.2pt;height:175.2pt;visibility:visible">
            <v:imagedata r:id="rId4" o:title=""/>
          </v:shape>
        </w:pict>
      </mc:Choice>
      <mc:Fallback>
        <w:drawing>
          <wp:inline distT="0" distB="0" distL="0" distR="0" wp14:anchorId="1EC63ADF" wp14:editId="35CD4FA9">
            <wp:extent cx="1917700" cy="2222500"/>
            <wp:effectExtent l="0" t="0" r="0" b="0"/>
            <wp:docPr id="564134882" name="Grafik 4" descr="/Volumes/LaCieTHB 2TB/LaCieTHB Jobs/Stiftung Lesen/Welttag des Buches/WTDB 2025/Word/Material 2025/WTDB_2025_AB05_Käste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382175" name="Grafik 838382175" descr="/Volumes/LaCieTHB 2TB/LaCieTHB Jobs/Stiftung Lesen/Welttag des Buches/WTDB 2025/Word/Material 2025/WTDB_2025_AB05_Kästen.svg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2">
    <mc:AlternateContent>
      <mc:Choice Requires="v">
        <w:pict>
          <v:shape w14:anchorId="7D02ACB9" id="Grafik 5" o:spid="_x0000_i1025" type="#_x0000_t75" alt="/Volumes/LaCieTHB 2TB/LaCieTHB Jobs/Stiftung Lesen/Welttag des Buches/WTDB 2025/Word/Material 2025/WTDB_2025_AB05_Kästen.svg" style="width:151.2pt;height:175.2pt;visibility:visible">
            <v:imagedata r:id="rId7" o:title=""/>
          </v:shape>
        </w:pict>
      </mc:Choice>
      <mc:Fallback>
        <w:drawing>
          <wp:inline distT="0" distB="0" distL="0" distR="0" wp14:anchorId="2075C749" wp14:editId="616AFA88">
            <wp:extent cx="1917700" cy="2222500"/>
            <wp:effectExtent l="0" t="0" r="0" b="0"/>
            <wp:docPr id="1890532944" name="Grafik 5" descr="/Volumes/LaCieTHB 2TB/LaCieTHB Jobs/Stiftung Lesen/Welttag des Buches/WTDB 2025/Word/Material 2025/WTDB_2025_AB05_Käste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997072" name="Grafik 1064997072" descr="/Volumes/LaCieTHB 2TB/LaCieTHB Jobs/Stiftung Lesen/Welttag des Buches/WTDB 2025/Word/Material 2025/WTDB_2025_AB05_Kästen.svg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3">
    <mc:AlternateContent>
      <mc:Choice Requires="v">
        <w:pict>
          <v:shape w14:anchorId="62D70954" id="Grafik 6" o:spid="_x0000_i1025" type="#_x0000_t75" alt="/Volumes/LaCieTHB 2TB/LaCieTHB Jobs/Stiftung Lesen/Welttag des Buches/WTDB 2025/Word/Material 2025/WTDB_2025_AB05_Kästen.svg" style="width:171pt;height:185pt;visibility:visible">
            <v:imagedata r:id="rId10" o:title="" cropbottom="-71f" cropright="-39f"/>
          </v:shape>
        </w:pict>
      </mc:Choice>
      <mc:Fallback>
        <w:drawing>
          <wp:inline distT="0" distB="0" distL="0" distR="0" wp14:anchorId="601A2A64" wp14:editId="66D92940">
            <wp:extent cx="2171700" cy="2349500"/>
            <wp:effectExtent l="0" t="0" r="0" b="0"/>
            <wp:docPr id="115013594" name="Grafik 6" descr="/Volumes/LaCieTHB 2TB/LaCieTHB Jobs/Stiftung Lesen/Welttag des Buches/WTDB 2025/Word/Material 2025/WTDB_2025_AB05_Käste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153805" name="Grafik 1541153805" descr="/Volumes/LaCieTHB 2TB/LaCieTHB Jobs/Stiftung Lesen/Welttag des Buches/WTDB 2025/Word/Material 2025/WTDB_2025_AB05_Kästen.svg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1565FC3"/>
    <w:multiLevelType w:val="multilevel"/>
    <w:tmpl w:val="65B2D6A0"/>
    <w:styleLink w:val="AktuelleListe10"/>
    <w:lvl w:ilvl="0">
      <w:start w:val="1"/>
      <w:numFmt w:val="decimal"/>
      <w:lvlText w:val="%1]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63CD"/>
    <w:multiLevelType w:val="multilevel"/>
    <w:tmpl w:val="AD262FEC"/>
    <w:styleLink w:val="AktuelleListe21"/>
    <w:lvl w:ilvl="0">
      <w:start w:val="1"/>
      <w:numFmt w:val="bullet"/>
      <w:lvlText w:val=""/>
      <w:lvlPicBulletId w:val="1"/>
      <w:lvlJc w:val="left"/>
      <w:pPr>
        <w:ind w:left="284" w:hanging="284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A1951"/>
    <w:multiLevelType w:val="hybridMultilevel"/>
    <w:tmpl w:val="1E78624E"/>
    <w:lvl w:ilvl="0" w:tplc="B9E86DE2">
      <w:start w:val="1"/>
      <w:numFmt w:val="decimal"/>
      <w:pStyle w:val="WTDBAufzhlung"/>
      <w:lvlText w:val="%1)"/>
      <w:lvlJc w:val="left"/>
      <w:pPr>
        <w:ind w:left="284" w:hanging="284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298" w:hanging="360"/>
      </w:pPr>
    </w:lvl>
    <w:lvl w:ilvl="2" w:tplc="0407001B" w:tentative="1">
      <w:start w:val="1"/>
      <w:numFmt w:val="lowerRoman"/>
      <w:lvlText w:val="%3."/>
      <w:lvlJc w:val="right"/>
      <w:pPr>
        <w:ind w:left="2018" w:hanging="180"/>
      </w:pPr>
    </w:lvl>
    <w:lvl w:ilvl="3" w:tplc="0407000F" w:tentative="1">
      <w:start w:val="1"/>
      <w:numFmt w:val="decimal"/>
      <w:lvlText w:val="%4."/>
      <w:lvlJc w:val="left"/>
      <w:pPr>
        <w:ind w:left="2738" w:hanging="360"/>
      </w:pPr>
    </w:lvl>
    <w:lvl w:ilvl="4" w:tplc="04070019" w:tentative="1">
      <w:start w:val="1"/>
      <w:numFmt w:val="lowerLetter"/>
      <w:lvlText w:val="%5."/>
      <w:lvlJc w:val="left"/>
      <w:pPr>
        <w:ind w:left="3458" w:hanging="360"/>
      </w:pPr>
    </w:lvl>
    <w:lvl w:ilvl="5" w:tplc="0407001B" w:tentative="1">
      <w:start w:val="1"/>
      <w:numFmt w:val="lowerRoman"/>
      <w:lvlText w:val="%6."/>
      <w:lvlJc w:val="right"/>
      <w:pPr>
        <w:ind w:left="4178" w:hanging="180"/>
      </w:pPr>
    </w:lvl>
    <w:lvl w:ilvl="6" w:tplc="0407000F" w:tentative="1">
      <w:start w:val="1"/>
      <w:numFmt w:val="decimal"/>
      <w:lvlText w:val="%7."/>
      <w:lvlJc w:val="left"/>
      <w:pPr>
        <w:ind w:left="4898" w:hanging="360"/>
      </w:pPr>
    </w:lvl>
    <w:lvl w:ilvl="7" w:tplc="04070019" w:tentative="1">
      <w:start w:val="1"/>
      <w:numFmt w:val="lowerLetter"/>
      <w:lvlText w:val="%8."/>
      <w:lvlJc w:val="left"/>
      <w:pPr>
        <w:ind w:left="5618" w:hanging="360"/>
      </w:pPr>
    </w:lvl>
    <w:lvl w:ilvl="8" w:tplc="0407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8C40613"/>
    <w:multiLevelType w:val="hybridMultilevel"/>
    <w:tmpl w:val="103894AE"/>
    <w:lvl w:ilvl="0" w:tplc="7D78EDC6">
      <w:start w:val="1"/>
      <w:numFmt w:val="bullet"/>
      <w:pStyle w:val="WTDBCheckmarks"/>
      <w:lvlText w:val="P"/>
      <w:lvlJc w:val="left"/>
      <w:pPr>
        <w:ind w:left="255" w:hanging="255"/>
      </w:pPr>
      <w:rPr>
        <w:rFonts w:ascii="Wingdings 2" w:hAnsi="Wingdings 2" w:hint="default"/>
        <w:b/>
        <w:i w:val="0"/>
        <w:color w:val="00E0FF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82170C"/>
    <w:multiLevelType w:val="multilevel"/>
    <w:tmpl w:val="33C4705C"/>
    <w:styleLink w:val="AktuelleListe8"/>
    <w:lvl w:ilvl="0">
      <w:start w:val="1"/>
      <w:numFmt w:val="bullet"/>
      <w:lvlText w:val="ü"/>
      <w:lvlJc w:val="left"/>
      <w:pPr>
        <w:ind w:left="360" w:hanging="360"/>
      </w:pPr>
      <w:rPr>
        <w:rFonts w:ascii="Wingdings" w:hAnsi="Wingdings" w:hint="default"/>
        <w:color w:val="F15A22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C6109A"/>
    <w:multiLevelType w:val="multilevel"/>
    <w:tmpl w:val="601A53EA"/>
    <w:styleLink w:val="AktuelleListe1"/>
    <w:lvl w:ilvl="0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4CB68F5"/>
    <w:multiLevelType w:val="multilevel"/>
    <w:tmpl w:val="868071B4"/>
    <w:styleLink w:val="AktuelleListe30"/>
    <w:lvl w:ilvl="0">
      <w:start w:val="1"/>
      <w:numFmt w:val="decimal"/>
      <w:lvlText w:val="%1."/>
      <w:lvlJc w:val="left"/>
      <w:pPr>
        <w:ind w:left="255" w:hanging="25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EA67C4"/>
    <w:multiLevelType w:val="multilevel"/>
    <w:tmpl w:val="601A53EA"/>
    <w:styleLink w:val="AktuelleListe9"/>
    <w:lvl w:ilvl="0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A14152"/>
    <w:multiLevelType w:val="multilevel"/>
    <w:tmpl w:val="786EB948"/>
    <w:styleLink w:val="AktuelleListe11"/>
    <w:lvl w:ilvl="0">
      <w:start w:val="1"/>
      <w:numFmt w:val="decimal"/>
      <w:lvlText w:val="%1]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E85D77"/>
    <w:multiLevelType w:val="multilevel"/>
    <w:tmpl w:val="CC3A60AA"/>
    <w:styleLink w:val="AktuelleListe24"/>
    <w:lvl w:ilvl="0">
      <w:start w:val="1"/>
      <w:numFmt w:val="bullet"/>
      <w:lvlText w:val=""/>
      <w:lvlPicBulletId w:val="2"/>
      <w:lvlJc w:val="left"/>
      <w:pPr>
        <w:ind w:left="255" w:hanging="255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AE26A0"/>
    <w:multiLevelType w:val="multilevel"/>
    <w:tmpl w:val="717E8E40"/>
    <w:styleLink w:val="AktuelleListe3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15A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495A7F"/>
    <w:multiLevelType w:val="multilevel"/>
    <w:tmpl w:val="0407001D"/>
    <w:styleLink w:val="AktuelleListe1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14E59F1"/>
    <w:multiLevelType w:val="multilevel"/>
    <w:tmpl w:val="666A8F7C"/>
    <w:styleLink w:val="AktuelleListe27"/>
    <w:lvl w:ilvl="0">
      <w:start w:val="1"/>
      <w:numFmt w:val="decimal"/>
      <w:lvlText w:val="%1."/>
      <w:lvlJc w:val="left"/>
      <w:pPr>
        <w:ind w:left="360" w:hanging="360"/>
      </w:pPr>
      <w:rPr>
        <w:rFonts w:ascii="Georgia" w:hAnsi="Georgia" w:hint="default"/>
        <w:b w:val="0"/>
        <w:i w:val="0"/>
        <w:color w:val="auto"/>
        <w:sz w:val="17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816F59"/>
    <w:multiLevelType w:val="multilevel"/>
    <w:tmpl w:val="241EF45A"/>
    <w:styleLink w:val="AktuelleListe34"/>
    <w:lvl w:ilvl="0">
      <w:start w:val="1"/>
      <w:numFmt w:val="decimal"/>
      <w:lvlText w:val="%1]"/>
      <w:lvlJc w:val="left"/>
      <w:pPr>
        <w:ind w:left="284" w:hanging="284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EB5C4C"/>
    <w:multiLevelType w:val="multilevel"/>
    <w:tmpl w:val="DBB09126"/>
    <w:styleLink w:val="AktuelleListe31"/>
    <w:lvl w:ilvl="0">
      <w:start w:val="1"/>
      <w:numFmt w:val="decimal"/>
      <w:lvlText w:val="%1]"/>
      <w:lvlJc w:val="left"/>
      <w:pPr>
        <w:ind w:left="284" w:hanging="284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6F40BF"/>
    <w:multiLevelType w:val="multilevel"/>
    <w:tmpl w:val="CBA880F6"/>
    <w:styleLink w:val="AktuelleListe14"/>
    <w:lvl w:ilvl="0">
      <w:start w:val="1"/>
      <w:numFmt w:val="bullet"/>
      <w:lvlText w:val=""/>
      <w:lvlJc w:val="left"/>
      <w:pPr>
        <w:ind w:left="360" w:hanging="360"/>
      </w:pPr>
      <w:rPr>
        <w:rFonts w:ascii="Arial Black" w:hAnsi="Arial Black" w:hint="default"/>
        <w:b/>
        <w:i w:val="0"/>
        <w:color w:val="auto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D6383D"/>
    <w:multiLevelType w:val="multilevel"/>
    <w:tmpl w:val="1786E22A"/>
    <w:styleLink w:val="AktuelleListe32"/>
    <w:lvl w:ilvl="0">
      <w:start w:val="1"/>
      <w:numFmt w:val="decimal"/>
      <w:lvlText w:val="%1]"/>
      <w:lvlJc w:val="left"/>
      <w:pPr>
        <w:ind w:left="284" w:hanging="284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AE7668"/>
    <w:multiLevelType w:val="hybridMultilevel"/>
    <w:tmpl w:val="E5884DA0"/>
    <w:lvl w:ilvl="0" w:tplc="F1921E82">
      <w:start w:val="1"/>
      <w:numFmt w:val="decimal"/>
      <w:pStyle w:val="WTDBAufzhlung1"/>
      <w:lvlText w:val="%1."/>
      <w:lvlJc w:val="left"/>
      <w:pPr>
        <w:ind w:left="312" w:hanging="312"/>
      </w:pPr>
      <w:rPr>
        <w:rFonts w:ascii="Geaorgia" w:hAnsi="Geaorgia" w:hint="default"/>
        <w:b/>
        <w:i w:val="0"/>
        <w:color w:val="00377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1AB1ADE"/>
    <w:multiLevelType w:val="multilevel"/>
    <w:tmpl w:val="401CFB84"/>
    <w:styleLink w:val="AktuelleListe15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auto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7A222F"/>
    <w:multiLevelType w:val="multilevel"/>
    <w:tmpl w:val="96722E38"/>
    <w:styleLink w:val="AktuelleListe3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15A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A32FF4"/>
    <w:multiLevelType w:val="multilevel"/>
    <w:tmpl w:val="0407001D"/>
    <w:styleLink w:val="AktuelleListe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35303BF8"/>
    <w:multiLevelType w:val="multilevel"/>
    <w:tmpl w:val="1BF25A2E"/>
    <w:styleLink w:val="AktuelleListe23"/>
    <w:lvl w:ilvl="0">
      <w:start w:val="1"/>
      <w:numFmt w:val="bullet"/>
      <w:lvlText w:val=""/>
      <w:lvlPicBulletId w:val="1"/>
      <w:lvlJc w:val="left"/>
      <w:pPr>
        <w:ind w:left="255" w:hanging="255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5C595C"/>
    <w:multiLevelType w:val="multilevel"/>
    <w:tmpl w:val="4308E9FE"/>
    <w:styleLink w:val="AktuelleListe19"/>
    <w:lvl w:ilvl="0">
      <w:start w:val="1"/>
      <w:numFmt w:val="bullet"/>
      <w:lvlText w:val=""/>
      <w:lvlPicBulletId w:val="0"/>
      <w:lvlJc w:val="left"/>
      <w:pPr>
        <w:ind w:left="227" w:hanging="227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8E473B"/>
    <w:multiLevelType w:val="multilevel"/>
    <w:tmpl w:val="4926860A"/>
    <w:styleLink w:val="AktuelleListe37"/>
    <w:lvl w:ilvl="0">
      <w:start w:val="1"/>
      <w:numFmt w:val="decimal"/>
      <w:lvlText w:val="%1."/>
      <w:lvlJc w:val="left"/>
      <w:pPr>
        <w:ind w:left="170" w:hanging="170"/>
      </w:pPr>
      <w:rPr>
        <w:rFonts w:ascii="Georgia" w:hAnsi="Georgia" w:hint="default"/>
        <w:b w:val="0"/>
        <w:i w:val="0"/>
        <w:color w:val="auto"/>
        <w:sz w:val="17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1450F6"/>
    <w:multiLevelType w:val="multilevel"/>
    <w:tmpl w:val="F29E51D2"/>
    <w:styleLink w:val="AktuelleListe1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b/>
        <w:i w:val="0"/>
        <w:color w:val="auto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E053CD"/>
    <w:multiLevelType w:val="hybridMultilevel"/>
    <w:tmpl w:val="57FAA35A"/>
    <w:lvl w:ilvl="0" w:tplc="E534AFE0">
      <w:start w:val="1"/>
      <w:numFmt w:val="decimal"/>
      <w:pStyle w:val="WTDBAufzhlungBriefSpalte2"/>
      <w:lvlText w:val="%1."/>
      <w:lvlJc w:val="left"/>
      <w:pPr>
        <w:ind w:left="170" w:hanging="17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060AA6"/>
    <w:multiLevelType w:val="hybridMultilevel"/>
    <w:tmpl w:val="E738F0CE"/>
    <w:lvl w:ilvl="0" w:tplc="51F455E4">
      <w:start w:val="1"/>
      <w:numFmt w:val="bullet"/>
      <w:pStyle w:val="WTDBBulletsSchreibtipps"/>
      <w:lvlText w:val=""/>
      <w:lvlJc w:val="left"/>
      <w:pPr>
        <w:ind w:left="397" w:hanging="199"/>
      </w:pPr>
      <w:rPr>
        <w:rFonts w:ascii="Symbol" w:hAnsi="Symbol" w:hint="default"/>
        <w:color w:val="00E0F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F8F1CEE"/>
    <w:multiLevelType w:val="hybridMultilevel"/>
    <w:tmpl w:val="4926860A"/>
    <w:lvl w:ilvl="0" w:tplc="9580C624">
      <w:start w:val="1"/>
      <w:numFmt w:val="decimal"/>
      <w:pStyle w:val="WTDBAufzhlungBrief"/>
      <w:lvlText w:val="%1."/>
      <w:lvlJc w:val="left"/>
      <w:pPr>
        <w:ind w:left="170" w:hanging="170"/>
      </w:pPr>
      <w:rPr>
        <w:rFonts w:ascii="Georgia" w:hAnsi="Georgia" w:hint="default"/>
        <w:b w:val="0"/>
        <w:i w:val="0"/>
        <w:color w:val="auto"/>
        <w:sz w:val="17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DB0033"/>
    <w:multiLevelType w:val="hybridMultilevel"/>
    <w:tmpl w:val="8F88EC62"/>
    <w:lvl w:ilvl="0" w:tplc="BB1CB8C0">
      <w:start w:val="1"/>
      <w:numFmt w:val="bullet"/>
      <w:pStyle w:val="WTDBBulletsnormal"/>
      <w:lvlText w:val=""/>
      <w:lvlJc w:val="left"/>
      <w:pPr>
        <w:ind w:left="170" w:hanging="170"/>
      </w:pPr>
      <w:rPr>
        <w:rFonts w:ascii="Symbol" w:hAnsi="Symbol" w:hint="default"/>
        <w:b/>
        <w:i w:val="0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F56037"/>
    <w:multiLevelType w:val="multilevel"/>
    <w:tmpl w:val="FEE66694"/>
    <w:styleLink w:val="AktuelleListe22"/>
    <w:lvl w:ilvl="0">
      <w:start w:val="1"/>
      <w:numFmt w:val="bullet"/>
      <w:lvlText w:val=""/>
      <w:lvlPicBulletId w:val="1"/>
      <w:lvlJc w:val="left"/>
      <w:pPr>
        <w:ind w:left="255" w:hanging="255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63566F"/>
    <w:multiLevelType w:val="multilevel"/>
    <w:tmpl w:val="4926860A"/>
    <w:styleLink w:val="AktuelleListe36"/>
    <w:lvl w:ilvl="0">
      <w:start w:val="1"/>
      <w:numFmt w:val="decimal"/>
      <w:lvlText w:val="%1."/>
      <w:lvlJc w:val="left"/>
      <w:pPr>
        <w:ind w:left="170" w:hanging="170"/>
      </w:pPr>
      <w:rPr>
        <w:rFonts w:ascii="Georgia" w:hAnsi="Georgia" w:hint="default"/>
        <w:b w:val="0"/>
        <w:i w:val="0"/>
        <w:color w:val="auto"/>
        <w:sz w:val="17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A53FFF"/>
    <w:multiLevelType w:val="multilevel"/>
    <w:tmpl w:val="7B7E0E1A"/>
    <w:styleLink w:val="AktuelleListe20"/>
    <w:lvl w:ilvl="0">
      <w:start w:val="1"/>
      <w:numFmt w:val="bullet"/>
      <w:lvlText w:val=""/>
      <w:lvlPicBulletId w:val="1"/>
      <w:lvlJc w:val="left"/>
      <w:pPr>
        <w:ind w:left="227" w:hanging="227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81C2A5E"/>
    <w:multiLevelType w:val="multilevel"/>
    <w:tmpl w:val="507E6DE6"/>
    <w:styleLink w:val="AktuelleList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8489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A1F3CA1"/>
    <w:multiLevelType w:val="multilevel"/>
    <w:tmpl w:val="B0401E94"/>
    <w:styleLink w:val="AktuelleListe33"/>
    <w:lvl w:ilvl="0">
      <w:start w:val="1"/>
      <w:numFmt w:val="decimal"/>
      <w:lvlText w:val="%1]"/>
      <w:lvlJc w:val="left"/>
      <w:pPr>
        <w:ind w:left="284" w:hanging="284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FC7A0A"/>
    <w:multiLevelType w:val="multilevel"/>
    <w:tmpl w:val="4BC09006"/>
    <w:styleLink w:val="AktuelleListe7"/>
    <w:lvl w:ilvl="0">
      <w:start w:val="1"/>
      <w:numFmt w:val="bullet"/>
      <w:lvlText w:val="ü"/>
      <w:lvlJc w:val="left"/>
      <w:pPr>
        <w:ind w:left="360" w:hanging="360"/>
      </w:pPr>
      <w:rPr>
        <w:rFonts w:ascii="Wingdings" w:hAnsi="Wingdings" w:hint="default"/>
        <w:color w:val="F15A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E753C9"/>
    <w:multiLevelType w:val="multilevel"/>
    <w:tmpl w:val="1F6CDFAE"/>
    <w:styleLink w:val="AktuelleListe2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601EA4"/>
    <w:multiLevelType w:val="hybridMultilevel"/>
    <w:tmpl w:val="8BE2D21E"/>
    <w:lvl w:ilvl="0" w:tplc="1DE093DE">
      <w:start w:val="1"/>
      <w:numFmt w:val="decimal"/>
      <w:pStyle w:val="WTDBAufzhlungMCSpalte1"/>
      <w:lvlText w:val="%1]"/>
      <w:lvlJc w:val="left"/>
      <w:pPr>
        <w:ind w:left="255" w:hanging="255"/>
      </w:pPr>
      <w:rPr>
        <w:rFonts w:hint="default"/>
        <w:b/>
        <w:i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6534DE"/>
    <w:multiLevelType w:val="multilevel"/>
    <w:tmpl w:val="45007A98"/>
    <w:styleLink w:val="AktuelleListe17"/>
    <w:lvl w:ilvl="0">
      <w:start w:val="1"/>
      <w:numFmt w:val="bullet"/>
      <w:lvlText w:val="ü"/>
      <w:lvlJc w:val="left"/>
      <w:pPr>
        <w:ind w:left="360" w:hanging="360"/>
      </w:pPr>
      <w:rPr>
        <w:rFonts w:ascii="Wingdings" w:hAnsi="Wingdings" w:hint="default"/>
        <w:color w:val="F15A22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517D9F"/>
    <w:multiLevelType w:val="multilevel"/>
    <w:tmpl w:val="F378CC3C"/>
    <w:styleLink w:val="AktuelleListe25"/>
    <w:lvl w:ilvl="0">
      <w:start w:val="1"/>
      <w:numFmt w:val="bullet"/>
      <w:lvlText w:val=""/>
      <w:lvlPicBulletId w:val="3"/>
      <w:lvlJc w:val="left"/>
      <w:pPr>
        <w:ind w:left="255" w:hanging="255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165DB5"/>
    <w:multiLevelType w:val="multilevel"/>
    <w:tmpl w:val="506A5D96"/>
    <w:styleLink w:val="AktuelleListe18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507EF6"/>
    <w:multiLevelType w:val="multilevel"/>
    <w:tmpl w:val="0407001D"/>
    <w:styleLink w:val="AktuelleListe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1" w15:restartNumberingAfterBreak="0">
    <w:nsid w:val="6856099C"/>
    <w:multiLevelType w:val="multilevel"/>
    <w:tmpl w:val="CD389AE2"/>
    <w:styleLink w:val="AktuelleListe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DD00FD"/>
    <w:multiLevelType w:val="multilevel"/>
    <w:tmpl w:val="88629DFA"/>
    <w:styleLink w:val="AktuelleListe28"/>
    <w:lvl w:ilvl="0">
      <w:start w:val="1"/>
      <w:numFmt w:val="decimal"/>
      <w:lvlText w:val="%1."/>
      <w:lvlJc w:val="left"/>
      <w:pPr>
        <w:ind w:left="255" w:hanging="255"/>
      </w:pPr>
      <w:rPr>
        <w:rFonts w:ascii="Georgia" w:hAnsi="Georgia" w:hint="default"/>
        <w:b w:val="0"/>
        <w:i w:val="0"/>
        <w:color w:val="auto"/>
        <w:sz w:val="17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475D32"/>
    <w:multiLevelType w:val="multilevel"/>
    <w:tmpl w:val="0407001D"/>
    <w:styleLink w:val="AktuelleListe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 w15:restartNumberingAfterBreak="0">
    <w:nsid w:val="7A3B022D"/>
    <w:multiLevelType w:val="multilevel"/>
    <w:tmpl w:val="717E8E40"/>
    <w:styleLink w:val="AktuelleListe13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15A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7C4489"/>
    <w:multiLevelType w:val="hybridMultilevel"/>
    <w:tmpl w:val="591AA50E"/>
    <w:lvl w:ilvl="0" w:tplc="ABF2DDFE">
      <w:start w:val="1"/>
      <w:numFmt w:val="decimal"/>
      <w:pStyle w:val="WTDBHeadlineAufzhlung22pt"/>
      <w:lvlText w:val="%1."/>
      <w:lvlJc w:val="left"/>
      <w:pPr>
        <w:ind w:left="510" w:hanging="51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452CDE"/>
    <w:multiLevelType w:val="multilevel"/>
    <w:tmpl w:val="8048F126"/>
    <w:styleLink w:val="AktuelleListe35"/>
    <w:lvl w:ilvl="0">
      <w:start w:val="1"/>
      <w:numFmt w:val="decimal"/>
      <w:lvlText w:val="%1]"/>
      <w:lvlJc w:val="left"/>
      <w:pPr>
        <w:ind w:left="284" w:hanging="284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9D3D6E"/>
    <w:multiLevelType w:val="multilevel"/>
    <w:tmpl w:val="FFD6599C"/>
    <w:styleLink w:val="AktuelleListe39"/>
    <w:lvl w:ilvl="0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  <w:color w:val="00E0F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A96350"/>
    <w:multiLevelType w:val="hybridMultilevel"/>
    <w:tmpl w:val="E30E5334"/>
    <w:lvl w:ilvl="0" w:tplc="6B6A55A8">
      <w:start w:val="1"/>
      <w:numFmt w:val="lowerLetter"/>
      <w:pStyle w:val="WTDBAufzhlungabc"/>
      <w:lvlText w:val="%1)"/>
      <w:lvlJc w:val="left"/>
      <w:pPr>
        <w:ind w:left="284" w:hanging="28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9987472">
    <w:abstractNumId w:val="26"/>
  </w:num>
  <w:num w:numId="2" w16cid:durableId="2036537794">
    <w:abstractNumId w:val="45"/>
  </w:num>
  <w:num w:numId="3" w16cid:durableId="1529878759">
    <w:abstractNumId w:val="2"/>
  </w:num>
  <w:num w:numId="4" w16cid:durableId="1161849943">
    <w:abstractNumId w:val="48"/>
  </w:num>
  <w:num w:numId="5" w16cid:durableId="1884947288">
    <w:abstractNumId w:val="17"/>
  </w:num>
  <w:num w:numId="6" w16cid:durableId="640960102">
    <w:abstractNumId w:val="5"/>
  </w:num>
  <w:num w:numId="7" w16cid:durableId="1172064713">
    <w:abstractNumId w:val="36"/>
  </w:num>
  <w:num w:numId="8" w16cid:durableId="584530121">
    <w:abstractNumId w:val="32"/>
  </w:num>
  <w:num w:numId="9" w16cid:durableId="304624841">
    <w:abstractNumId w:val="19"/>
  </w:num>
  <w:num w:numId="10" w16cid:durableId="1977833256">
    <w:abstractNumId w:val="43"/>
  </w:num>
  <w:num w:numId="11" w16cid:durableId="1037051805">
    <w:abstractNumId w:val="40"/>
  </w:num>
  <w:num w:numId="12" w16cid:durableId="1146121911">
    <w:abstractNumId w:val="27"/>
  </w:num>
  <w:num w:numId="13" w16cid:durableId="463158780">
    <w:abstractNumId w:val="20"/>
  </w:num>
  <w:num w:numId="14" w16cid:durableId="659579041">
    <w:abstractNumId w:val="34"/>
  </w:num>
  <w:num w:numId="15" w16cid:durableId="1786729033">
    <w:abstractNumId w:val="4"/>
  </w:num>
  <w:num w:numId="16" w16cid:durableId="308943068">
    <w:abstractNumId w:val="7"/>
  </w:num>
  <w:num w:numId="17" w16cid:durableId="116338304">
    <w:abstractNumId w:val="0"/>
  </w:num>
  <w:num w:numId="18" w16cid:durableId="394160389">
    <w:abstractNumId w:val="8"/>
  </w:num>
  <w:num w:numId="19" w16cid:durableId="1465150655">
    <w:abstractNumId w:val="11"/>
  </w:num>
  <w:num w:numId="20" w16cid:durableId="422530233">
    <w:abstractNumId w:val="44"/>
  </w:num>
  <w:num w:numId="21" w16cid:durableId="723603606">
    <w:abstractNumId w:val="28"/>
  </w:num>
  <w:num w:numId="22" w16cid:durableId="648480787">
    <w:abstractNumId w:val="15"/>
  </w:num>
  <w:num w:numId="23" w16cid:durableId="1857845628">
    <w:abstractNumId w:val="18"/>
  </w:num>
  <w:num w:numId="24" w16cid:durableId="1168402370">
    <w:abstractNumId w:val="24"/>
  </w:num>
  <w:num w:numId="25" w16cid:durableId="1930651884">
    <w:abstractNumId w:val="17"/>
    <w:lvlOverride w:ilvl="0">
      <w:startOverride w:val="1"/>
    </w:lvlOverride>
  </w:num>
  <w:num w:numId="26" w16cid:durableId="1880892843">
    <w:abstractNumId w:val="37"/>
  </w:num>
  <w:num w:numId="27" w16cid:durableId="890969608">
    <w:abstractNumId w:val="39"/>
  </w:num>
  <w:num w:numId="28" w16cid:durableId="1533300896">
    <w:abstractNumId w:val="22"/>
  </w:num>
  <w:num w:numId="29" w16cid:durableId="1353724478">
    <w:abstractNumId w:val="31"/>
  </w:num>
  <w:num w:numId="30" w16cid:durableId="1947424970">
    <w:abstractNumId w:val="1"/>
  </w:num>
  <w:num w:numId="31" w16cid:durableId="1671908317">
    <w:abstractNumId w:val="29"/>
  </w:num>
  <w:num w:numId="32" w16cid:durableId="1591935436">
    <w:abstractNumId w:val="21"/>
  </w:num>
  <w:num w:numId="33" w16cid:durableId="2057506375">
    <w:abstractNumId w:val="9"/>
  </w:num>
  <w:num w:numId="34" w16cid:durableId="203058093">
    <w:abstractNumId w:val="38"/>
  </w:num>
  <w:num w:numId="35" w16cid:durableId="1317302086">
    <w:abstractNumId w:val="41"/>
  </w:num>
  <w:num w:numId="36" w16cid:durableId="931670878">
    <w:abstractNumId w:val="12"/>
  </w:num>
  <w:num w:numId="37" w16cid:durableId="218788567">
    <w:abstractNumId w:val="42"/>
  </w:num>
  <w:num w:numId="38" w16cid:durableId="971593272">
    <w:abstractNumId w:val="25"/>
  </w:num>
  <w:num w:numId="39" w16cid:durableId="135608608">
    <w:abstractNumId w:val="35"/>
  </w:num>
  <w:num w:numId="40" w16cid:durableId="1349868062">
    <w:abstractNumId w:val="6"/>
  </w:num>
  <w:num w:numId="41" w16cid:durableId="321011840">
    <w:abstractNumId w:val="14"/>
  </w:num>
  <w:num w:numId="42" w16cid:durableId="1203908475">
    <w:abstractNumId w:val="16"/>
  </w:num>
  <w:num w:numId="43" w16cid:durableId="1317416989">
    <w:abstractNumId w:val="36"/>
    <w:lvlOverride w:ilvl="0">
      <w:startOverride w:val="2"/>
    </w:lvlOverride>
  </w:num>
  <w:num w:numId="44" w16cid:durableId="1055548798">
    <w:abstractNumId w:val="33"/>
  </w:num>
  <w:num w:numId="45" w16cid:durableId="1590889190">
    <w:abstractNumId w:val="36"/>
    <w:lvlOverride w:ilvl="0">
      <w:startOverride w:val="3"/>
    </w:lvlOverride>
  </w:num>
  <w:num w:numId="46" w16cid:durableId="1931574318">
    <w:abstractNumId w:val="13"/>
  </w:num>
  <w:num w:numId="47" w16cid:durableId="2033798121">
    <w:abstractNumId w:val="36"/>
    <w:lvlOverride w:ilvl="0">
      <w:startOverride w:val="4"/>
    </w:lvlOverride>
  </w:num>
  <w:num w:numId="48" w16cid:durableId="106774969">
    <w:abstractNumId w:val="46"/>
  </w:num>
  <w:num w:numId="49" w16cid:durableId="1131560461">
    <w:abstractNumId w:val="17"/>
    <w:lvlOverride w:ilvl="0">
      <w:startOverride w:val="1"/>
    </w:lvlOverride>
  </w:num>
  <w:num w:numId="50" w16cid:durableId="1064984108">
    <w:abstractNumId w:val="17"/>
    <w:lvlOverride w:ilvl="0">
      <w:startOverride w:val="1"/>
    </w:lvlOverride>
  </w:num>
  <w:num w:numId="51" w16cid:durableId="370347755">
    <w:abstractNumId w:val="17"/>
    <w:lvlOverride w:ilvl="0">
      <w:startOverride w:val="1"/>
    </w:lvlOverride>
  </w:num>
  <w:num w:numId="52" w16cid:durableId="433331901">
    <w:abstractNumId w:val="30"/>
  </w:num>
  <w:num w:numId="53" w16cid:durableId="1669938820">
    <w:abstractNumId w:val="3"/>
  </w:num>
  <w:num w:numId="54" w16cid:durableId="1879774453">
    <w:abstractNumId w:val="23"/>
  </w:num>
  <w:num w:numId="55" w16cid:durableId="348409656">
    <w:abstractNumId w:val="10"/>
  </w:num>
  <w:num w:numId="56" w16cid:durableId="1496844347">
    <w:abstractNumId w:val="47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563"/>
    <w:rsid w:val="00016BAC"/>
    <w:rsid w:val="00016C5F"/>
    <w:rsid w:val="00024C6D"/>
    <w:rsid w:val="00025845"/>
    <w:rsid w:val="00031FE8"/>
    <w:rsid w:val="000642A3"/>
    <w:rsid w:val="000723A8"/>
    <w:rsid w:val="00083308"/>
    <w:rsid w:val="00093ABD"/>
    <w:rsid w:val="000B0FD4"/>
    <w:rsid w:val="000B227E"/>
    <w:rsid w:val="000C3423"/>
    <w:rsid w:val="000D538A"/>
    <w:rsid w:val="000D74D7"/>
    <w:rsid w:val="000E76EB"/>
    <w:rsid w:val="000F2E4A"/>
    <w:rsid w:val="000F580C"/>
    <w:rsid w:val="00124B5E"/>
    <w:rsid w:val="00132A73"/>
    <w:rsid w:val="00136001"/>
    <w:rsid w:val="00136B8F"/>
    <w:rsid w:val="00164066"/>
    <w:rsid w:val="00165E99"/>
    <w:rsid w:val="001721F5"/>
    <w:rsid w:val="00173326"/>
    <w:rsid w:val="00177A4B"/>
    <w:rsid w:val="0018070B"/>
    <w:rsid w:val="001822C8"/>
    <w:rsid w:val="001824A3"/>
    <w:rsid w:val="00196AA8"/>
    <w:rsid w:val="001B1C6B"/>
    <w:rsid w:val="001B2C24"/>
    <w:rsid w:val="001C2444"/>
    <w:rsid w:val="001C5410"/>
    <w:rsid w:val="001D3862"/>
    <w:rsid w:val="001D3E92"/>
    <w:rsid w:val="001D605A"/>
    <w:rsid w:val="001E1D83"/>
    <w:rsid w:val="001E7525"/>
    <w:rsid w:val="00212039"/>
    <w:rsid w:val="002139C3"/>
    <w:rsid w:val="00217D9B"/>
    <w:rsid w:val="002555A0"/>
    <w:rsid w:val="0026417A"/>
    <w:rsid w:val="00271CC6"/>
    <w:rsid w:val="002768CF"/>
    <w:rsid w:val="002A501F"/>
    <w:rsid w:val="002A793C"/>
    <w:rsid w:val="002B3179"/>
    <w:rsid w:val="002B6DCA"/>
    <w:rsid w:val="002C5895"/>
    <w:rsid w:val="002D5B4B"/>
    <w:rsid w:val="002E0D0A"/>
    <w:rsid w:val="002E0DD1"/>
    <w:rsid w:val="00311072"/>
    <w:rsid w:val="00332BA4"/>
    <w:rsid w:val="00333092"/>
    <w:rsid w:val="0034253E"/>
    <w:rsid w:val="00346BA4"/>
    <w:rsid w:val="00351784"/>
    <w:rsid w:val="00361C00"/>
    <w:rsid w:val="0036550A"/>
    <w:rsid w:val="003722E0"/>
    <w:rsid w:val="0037683B"/>
    <w:rsid w:val="00382024"/>
    <w:rsid w:val="00394A4E"/>
    <w:rsid w:val="003A2879"/>
    <w:rsid w:val="003A471E"/>
    <w:rsid w:val="003B2DE8"/>
    <w:rsid w:val="003B5767"/>
    <w:rsid w:val="003B7D60"/>
    <w:rsid w:val="003C2CE6"/>
    <w:rsid w:val="003C7135"/>
    <w:rsid w:val="003D0FC0"/>
    <w:rsid w:val="003D5B23"/>
    <w:rsid w:val="003E7FFA"/>
    <w:rsid w:val="00414E0C"/>
    <w:rsid w:val="00424C10"/>
    <w:rsid w:val="004479B5"/>
    <w:rsid w:val="00452D20"/>
    <w:rsid w:val="00455824"/>
    <w:rsid w:val="00460FC5"/>
    <w:rsid w:val="004633BB"/>
    <w:rsid w:val="0047441B"/>
    <w:rsid w:val="00482875"/>
    <w:rsid w:val="00493F64"/>
    <w:rsid w:val="004B0491"/>
    <w:rsid w:val="004B1E9E"/>
    <w:rsid w:val="004C0791"/>
    <w:rsid w:val="004C4B77"/>
    <w:rsid w:val="004C5672"/>
    <w:rsid w:val="004D4E37"/>
    <w:rsid w:val="004E2BEF"/>
    <w:rsid w:val="004F14DC"/>
    <w:rsid w:val="004F5DC2"/>
    <w:rsid w:val="00501733"/>
    <w:rsid w:val="0050729C"/>
    <w:rsid w:val="0052113F"/>
    <w:rsid w:val="005403D7"/>
    <w:rsid w:val="005453F2"/>
    <w:rsid w:val="005466EC"/>
    <w:rsid w:val="00547D14"/>
    <w:rsid w:val="00550515"/>
    <w:rsid w:val="00551B22"/>
    <w:rsid w:val="00554CFB"/>
    <w:rsid w:val="005608B9"/>
    <w:rsid w:val="00570C04"/>
    <w:rsid w:val="00572C0D"/>
    <w:rsid w:val="0058640B"/>
    <w:rsid w:val="005A325B"/>
    <w:rsid w:val="005B51AE"/>
    <w:rsid w:val="005B6FA8"/>
    <w:rsid w:val="005C2CAD"/>
    <w:rsid w:val="005E32CC"/>
    <w:rsid w:val="005E6B7E"/>
    <w:rsid w:val="00604204"/>
    <w:rsid w:val="0061021F"/>
    <w:rsid w:val="00613777"/>
    <w:rsid w:val="006154C1"/>
    <w:rsid w:val="00631CB7"/>
    <w:rsid w:val="00636DBF"/>
    <w:rsid w:val="006432AE"/>
    <w:rsid w:val="00644337"/>
    <w:rsid w:val="006461C5"/>
    <w:rsid w:val="006528C4"/>
    <w:rsid w:val="0065368A"/>
    <w:rsid w:val="0065550A"/>
    <w:rsid w:val="006624A1"/>
    <w:rsid w:val="00677FD4"/>
    <w:rsid w:val="0068612B"/>
    <w:rsid w:val="00694C0D"/>
    <w:rsid w:val="00695563"/>
    <w:rsid w:val="00696F0E"/>
    <w:rsid w:val="006A0AAD"/>
    <w:rsid w:val="006A325B"/>
    <w:rsid w:val="006A500B"/>
    <w:rsid w:val="006B597B"/>
    <w:rsid w:val="006C1EC1"/>
    <w:rsid w:val="006E067A"/>
    <w:rsid w:val="006E30DD"/>
    <w:rsid w:val="0070762F"/>
    <w:rsid w:val="00722EC7"/>
    <w:rsid w:val="00723A38"/>
    <w:rsid w:val="00723C02"/>
    <w:rsid w:val="0073584D"/>
    <w:rsid w:val="007501E4"/>
    <w:rsid w:val="00751994"/>
    <w:rsid w:val="00757063"/>
    <w:rsid w:val="00797B3A"/>
    <w:rsid w:val="007A0B81"/>
    <w:rsid w:val="007B63C4"/>
    <w:rsid w:val="007B6688"/>
    <w:rsid w:val="007B6B02"/>
    <w:rsid w:val="007B724E"/>
    <w:rsid w:val="007D24A9"/>
    <w:rsid w:val="007D3D72"/>
    <w:rsid w:val="007D4C46"/>
    <w:rsid w:val="007E3696"/>
    <w:rsid w:val="007E6B73"/>
    <w:rsid w:val="007F7DF1"/>
    <w:rsid w:val="008172BF"/>
    <w:rsid w:val="008258D7"/>
    <w:rsid w:val="00831524"/>
    <w:rsid w:val="00833247"/>
    <w:rsid w:val="0085147E"/>
    <w:rsid w:val="00863ACB"/>
    <w:rsid w:val="00864EC9"/>
    <w:rsid w:val="0086557B"/>
    <w:rsid w:val="00870FCF"/>
    <w:rsid w:val="008722F8"/>
    <w:rsid w:val="0087449A"/>
    <w:rsid w:val="00875C37"/>
    <w:rsid w:val="00880D13"/>
    <w:rsid w:val="008963AC"/>
    <w:rsid w:val="008A216A"/>
    <w:rsid w:val="008A2DE9"/>
    <w:rsid w:val="008A49DA"/>
    <w:rsid w:val="008A557D"/>
    <w:rsid w:val="008B7BE1"/>
    <w:rsid w:val="008B7F1D"/>
    <w:rsid w:val="008C60BE"/>
    <w:rsid w:val="008D1E50"/>
    <w:rsid w:val="008D3FD1"/>
    <w:rsid w:val="008E0EB3"/>
    <w:rsid w:val="008F7BAB"/>
    <w:rsid w:val="00906EA7"/>
    <w:rsid w:val="00906FD1"/>
    <w:rsid w:val="009106DE"/>
    <w:rsid w:val="0093025B"/>
    <w:rsid w:val="00933840"/>
    <w:rsid w:val="00941CEA"/>
    <w:rsid w:val="00953F2B"/>
    <w:rsid w:val="009650DB"/>
    <w:rsid w:val="00972A2E"/>
    <w:rsid w:val="0099309C"/>
    <w:rsid w:val="009B121B"/>
    <w:rsid w:val="009B46F2"/>
    <w:rsid w:val="009C49B5"/>
    <w:rsid w:val="009C4EE6"/>
    <w:rsid w:val="009D51F6"/>
    <w:rsid w:val="009F6698"/>
    <w:rsid w:val="009F783E"/>
    <w:rsid w:val="00A0089C"/>
    <w:rsid w:val="00A209E4"/>
    <w:rsid w:val="00A35736"/>
    <w:rsid w:val="00A709F8"/>
    <w:rsid w:val="00A74937"/>
    <w:rsid w:val="00A8169B"/>
    <w:rsid w:val="00A8250A"/>
    <w:rsid w:val="00A8279C"/>
    <w:rsid w:val="00A83A5B"/>
    <w:rsid w:val="00A84779"/>
    <w:rsid w:val="00A84886"/>
    <w:rsid w:val="00AA5018"/>
    <w:rsid w:val="00AA5B11"/>
    <w:rsid w:val="00AA6AE8"/>
    <w:rsid w:val="00AB1E8D"/>
    <w:rsid w:val="00AC47BB"/>
    <w:rsid w:val="00AD3300"/>
    <w:rsid w:val="00AE64AB"/>
    <w:rsid w:val="00AF59F9"/>
    <w:rsid w:val="00AF68E6"/>
    <w:rsid w:val="00B047DF"/>
    <w:rsid w:val="00B11F2D"/>
    <w:rsid w:val="00B27C42"/>
    <w:rsid w:val="00B352B2"/>
    <w:rsid w:val="00B459BB"/>
    <w:rsid w:val="00B52103"/>
    <w:rsid w:val="00B54ACB"/>
    <w:rsid w:val="00B62962"/>
    <w:rsid w:val="00B66F91"/>
    <w:rsid w:val="00B67629"/>
    <w:rsid w:val="00B749B7"/>
    <w:rsid w:val="00B7667A"/>
    <w:rsid w:val="00B95685"/>
    <w:rsid w:val="00B958DE"/>
    <w:rsid w:val="00BA1BA8"/>
    <w:rsid w:val="00BA61E6"/>
    <w:rsid w:val="00BD0A7C"/>
    <w:rsid w:val="00BD133F"/>
    <w:rsid w:val="00BD5164"/>
    <w:rsid w:val="00BF4402"/>
    <w:rsid w:val="00BF477E"/>
    <w:rsid w:val="00C01DE9"/>
    <w:rsid w:val="00C058FE"/>
    <w:rsid w:val="00C13B6A"/>
    <w:rsid w:val="00C40760"/>
    <w:rsid w:val="00C431CE"/>
    <w:rsid w:val="00C53C65"/>
    <w:rsid w:val="00C600E3"/>
    <w:rsid w:val="00C64664"/>
    <w:rsid w:val="00C81881"/>
    <w:rsid w:val="00C8596C"/>
    <w:rsid w:val="00CA57B4"/>
    <w:rsid w:val="00CB7FD6"/>
    <w:rsid w:val="00CC3F36"/>
    <w:rsid w:val="00CC4B6F"/>
    <w:rsid w:val="00CC6BB4"/>
    <w:rsid w:val="00D02B4B"/>
    <w:rsid w:val="00D05E64"/>
    <w:rsid w:val="00D07CCE"/>
    <w:rsid w:val="00D171DA"/>
    <w:rsid w:val="00D32BD0"/>
    <w:rsid w:val="00D701D7"/>
    <w:rsid w:val="00D7292F"/>
    <w:rsid w:val="00D7588A"/>
    <w:rsid w:val="00DA42D6"/>
    <w:rsid w:val="00DB1B02"/>
    <w:rsid w:val="00DB75B2"/>
    <w:rsid w:val="00DC7030"/>
    <w:rsid w:val="00DD1C65"/>
    <w:rsid w:val="00DF07B4"/>
    <w:rsid w:val="00DF13E9"/>
    <w:rsid w:val="00DF1EEC"/>
    <w:rsid w:val="00DF61B3"/>
    <w:rsid w:val="00E063E8"/>
    <w:rsid w:val="00E06403"/>
    <w:rsid w:val="00E0764A"/>
    <w:rsid w:val="00E2407B"/>
    <w:rsid w:val="00E35209"/>
    <w:rsid w:val="00E55391"/>
    <w:rsid w:val="00E603F3"/>
    <w:rsid w:val="00E73089"/>
    <w:rsid w:val="00E7641A"/>
    <w:rsid w:val="00E8090B"/>
    <w:rsid w:val="00E85429"/>
    <w:rsid w:val="00E951AB"/>
    <w:rsid w:val="00E973B1"/>
    <w:rsid w:val="00EA037F"/>
    <w:rsid w:val="00EA0D4A"/>
    <w:rsid w:val="00EB000F"/>
    <w:rsid w:val="00EC25F0"/>
    <w:rsid w:val="00EC63BB"/>
    <w:rsid w:val="00EE36E7"/>
    <w:rsid w:val="00EE5381"/>
    <w:rsid w:val="00F02172"/>
    <w:rsid w:val="00F02B34"/>
    <w:rsid w:val="00F034B3"/>
    <w:rsid w:val="00F106D8"/>
    <w:rsid w:val="00F12D08"/>
    <w:rsid w:val="00F21831"/>
    <w:rsid w:val="00F2299C"/>
    <w:rsid w:val="00F32162"/>
    <w:rsid w:val="00F536F9"/>
    <w:rsid w:val="00F54FA9"/>
    <w:rsid w:val="00F62B93"/>
    <w:rsid w:val="00F64ED2"/>
    <w:rsid w:val="00F71854"/>
    <w:rsid w:val="00F758BB"/>
    <w:rsid w:val="00F76ADA"/>
    <w:rsid w:val="00F80D74"/>
    <w:rsid w:val="00FA141C"/>
    <w:rsid w:val="00FA2190"/>
    <w:rsid w:val="00FB4CDF"/>
    <w:rsid w:val="00FB659C"/>
    <w:rsid w:val="00FC0126"/>
    <w:rsid w:val="00FC0B1A"/>
    <w:rsid w:val="00FC793F"/>
    <w:rsid w:val="00FD4794"/>
    <w:rsid w:val="00FE3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E0AD53"/>
  <w14:discardImageEditingData/>
  <w15:chartTrackingRefBased/>
  <w15:docId w15:val="{62352CA5-EC4D-4860-B47A-C8BB93609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4886"/>
    <w:pPr>
      <w:spacing w:line="250" w:lineRule="exact"/>
    </w:pPr>
    <w:rPr>
      <w:rFonts w:ascii="Georgia" w:hAnsi="Georgia" w:cs="Times New Roman (Textkörper CS)"/>
      <w:spacing w:val="4"/>
      <w:sz w:val="17"/>
      <w:szCs w:val="18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171D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171DA"/>
  </w:style>
  <w:style w:type="paragraph" w:styleId="Fuzeile">
    <w:name w:val="footer"/>
    <w:basedOn w:val="Standard"/>
    <w:link w:val="FuzeileZchn"/>
    <w:uiPriority w:val="99"/>
    <w:unhideWhenUsed/>
    <w:rsid w:val="00D171D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171DA"/>
  </w:style>
  <w:style w:type="paragraph" w:customStyle="1" w:styleId="WTDBArbeitsblatt11pt">
    <w:name w:val="WTDB Arbeitsblatt 11 pt"/>
    <w:next w:val="WTDBHeadline21pt"/>
    <w:qFormat/>
    <w:rsid w:val="00212039"/>
    <w:pPr>
      <w:spacing w:line="260" w:lineRule="exact"/>
    </w:pPr>
    <w:rPr>
      <w:rFonts w:ascii="Arial" w:hAnsi="Arial" w:cs="Times New Roman (Textkörper CS)"/>
      <w:b/>
      <w:bCs/>
      <w:noProof/>
      <w:color w:val="003770"/>
      <w:szCs w:val="22"/>
      <w:lang w:eastAsia="en-US"/>
    </w:rPr>
  </w:style>
  <w:style w:type="paragraph" w:customStyle="1" w:styleId="WTDBTab8">
    <w:name w:val="WTDB Tab 8"/>
    <w:aliases w:val="5,sl WTDB Copy 9"/>
    <w:uiPriority w:val="99"/>
    <w:rsid w:val="0037683B"/>
    <w:rPr>
      <w:rFonts w:ascii="Century Gothic" w:hAnsi="Century Gothic" w:cs="Times New Roman (Textkörper CS)"/>
      <w:sz w:val="17"/>
      <w:szCs w:val="18"/>
      <w:lang w:eastAsia="en-US"/>
    </w:rPr>
  </w:style>
  <w:style w:type="paragraph" w:customStyle="1" w:styleId="WTDBHeadline21pt">
    <w:name w:val="WTDB Headline 21pt"/>
    <w:basedOn w:val="Standard"/>
    <w:next w:val="WTDBAufgabe8"/>
    <w:qFormat/>
    <w:rsid w:val="00212039"/>
    <w:pPr>
      <w:autoSpaceDE w:val="0"/>
      <w:autoSpaceDN w:val="0"/>
      <w:adjustRightInd w:val="0"/>
      <w:spacing w:after="180" w:line="520" w:lineRule="exact"/>
      <w:textAlignment w:val="center"/>
    </w:pPr>
    <w:rPr>
      <w:rFonts w:cs="CHARTER BT"/>
      <w:b/>
      <w:color w:val="003770"/>
      <w:spacing w:val="3"/>
      <w:w w:val="97"/>
      <w:position w:val="12"/>
      <w:sz w:val="41"/>
      <w:szCs w:val="44"/>
    </w:rPr>
  </w:style>
  <w:style w:type="paragraph" w:styleId="Listenabsatz">
    <w:name w:val="List Paragraph"/>
    <w:basedOn w:val="Standard"/>
    <w:uiPriority w:val="34"/>
    <w:rsid w:val="007A0B81"/>
    <w:pPr>
      <w:ind w:left="720"/>
      <w:contextualSpacing/>
    </w:pPr>
  </w:style>
  <w:style w:type="table" w:styleId="Tabellenraster">
    <w:name w:val="Table Grid"/>
    <w:aliases w:val="WTDB Tabelle"/>
    <w:basedOn w:val="NormaleTabelle"/>
    <w:uiPriority w:val="39"/>
    <w:rsid w:val="00AA6AE8"/>
    <w:tblPr>
      <w:tblBorders>
        <w:top w:val="single" w:sz="4" w:space="0" w:color="002060"/>
        <w:left w:val="single" w:sz="4" w:space="0" w:color="002060"/>
        <w:bottom w:val="single" w:sz="4" w:space="0" w:color="002060"/>
        <w:right w:val="single" w:sz="4" w:space="0" w:color="002060"/>
        <w:insideH w:val="single" w:sz="4" w:space="0" w:color="002060"/>
        <w:insideV w:val="single" w:sz="4" w:space="0" w:color="002060"/>
      </w:tblBorders>
    </w:tblPr>
    <w:tcPr>
      <w:shd w:val="clear" w:color="auto" w:fill="auto"/>
    </w:tcPr>
  </w:style>
  <w:style w:type="paragraph" w:customStyle="1" w:styleId="WTDBInfo6pt">
    <w:name w:val="WTDB Info 6 pt"/>
    <w:basedOn w:val="Standard"/>
    <w:qFormat/>
    <w:rsid w:val="00F758BB"/>
    <w:pPr>
      <w:spacing w:line="200" w:lineRule="exact"/>
      <w:ind w:left="113" w:right="113"/>
    </w:pPr>
    <w:rPr>
      <w:sz w:val="12"/>
    </w:rPr>
  </w:style>
  <w:style w:type="paragraph" w:customStyle="1" w:styleId="WTDBi-Symbol">
    <w:name w:val="WTDB i-Symbol"/>
    <w:basedOn w:val="Standard"/>
    <w:qFormat/>
    <w:rsid w:val="00B52103"/>
    <w:rPr>
      <w:noProof/>
      <w:position w:val="-3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11F2D"/>
    <w:pPr>
      <w:spacing w:line="240" w:lineRule="auto"/>
    </w:pPr>
    <w:rPr>
      <w:rFonts w:ascii="Times New Roman" w:hAnsi="Times New Roman" w:cs="Times New Roman"/>
      <w:sz w:val="18"/>
    </w:rPr>
  </w:style>
  <w:style w:type="character" w:customStyle="1" w:styleId="SprechblasentextZchn">
    <w:name w:val="Sprechblasentext Zchn"/>
    <w:link w:val="Sprechblasentext"/>
    <w:uiPriority w:val="99"/>
    <w:semiHidden/>
    <w:rsid w:val="00B11F2D"/>
    <w:rPr>
      <w:rFonts w:ascii="Times New Roman" w:hAnsi="Times New Roman" w:cs="Times New Roman"/>
      <w:sz w:val="18"/>
      <w:szCs w:val="18"/>
    </w:rPr>
  </w:style>
  <w:style w:type="paragraph" w:customStyle="1" w:styleId="WTDBAufzhlung">
    <w:name w:val="WTDB Aufzählung"/>
    <w:basedOn w:val="Listenabsatz"/>
    <w:qFormat/>
    <w:rsid w:val="00E85429"/>
    <w:pPr>
      <w:numPr>
        <w:numId w:val="3"/>
      </w:numPr>
      <w:ind w:left="227" w:hanging="227"/>
    </w:pPr>
  </w:style>
  <w:style w:type="paragraph" w:customStyle="1" w:styleId="WTDBZitatkusriv">
    <w:name w:val="WTDB Zitat kusriv"/>
    <w:basedOn w:val="Standard"/>
    <w:qFormat/>
    <w:rsid w:val="00F758BB"/>
    <w:pPr>
      <w:ind w:left="340" w:right="227"/>
    </w:pPr>
    <w:rPr>
      <w:i/>
      <w:iCs/>
    </w:rPr>
  </w:style>
  <w:style w:type="paragraph" w:customStyle="1" w:styleId="WTDBCeckboxen">
    <w:name w:val="WTDB Ceckboxen"/>
    <w:basedOn w:val="Standard"/>
    <w:qFormat/>
    <w:rsid w:val="003C2CE6"/>
    <w:pPr>
      <w:spacing w:line="380" w:lineRule="exact"/>
    </w:pPr>
  </w:style>
  <w:style w:type="paragraph" w:customStyle="1" w:styleId="WTDBDauerMinuten">
    <w:name w:val="WTDB Dauer Minuten"/>
    <w:basedOn w:val="WTDBArbeitsblatt11pt"/>
    <w:qFormat/>
    <w:rsid w:val="00A84886"/>
    <w:pPr>
      <w:jc w:val="center"/>
    </w:pPr>
    <w:rPr>
      <w:color w:val="FFFFFF"/>
    </w:rPr>
  </w:style>
  <w:style w:type="paragraph" w:customStyle="1" w:styleId="WTDBBulletsSchreibtipps">
    <w:name w:val="WTDB Bullets Schreibtipps"/>
    <w:basedOn w:val="Listenabsatz"/>
    <w:qFormat/>
    <w:rsid w:val="00547D14"/>
    <w:pPr>
      <w:numPr>
        <w:numId w:val="1"/>
      </w:numPr>
      <w:spacing w:after="90" w:line="220" w:lineRule="exact"/>
      <w:contextualSpacing w:val="0"/>
    </w:pPr>
    <w:rPr>
      <w:szCs w:val="15"/>
    </w:rPr>
  </w:style>
  <w:style w:type="paragraph" w:customStyle="1" w:styleId="WTDBHeadlineAufzhlung22pt">
    <w:name w:val="WTDB Headline Aufzählung 22pt"/>
    <w:basedOn w:val="WTDBHeadline21pt"/>
    <w:qFormat/>
    <w:rsid w:val="00AA6AE8"/>
    <w:pPr>
      <w:numPr>
        <w:numId w:val="2"/>
      </w:numPr>
    </w:pPr>
    <w:rPr>
      <w:sz w:val="42"/>
    </w:rPr>
  </w:style>
  <w:style w:type="paragraph" w:customStyle="1" w:styleId="WTDBSchreiblinien">
    <w:name w:val="WTDB Schreiblinien"/>
    <w:qFormat/>
    <w:rsid w:val="00547D14"/>
    <w:pPr>
      <w:spacing w:after="20" w:line="340" w:lineRule="exact"/>
    </w:pPr>
    <w:rPr>
      <w:rFonts w:ascii="Arial" w:hAnsi="Arial" w:cs="Poppins"/>
      <w:b/>
      <w:bCs/>
      <w:color w:val="00E0FF"/>
      <w:sz w:val="26"/>
      <w:szCs w:val="22"/>
      <w:lang w:eastAsia="en-US"/>
    </w:rPr>
  </w:style>
  <w:style w:type="paragraph" w:customStyle="1" w:styleId="WTDBWortboxtext">
    <w:name w:val="WTDB Wortboxtext"/>
    <w:basedOn w:val="WTDBArbeitsblatt11pt"/>
    <w:qFormat/>
    <w:rsid w:val="00941CEA"/>
    <w:pPr>
      <w:spacing w:line="240" w:lineRule="exact"/>
      <w:jc w:val="center"/>
    </w:pPr>
    <w:rPr>
      <w:sz w:val="18"/>
      <w:szCs w:val="18"/>
    </w:rPr>
  </w:style>
  <w:style w:type="paragraph" w:customStyle="1" w:styleId="WTDBAufzhlungabc">
    <w:name w:val="WTDB Aufzählung abc"/>
    <w:basedOn w:val="WTDBAufzhlung"/>
    <w:qFormat/>
    <w:rsid w:val="004B0491"/>
    <w:pPr>
      <w:numPr>
        <w:numId w:val="4"/>
      </w:numPr>
      <w:spacing w:before="60" w:after="60"/>
      <w:ind w:left="227" w:hanging="227"/>
    </w:pPr>
  </w:style>
  <w:style w:type="character" w:customStyle="1" w:styleId="WTDBSchreiblinie">
    <w:name w:val="WTDB Schreiblinie"/>
    <w:uiPriority w:val="1"/>
    <w:qFormat/>
    <w:rsid w:val="00547D14"/>
    <w:rPr>
      <w:rFonts w:ascii="Arial" w:hAnsi="Arial"/>
      <w:b/>
      <w:bCs/>
      <w:i w:val="0"/>
      <w:color w:val="00E0FF"/>
      <w:sz w:val="24"/>
      <w:szCs w:val="24"/>
    </w:rPr>
  </w:style>
  <w:style w:type="paragraph" w:customStyle="1" w:styleId="WTDBLckentext">
    <w:name w:val="WTDB Lückentext"/>
    <w:basedOn w:val="Standard"/>
    <w:qFormat/>
    <w:rsid w:val="00547D14"/>
    <w:pPr>
      <w:spacing w:after="140"/>
    </w:pPr>
    <w:rPr>
      <w:rFonts w:ascii="Arial" w:hAnsi="Arial"/>
    </w:rPr>
  </w:style>
  <w:style w:type="paragraph" w:customStyle="1" w:styleId="WTDBAufzhlung1">
    <w:name w:val="WTDB Aufzählung 1."/>
    <w:basedOn w:val="WTDBAufzhlung"/>
    <w:qFormat/>
    <w:rsid w:val="00547D14"/>
    <w:pPr>
      <w:numPr>
        <w:numId w:val="5"/>
      </w:numPr>
      <w:spacing w:after="120" w:line="330" w:lineRule="exact"/>
    </w:pPr>
  </w:style>
  <w:style w:type="character" w:customStyle="1" w:styleId="WTDBNumerierungfarbiggro">
    <w:name w:val="WTDB Numerierung farbig groß"/>
    <w:uiPriority w:val="1"/>
    <w:qFormat/>
    <w:rsid w:val="00A84886"/>
    <w:rPr>
      <w:rFonts w:ascii="Arial" w:hAnsi="Arial"/>
      <w:b/>
      <w:bCs/>
      <w:i w:val="0"/>
      <w:color w:val="ED254E"/>
      <w:sz w:val="26"/>
      <w:szCs w:val="28"/>
    </w:rPr>
  </w:style>
  <w:style w:type="paragraph" w:customStyle="1" w:styleId="1Funoten">
    <w:name w:val="1) Fußnoten"/>
    <w:basedOn w:val="WTDBAufzhlung"/>
    <w:qFormat/>
    <w:rsid w:val="0093025B"/>
    <w:pPr>
      <w:spacing w:line="180" w:lineRule="exact"/>
      <w:ind w:left="170" w:hanging="170"/>
    </w:pPr>
    <w:rPr>
      <w:i/>
      <w:sz w:val="12"/>
      <w:szCs w:val="12"/>
    </w:rPr>
  </w:style>
  <w:style w:type="paragraph" w:customStyle="1" w:styleId="WTDBDDR-Text">
    <w:name w:val="WTDB DDR-Text"/>
    <w:basedOn w:val="Standard"/>
    <w:qFormat/>
    <w:rsid w:val="00864EC9"/>
    <w:pPr>
      <w:spacing w:after="100" w:line="200" w:lineRule="exact"/>
    </w:pPr>
    <w:rPr>
      <w:i/>
      <w:sz w:val="16"/>
    </w:rPr>
  </w:style>
  <w:style w:type="paragraph" w:customStyle="1" w:styleId="WTDBAufgabe8">
    <w:name w:val="WTDB Aufgabe 8"/>
    <w:aliases w:val="5 Schwarz"/>
    <w:basedOn w:val="Standard"/>
    <w:qFormat/>
    <w:rsid w:val="003A2879"/>
    <w:pPr>
      <w:spacing w:after="40"/>
    </w:pPr>
    <w:rPr>
      <w:b/>
      <w:bCs/>
      <w:color w:val="000000" w:themeColor="text1"/>
    </w:rPr>
  </w:style>
  <w:style w:type="paragraph" w:customStyle="1" w:styleId="WTDBfettfarbig">
    <w:name w:val="WTDB fett farbig"/>
    <w:basedOn w:val="Standard"/>
    <w:link w:val="WTDBfettfarbigZchn"/>
    <w:qFormat/>
    <w:rsid w:val="00A84886"/>
    <w:rPr>
      <w:b/>
      <w:bCs/>
      <w:color w:val="ED254E"/>
    </w:rPr>
  </w:style>
  <w:style w:type="character" w:customStyle="1" w:styleId="WTDBfettfarbigZchn">
    <w:name w:val="WTDB fett farbig Zchn"/>
    <w:basedOn w:val="Absatz-Standardschriftart"/>
    <w:link w:val="WTDBfettfarbig"/>
    <w:rsid w:val="00A84886"/>
    <w:rPr>
      <w:rFonts w:ascii="Georgia" w:hAnsi="Georgia" w:cs="Times New Roman (Textkörper CS)"/>
      <w:b/>
      <w:bCs/>
      <w:color w:val="ED254E"/>
      <w:spacing w:val="4"/>
      <w:sz w:val="17"/>
      <w:szCs w:val="18"/>
      <w:lang w:eastAsia="en-US"/>
    </w:rPr>
  </w:style>
  <w:style w:type="character" w:styleId="Hyperlink">
    <w:name w:val="Hyperlink"/>
    <w:basedOn w:val="Absatz-Standardschriftart"/>
    <w:uiPriority w:val="99"/>
    <w:unhideWhenUsed/>
    <w:rsid w:val="00864EC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64EC9"/>
    <w:rPr>
      <w:color w:val="605E5C"/>
      <w:shd w:val="clear" w:color="auto" w:fill="E1DFDD"/>
    </w:rPr>
  </w:style>
  <w:style w:type="paragraph" w:customStyle="1" w:styleId="WTDBAufzhlungMCSpalte1">
    <w:name w:val="WTDB Aufzählung MC Spalte 1"/>
    <w:basedOn w:val="WTDBAufzhlung"/>
    <w:qFormat/>
    <w:rsid w:val="00B047DF"/>
    <w:pPr>
      <w:numPr>
        <w:numId w:val="7"/>
      </w:numPr>
    </w:pPr>
    <w:rPr>
      <w:b/>
      <w:spacing w:val="2"/>
    </w:rPr>
  </w:style>
  <w:style w:type="paragraph" w:customStyle="1" w:styleId="WTDBSuhead12pt">
    <w:name w:val="WTDB Suhead 12pt"/>
    <w:basedOn w:val="WTDBfettfarbig"/>
    <w:qFormat/>
    <w:rsid w:val="00B54ACB"/>
    <w:pPr>
      <w:spacing w:line="280" w:lineRule="exact"/>
    </w:pPr>
    <w:rPr>
      <w:rFonts w:ascii="Book Antiqua" w:hAnsi="Book Antiqua"/>
      <w:sz w:val="23"/>
      <w:szCs w:val="24"/>
    </w:rPr>
  </w:style>
  <w:style w:type="numbering" w:customStyle="1" w:styleId="AktuelleListe1">
    <w:name w:val="Aktuelle Liste1"/>
    <w:uiPriority w:val="99"/>
    <w:rsid w:val="00864EC9"/>
    <w:pPr>
      <w:numPr>
        <w:numId w:val="6"/>
      </w:numPr>
    </w:pPr>
  </w:style>
  <w:style w:type="paragraph" w:customStyle="1" w:styleId="WTDBAufzhlungBrief">
    <w:name w:val="WTDB Aufzählung Brief"/>
    <w:basedOn w:val="WTDBBulletsSchreibtipps"/>
    <w:qFormat/>
    <w:rsid w:val="00A0089C"/>
    <w:pPr>
      <w:numPr>
        <w:numId w:val="12"/>
      </w:numPr>
      <w:spacing w:after="120" w:line="230" w:lineRule="exact"/>
    </w:pPr>
  </w:style>
  <w:style w:type="numbering" w:customStyle="1" w:styleId="AktuelleListe2">
    <w:name w:val="Aktuelle Liste2"/>
    <w:uiPriority w:val="99"/>
    <w:rsid w:val="00B54ACB"/>
    <w:pPr>
      <w:numPr>
        <w:numId w:val="8"/>
      </w:numPr>
    </w:pPr>
  </w:style>
  <w:style w:type="numbering" w:customStyle="1" w:styleId="AktuelleListe3">
    <w:name w:val="Aktuelle Liste3"/>
    <w:uiPriority w:val="99"/>
    <w:rsid w:val="00B54ACB"/>
    <w:pPr>
      <w:numPr>
        <w:numId w:val="9"/>
      </w:numPr>
    </w:pPr>
  </w:style>
  <w:style w:type="numbering" w:customStyle="1" w:styleId="AktuelleListe4">
    <w:name w:val="Aktuelle Liste4"/>
    <w:uiPriority w:val="99"/>
    <w:rsid w:val="00B54ACB"/>
    <w:pPr>
      <w:numPr>
        <w:numId w:val="10"/>
      </w:numPr>
    </w:pPr>
  </w:style>
  <w:style w:type="numbering" w:customStyle="1" w:styleId="AktuelleListe5">
    <w:name w:val="Aktuelle Liste5"/>
    <w:uiPriority w:val="99"/>
    <w:rsid w:val="00B54ACB"/>
    <w:pPr>
      <w:numPr>
        <w:numId w:val="11"/>
      </w:numPr>
    </w:pPr>
  </w:style>
  <w:style w:type="numbering" w:customStyle="1" w:styleId="AktuelleListe6">
    <w:name w:val="Aktuelle Liste6"/>
    <w:uiPriority w:val="99"/>
    <w:rsid w:val="00B54ACB"/>
    <w:pPr>
      <w:numPr>
        <w:numId w:val="13"/>
      </w:numPr>
    </w:pPr>
  </w:style>
  <w:style w:type="numbering" w:customStyle="1" w:styleId="AktuelleListe7">
    <w:name w:val="Aktuelle Liste7"/>
    <w:uiPriority w:val="99"/>
    <w:rsid w:val="00B54ACB"/>
    <w:pPr>
      <w:numPr>
        <w:numId w:val="14"/>
      </w:numPr>
    </w:pPr>
  </w:style>
  <w:style w:type="numbering" w:customStyle="1" w:styleId="AktuelleListe8">
    <w:name w:val="Aktuelle Liste8"/>
    <w:uiPriority w:val="99"/>
    <w:rsid w:val="00B54ACB"/>
    <w:pPr>
      <w:numPr>
        <w:numId w:val="15"/>
      </w:numPr>
    </w:pPr>
  </w:style>
  <w:style w:type="paragraph" w:customStyle="1" w:styleId="WTDBTabellenfrage">
    <w:name w:val="WTDB Tabellenfrage"/>
    <w:basedOn w:val="Standard"/>
    <w:qFormat/>
    <w:rsid w:val="00547D14"/>
    <w:rPr>
      <w:b/>
      <w:bCs/>
      <w:color w:val="000000" w:themeColor="text1"/>
    </w:rPr>
  </w:style>
  <w:style w:type="paragraph" w:customStyle="1" w:styleId="WTDBBulletsnormal">
    <w:name w:val="WTDB Bullets normal"/>
    <w:basedOn w:val="WTDBBulletsSchreibtipps"/>
    <w:qFormat/>
    <w:rsid w:val="0085147E"/>
    <w:pPr>
      <w:numPr>
        <w:numId w:val="21"/>
      </w:numPr>
      <w:spacing w:after="0" w:line="250" w:lineRule="exact"/>
    </w:pPr>
    <w:rPr>
      <w:szCs w:val="17"/>
    </w:rPr>
  </w:style>
  <w:style w:type="character" w:customStyle="1" w:styleId="rot">
    <w:name w:val="rot"/>
    <w:basedOn w:val="Absatz-Standardschriftart"/>
    <w:uiPriority w:val="1"/>
    <w:qFormat/>
    <w:rsid w:val="00083308"/>
    <w:rPr>
      <w:rFonts w:ascii="Arial" w:hAnsi="Arial" w:cs="Arial"/>
      <w:b/>
      <w:bCs/>
      <w:i w:val="0"/>
      <w:noProof/>
      <w:color w:val="FFFFFF" w:themeColor="background1"/>
      <w:bdr w:val="none" w:sz="0" w:space="0" w:color="auto"/>
      <w:shd w:val="clear" w:color="auto" w:fill="ED254E"/>
    </w:rPr>
  </w:style>
  <w:style w:type="character" w:customStyle="1" w:styleId="grn">
    <w:name w:val="grün"/>
    <w:basedOn w:val="rot"/>
    <w:uiPriority w:val="1"/>
    <w:qFormat/>
    <w:rsid w:val="00723A38"/>
    <w:rPr>
      <w:rFonts w:ascii="Arial" w:hAnsi="Arial" w:cs="Arial"/>
      <w:b/>
      <w:bCs/>
      <w:i w:val="0"/>
      <w:noProof/>
      <w:color w:val="000000" w:themeColor="text1"/>
      <w:bdr w:val="none" w:sz="0" w:space="0" w:color="auto"/>
      <w:shd w:val="clear" w:color="auto" w:fill="CDF700"/>
    </w:rPr>
  </w:style>
  <w:style w:type="character" w:customStyle="1" w:styleId="blau">
    <w:name w:val="blau"/>
    <w:basedOn w:val="grn"/>
    <w:uiPriority w:val="1"/>
    <w:qFormat/>
    <w:rsid w:val="00083308"/>
    <w:rPr>
      <w:rFonts w:ascii="Arial" w:hAnsi="Arial" w:cs="Arial"/>
      <w:b/>
      <w:bCs/>
      <w:i w:val="0"/>
      <w:noProof/>
      <w:color w:val="000000" w:themeColor="text1"/>
      <w:bdr w:val="none" w:sz="0" w:space="0" w:color="auto"/>
      <w:shd w:val="clear" w:color="auto" w:fill="00E0FF"/>
    </w:rPr>
  </w:style>
  <w:style w:type="character" w:customStyle="1" w:styleId="WTDB2024Aufgabefett">
    <w:name w:val="WTDB 2024 Aufgabe fett"/>
    <w:uiPriority w:val="99"/>
    <w:rsid w:val="000D74D7"/>
    <w:rPr>
      <w:rFonts w:ascii="Roboto" w:hAnsi="Roboto" w:cs="Roboto"/>
      <w:b/>
      <w:bCs/>
      <w:sz w:val="18"/>
      <w:szCs w:val="18"/>
    </w:rPr>
  </w:style>
  <w:style w:type="character" w:customStyle="1" w:styleId="WTDBrot11pt">
    <w:name w:val="WTDB rot 11 pt"/>
    <w:basedOn w:val="Absatz-Standardschriftart"/>
    <w:uiPriority w:val="1"/>
    <w:qFormat/>
    <w:rsid w:val="000D74D7"/>
    <w:rPr>
      <w:rFonts w:ascii="Arial" w:hAnsi="Arial"/>
      <w:b/>
      <w:color w:val="ED254E"/>
      <w:sz w:val="22"/>
      <w:szCs w:val="20"/>
      <w:lang w:eastAsia="de-DE"/>
    </w:rPr>
  </w:style>
  <w:style w:type="character" w:customStyle="1" w:styleId="WTDBrot10ptneu">
    <w:name w:val="WTDB rot 10 pt neu"/>
    <w:basedOn w:val="Absatz-Standardschriftart"/>
    <w:uiPriority w:val="1"/>
    <w:qFormat/>
    <w:rsid w:val="000D74D7"/>
    <w:rPr>
      <w:lang w:eastAsia="de-DE"/>
    </w:rPr>
  </w:style>
  <w:style w:type="paragraph" w:customStyle="1" w:styleId="WTDBSchreibschrift">
    <w:name w:val="WTDB Schreibschrift"/>
    <w:basedOn w:val="Standard"/>
    <w:qFormat/>
    <w:rsid w:val="00A0089C"/>
    <w:pPr>
      <w:spacing w:line="200" w:lineRule="exact"/>
    </w:pPr>
    <w:rPr>
      <w:rFonts w:ascii="Comic Sans MS" w:hAnsi="Comic Sans MS"/>
      <w:color w:val="000000" w:themeColor="text1"/>
      <w:sz w:val="14"/>
      <w:szCs w:val="24"/>
    </w:rPr>
  </w:style>
  <w:style w:type="numbering" w:customStyle="1" w:styleId="AktuelleListe9">
    <w:name w:val="Aktuelle Liste9"/>
    <w:uiPriority w:val="99"/>
    <w:rsid w:val="003A2879"/>
    <w:pPr>
      <w:numPr>
        <w:numId w:val="16"/>
      </w:numPr>
    </w:pPr>
  </w:style>
  <w:style w:type="numbering" w:customStyle="1" w:styleId="AktuelleListe10">
    <w:name w:val="Aktuelle Liste10"/>
    <w:uiPriority w:val="99"/>
    <w:rsid w:val="003A2879"/>
    <w:pPr>
      <w:numPr>
        <w:numId w:val="17"/>
      </w:numPr>
    </w:pPr>
  </w:style>
  <w:style w:type="numbering" w:customStyle="1" w:styleId="AktuelleListe11">
    <w:name w:val="Aktuelle Liste11"/>
    <w:uiPriority w:val="99"/>
    <w:rsid w:val="003A2879"/>
    <w:pPr>
      <w:numPr>
        <w:numId w:val="18"/>
      </w:numPr>
    </w:pPr>
  </w:style>
  <w:style w:type="paragraph" w:customStyle="1" w:styleId="WTDB2024Lckentextrot">
    <w:name w:val="WTDB 2024 Lückentext rot"/>
    <w:basedOn w:val="WTDBArbeitsblatt11pt"/>
    <w:qFormat/>
    <w:rsid w:val="00723A38"/>
    <w:pPr>
      <w:spacing w:line="360" w:lineRule="exact"/>
    </w:pPr>
  </w:style>
  <w:style w:type="paragraph" w:customStyle="1" w:styleId="WTDB2024Aufgabenstellung">
    <w:name w:val="WTDB 2024 Aufgabenstellung"/>
    <w:basedOn w:val="Standard"/>
    <w:qFormat/>
    <w:rsid w:val="00B047DF"/>
    <w:rPr>
      <w:b/>
      <w:noProof/>
      <w:spacing w:val="2"/>
    </w:rPr>
  </w:style>
  <w:style w:type="numbering" w:customStyle="1" w:styleId="AktuelleListe12">
    <w:name w:val="Aktuelle Liste12"/>
    <w:uiPriority w:val="99"/>
    <w:rsid w:val="00E06403"/>
    <w:pPr>
      <w:numPr>
        <w:numId w:val="19"/>
      </w:numPr>
    </w:pPr>
  </w:style>
  <w:style w:type="paragraph" w:customStyle="1" w:styleId="WTDBSchritte">
    <w:name w:val="WTDB Schritte"/>
    <w:basedOn w:val="Standard"/>
    <w:qFormat/>
    <w:rsid w:val="00E951AB"/>
    <w:pPr>
      <w:spacing w:after="120"/>
      <w:jc w:val="center"/>
    </w:pPr>
    <w:rPr>
      <w:b/>
      <w:bCs/>
    </w:rPr>
  </w:style>
  <w:style w:type="numbering" w:customStyle="1" w:styleId="AktuelleListe13">
    <w:name w:val="Aktuelle Liste13"/>
    <w:uiPriority w:val="99"/>
    <w:rsid w:val="0085147E"/>
    <w:pPr>
      <w:numPr>
        <w:numId w:val="20"/>
      </w:numPr>
    </w:pPr>
  </w:style>
  <w:style w:type="numbering" w:customStyle="1" w:styleId="AktuelleListe14">
    <w:name w:val="Aktuelle Liste14"/>
    <w:uiPriority w:val="99"/>
    <w:rsid w:val="0085147E"/>
    <w:pPr>
      <w:numPr>
        <w:numId w:val="22"/>
      </w:numPr>
    </w:pPr>
  </w:style>
  <w:style w:type="numbering" w:customStyle="1" w:styleId="AktuelleListe15">
    <w:name w:val="Aktuelle Liste15"/>
    <w:uiPriority w:val="99"/>
    <w:rsid w:val="0085147E"/>
    <w:pPr>
      <w:numPr>
        <w:numId w:val="23"/>
      </w:numPr>
    </w:pPr>
  </w:style>
  <w:style w:type="numbering" w:customStyle="1" w:styleId="AktuelleListe16">
    <w:name w:val="Aktuelle Liste16"/>
    <w:uiPriority w:val="99"/>
    <w:rsid w:val="0085147E"/>
    <w:pPr>
      <w:numPr>
        <w:numId w:val="24"/>
      </w:numPr>
    </w:pPr>
  </w:style>
  <w:style w:type="numbering" w:customStyle="1" w:styleId="AktuelleListe17">
    <w:name w:val="Aktuelle Liste17"/>
    <w:uiPriority w:val="99"/>
    <w:rsid w:val="00A0089C"/>
    <w:pPr>
      <w:numPr>
        <w:numId w:val="26"/>
      </w:numPr>
    </w:pPr>
  </w:style>
  <w:style w:type="numbering" w:customStyle="1" w:styleId="AktuelleListe18">
    <w:name w:val="Aktuelle Liste18"/>
    <w:uiPriority w:val="99"/>
    <w:rsid w:val="00A0089C"/>
    <w:pPr>
      <w:numPr>
        <w:numId w:val="27"/>
      </w:numPr>
    </w:pPr>
  </w:style>
  <w:style w:type="numbering" w:customStyle="1" w:styleId="AktuelleListe19">
    <w:name w:val="Aktuelle Liste19"/>
    <w:uiPriority w:val="99"/>
    <w:rsid w:val="00A0089C"/>
    <w:pPr>
      <w:numPr>
        <w:numId w:val="28"/>
      </w:numPr>
    </w:pPr>
  </w:style>
  <w:style w:type="numbering" w:customStyle="1" w:styleId="AktuelleListe20">
    <w:name w:val="Aktuelle Liste20"/>
    <w:uiPriority w:val="99"/>
    <w:rsid w:val="00A0089C"/>
    <w:pPr>
      <w:numPr>
        <w:numId w:val="29"/>
      </w:numPr>
    </w:pPr>
  </w:style>
  <w:style w:type="numbering" w:customStyle="1" w:styleId="AktuelleListe21">
    <w:name w:val="Aktuelle Liste21"/>
    <w:uiPriority w:val="99"/>
    <w:rsid w:val="00A0089C"/>
    <w:pPr>
      <w:numPr>
        <w:numId w:val="30"/>
      </w:numPr>
    </w:pPr>
  </w:style>
  <w:style w:type="numbering" w:customStyle="1" w:styleId="AktuelleListe22">
    <w:name w:val="Aktuelle Liste22"/>
    <w:uiPriority w:val="99"/>
    <w:rsid w:val="00A0089C"/>
    <w:pPr>
      <w:numPr>
        <w:numId w:val="31"/>
      </w:numPr>
    </w:pPr>
  </w:style>
  <w:style w:type="numbering" w:customStyle="1" w:styleId="AktuelleListe23">
    <w:name w:val="Aktuelle Liste23"/>
    <w:uiPriority w:val="99"/>
    <w:rsid w:val="00A0089C"/>
    <w:pPr>
      <w:numPr>
        <w:numId w:val="32"/>
      </w:numPr>
    </w:pPr>
  </w:style>
  <w:style w:type="numbering" w:customStyle="1" w:styleId="AktuelleListe24">
    <w:name w:val="Aktuelle Liste24"/>
    <w:uiPriority w:val="99"/>
    <w:rsid w:val="00A0089C"/>
    <w:pPr>
      <w:numPr>
        <w:numId w:val="33"/>
      </w:numPr>
    </w:pPr>
  </w:style>
  <w:style w:type="numbering" w:customStyle="1" w:styleId="AktuelleListe25">
    <w:name w:val="Aktuelle Liste25"/>
    <w:uiPriority w:val="99"/>
    <w:rsid w:val="00A0089C"/>
    <w:pPr>
      <w:numPr>
        <w:numId w:val="34"/>
      </w:numPr>
    </w:pPr>
  </w:style>
  <w:style w:type="numbering" w:customStyle="1" w:styleId="AktuelleListe26">
    <w:name w:val="Aktuelle Liste26"/>
    <w:uiPriority w:val="99"/>
    <w:rsid w:val="00A0089C"/>
    <w:pPr>
      <w:numPr>
        <w:numId w:val="35"/>
      </w:numPr>
    </w:pPr>
  </w:style>
  <w:style w:type="numbering" w:customStyle="1" w:styleId="AktuelleListe27">
    <w:name w:val="Aktuelle Liste27"/>
    <w:uiPriority w:val="99"/>
    <w:rsid w:val="00A0089C"/>
    <w:pPr>
      <w:numPr>
        <w:numId w:val="36"/>
      </w:numPr>
    </w:pPr>
  </w:style>
  <w:style w:type="numbering" w:customStyle="1" w:styleId="AktuelleListe28">
    <w:name w:val="Aktuelle Liste28"/>
    <w:uiPriority w:val="99"/>
    <w:rsid w:val="00A0089C"/>
    <w:pPr>
      <w:numPr>
        <w:numId w:val="37"/>
      </w:numPr>
    </w:pPr>
  </w:style>
  <w:style w:type="paragraph" w:customStyle="1" w:styleId="WTDBAufzhlungBriefSpalte2">
    <w:name w:val="WTDB Aufzählung Brief Spalte 2"/>
    <w:basedOn w:val="Listenabsatz"/>
    <w:qFormat/>
    <w:rsid w:val="00A0089C"/>
    <w:pPr>
      <w:numPr>
        <w:numId w:val="38"/>
      </w:numPr>
    </w:pPr>
  </w:style>
  <w:style w:type="numbering" w:customStyle="1" w:styleId="AktuelleListe29">
    <w:name w:val="Aktuelle Liste29"/>
    <w:uiPriority w:val="99"/>
    <w:rsid w:val="00A0089C"/>
    <w:pPr>
      <w:numPr>
        <w:numId w:val="39"/>
      </w:numPr>
    </w:pPr>
  </w:style>
  <w:style w:type="numbering" w:customStyle="1" w:styleId="AktuelleListe30">
    <w:name w:val="Aktuelle Liste30"/>
    <w:uiPriority w:val="99"/>
    <w:rsid w:val="00A0089C"/>
    <w:pPr>
      <w:numPr>
        <w:numId w:val="40"/>
      </w:numPr>
    </w:pPr>
  </w:style>
  <w:style w:type="paragraph" w:customStyle="1" w:styleId="WTDBAlpakaEinzug">
    <w:name w:val="WTDB Alpaka Einzug"/>
    <w:basedOn w:val="Standard"/>
    <w:qFormat/>
    <w:rsid w:val="006624A1"/>
    <w:pPr>
      <w:ind w:left="1021"/>
    </w:pPr>
  </w:style>
  <w:style w:type="paragraph" w:customStyle="1" w:styleId="WTDBHyperlink">
    <w:name w:val="WTDB Hyperlink"/>
    <w:basedOn w:val="WTDBInfo6pt"/>
    <w:qFormat/>
    <w:rsid w:val="006624A1"/>
    <w:pPr>
      <w:spacing w:line="180" w:lineRule="exact"/>
      <w:jc w:val="right"/>
    </w:pPr>
    <w:rPr>
      <w:rFonts w:ascii="Arial" w:hAnsi="Arial" w:cs="Arial"/>
    </w:rPr>
  </w:style>
  <w:style w:type="paragraph" w:customStyle="1" w:styleId="WTDBAufzhlungMCSpalte2">
    <w:name w:val="WTDB Aufzählung MC Spalte 2"/>
    <w:basedOn w:val="WTDBAufzhlungMCSpalte1"/>
    <w:qFormat/>
    <w:rsid w:val="00B047DF"/>
  </w:style>
  <w:style w:type="numbering" w:customStyle="1" w:styleId="AktuelleListe31">
    <w:name w:val="Aktuelle Liste31"/>
    <w:uiPriority w:val="99"/>
    <w:rsid w:val="00EE5381"/>
    <w:pPr>
      <w:numPr>
        <w:numId w:val="41"/>
      </w:numPr>
    </w:pPr>
  </w:style>
  <w:style w:type="numbering" w:customStyle="1" w:styleId="AktuelleListe32">
    <w:name w:val="Aktuelle Liste32"/>
    <w:uiPriority w:val="99"/>
    <w:rsid w:val="00EE5381"/>
    <w:pPr>
      <w:numPr>
        <w:numId w:val="42"/>
      </w:numPr>
    </w:pPr>
  </w:style>
  <w:style w:type="numbering" w:customStyle="1" w:styleId="AktuelleListe33">
    <w:name w:val="Aktuelle Liste33"/>
    <w:uiPriority w:val="99"/>
    <w:rsid w:val="00EE5381"/>
    <w:pPr>
      <w:numPr>
        <w:numId w:val="44"/>
      </w:numPr>
    </w:pPr>
  </w:style>
  <w:style w:type="numbering" w:customStyle="1" w:styleId="AktuelleListe34">
    <w:name w:val="Aktuelle Liste34"/>
    <w:uiPriority w:val="99"/>
    <w:rsid w:val="00EE5381"/>
    <w:pPr>
      <w:numPr>
        <w:numId w:val="46"/>
      </w:numPr>
    </w:pPr>
  </w:style>
  <w:style w:type="numbering" w:customStyle="1" w:styleId="AktuelleListe35">
    <w:name w:val="Aktuelle Liste35"/>
    <w:uiPriority w:val="99"/>
    <w:rsid w:val="00B047DF"/>
    <w:pPr>
      <w:numPr>
        <w:numId w:val="48"/>
      </w:numPr>
    </w:pPr>
  </w:style>
  <w:style w:type="paragraph" w:customStyle="1" w:styleId="WTDBCheckmarks">
    <w:name w:val="WTDB Checkmarks"/>
    <w:basedOn w:val="WTDBAufzhlungBrief"/>
    <w:qFormat/>
    <w:rsid w:val="00547D14"/>
    <w:pPr>
      <w:numPr>
        <w:numId w:val="53"/>
      </w:numPr>
      <w:spacing w:after="0"/>
    </w:pPr>
    <w:rPr>
      <w:bCs/>
    </w:rPr>
  </w:style>
  <w:style w:type="numbering" w:customStyle="1" w:styleId="AktuelleListe36">
    <w:name w:val="Aktuelle Liste36"/>
    <w:uiPriority w:val="99"/>
    <w:rsid w:val="00547D14"/>
    <w:pPr>
      <w:numPr>
        <w:numId w:val="52"/>
      </w:numPr>
    </w:pPr>
  </w:style>
  <w:style w:type="numbering" w:customStyle="1" w:styleId="AktuelleListe37">
    <w:name w:val="Aktuelle Liste37"/>
    <w:uiPriority w:val="99"/>
    <w:rsid w:val="00547D14"/>
    <w:pPr>
      <w:numPr>
        <w:numId w:val="54"/>
      </w:numPr>
    </w:pPr>
  </w:style>
  <w:style w:type="numbering" w:customStyle="1" w:styleId="AktuelleListe38">
    <w:name w:val="Aktuelle Liste38"/>
    <w:uiPriority w:val="99"/>
    <w:rsid w:val="00547D14"/>
    <w:pPr>
      <w:numPr>
        <w:numId w:val="55"/>
      </w:numPr>
    </w:pPr>
  </w:style>
  <w:style w:type="numbering" w:customStyle="1" w:styleId="AktuelleListe39">
    <w:name w:val="Aktuelle Liste39"/>
    <w:uiPriority w:val="99"/>
    <w:rsid w:val="00547D14"/>
    <w:pPr>
      <w:numPr>
        <w:numId w:val="56"/>
      </w:numPr>
    </w:pPr>
  </w:style>
  <w:style w:type="paragraph" w:customStyle="1" w:styleId="WTDBMultipleChoice">
    <w:name w:val="WTDB Multiple Choice"/>
    <w:basedOn w:val="Standard"/>
    <w:qFormat/>
    <w:rsid w:val="00C13B6A"/>
    <w:pPr>
      <w:spacing w:after="4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525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9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1.png"/><Relationship Id="rId21" Type="http://schemas.openxmlformats.org/officeDocument/2006/relationships/image" Target="media/image26.png"/><Relationship Id="rId42" Type="http://schemas.openxmlformats.org/officeDocument/2006/relationships/image" Target="media/image47.jpeg"/><Relationship Id="rId47" Type="http://schemas.openxmlformats.org/officeDocument/2006/relationships/image" Target="media/image52.svg"/><Relationship Id="rId63" Type="http://schemas.openxmlformats.org/officeDocument/2006/relationships/image" Target="media/image66.png"/><Relationship Id="rId68" Type="http://schemas.openxmlformats.org/officeDocument/2006/relationships/image" Target="media/image71.png"/><Relationship Id="rId84" Type="http://schemas.openxmlformats.org/officeDocument/2006/relationships/image" Target="media/image93.svg"/><Relationship Id="rId89" Type="http://schemas.openxmlformats.org/officeDocument/2006/relationships/image" Target="media/image98.png"/><Relationship Id="rId16" Type="http://schemas.openxmlformats.org/officeDocument/2006/relationships/image" Target="media/image21.png"/><Relationship Id="rId11" Type="http://schemas.openxmlformats.org/officeDocument/2006/relationships/image" Target="media/image16.svg"/><Relationship Id="rId32" Type="http://schemas.openxmlformats.org/officeDocument/2006/relationships/image" Target="media/image37.png"/><Relationship Id="rId37" Type="http://schemas.openxmlformats.org/officeDocument/2006/relationships/image" Target="media/image42.svg"/><Relationship Id="rId53" Type="http://schemas.openxmlformats.org/officeDocument/2006/relationships/image" Target="media/image58.svg"/><Relationship Id="rId58" Type="http://schemas.openxmlformats.org/officeDocument/2006/relationships/image" Target="media/image12.svg"/><Relationship Id="rId74" Type="http://schemas.openxmlformats.org/officeDocument/2006/relationships/image" Target="media/image83.svg"/><Relationship Id="rId79" Type="http://schemas.openxmlformats.org/officeDocument/2006/relationships/image" Target="media/image88.pn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99.svg"/><Relationship Id="rId95" Type="http://schemas.openxmlformats.org/officeDocument/2006/relationships/image" Target="media/image104.png"/><Relationship Id="rId22" Type="http://schemas.openxmlformats.org/officeDocument/2006/relationships/image" Target="media/image27.emf"/><Relationship Id="rId27" Type="http://schemas.openxmlformats.org/officeDocument/2006/relationships/image" Target="media/image32.svg"/><Relationship Id="rId43" Type="http://schemas.openxmlformats.org/officeDocument/2006/relationships/image" Target="media/image48.png"/><Relationship Id="rId48" Type="http://schemas.openxmlformats.org/officeDocument/2006/relationships/image" Target="media/image53.png"/><Relationship Id="rId64" Type="http://schemas.openxmlformats.org/officeDocument/2006/relationships/image" Target="media/image67.png"/><Relationship Id="rId69" Type="http://schemas.openxmlformats.org/officeDocument/2006/relationships/image" Target="media/image72.svg"/><Relationship Id="rId80" Type="http://schemas.openxmlformats.org/officeDocument/2006/relationships/image" Target="media/image89.svg"/><Relationship Id="rId85" Type="http://schemas.openxmlformats.org/officeDocument/2006/relationships/image" Target="media/image94.png"/><Relationship Id="rId12" Type="http://schemas.openxmlformats.org/officeDocument/2006/relationships/image" Target="media/image17.png"/><Relationship Id="rId17" Type="http://schemas.openxmlformats.org/officeDocument/2006/relationships/image" Target="media/image22.png"/><Relationship Id="rId33" Type="http://schemas.openxmlformats.org/officeDocument/2006/relationships/image" Target="media/image38.svg"/><Relationship Id="rId38" Type="http://schemas.openxmlformats.org/officeDocument/2006/relationships/image" Target="media/image43.png"/><Relationship Id="rId59" Type="http://schemas.openxmlformats.org/officeDocument/2006/relationships/image" Target="media/image62.png"/><Relationship Id="rId103" Type="http://schemas.openxmlformats.org/officeDocument/2006/relationships/customXml" Target="../customXml/item2.xml"/><Relationship Id="rId20" Type="http://schemas.openxmlformats.org/officeDocument/2006/relationships/image" Target="media/image25.png"/><Relationship Id="rId41" Type="http://schemas.openxmlformats.org/officeDocument/2006/relationships/image" Target="media/image46.svg"/><Relationship Id="rId54" Type="http://schemas.openxmlformats.org/officeDocument/2006/relationships/image" Target="media/image59.png"/><Relationship Id="rId62" Type="http://schemas.openxmlformats.org/officeDocument/2006/relationships/image" Target="media/image65.svg"/><Relationship Id="rId70" Type="http://schemas.openxmlformats.org/officeDocument/2006/relationships/image" Target="media/image73.png"/><Relationship Id="rId75" Type="http://schemas.openxmlformats.org/officeDocument/2006/relationships/image" Target="media/image84.png"/><Relationship Id="rId83" Type="http://schemas.openxmlformats.org/officeDocument/2006/relationships/image" Target="media/image92.png"/><Relationship Id="rId88" Type="http://schemas.openxmlformats.org/officeDocument/2006/relationships/image" Target="media/image97.svg"/><Relationship Id="rId91" Type="http://schemas.openxmlformats.org/officeDocument/2006/relationships/image" Target="media/image100.png"/><Relationship Id="rId96" Type="http://schemas.openxmlformats.org/officeDocument/2006/relationships/image" Target="media/image105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0.svg"/><Relationship Id="rId23" Type="http://schemas.openxmlformats.org/officeDocument/2006/relationships/image" Target="media/image28.emf"/><Relationship Id="rId28" Type="http://schemas.openxmlformats.org/officeDocument/2006/relationships/image" Target="media/image33.png"/><Relationship Id="rId36" Type="http://schemas.openxmlformats.org/officeDocument/2006/relationships/image" Target="media/image41.png"/><Relationship Id="rId49" Type="http://schemas.openxmlformats.org/officeDocument/2006/relationships/image" Target="media/image54.svg"/><Relationship Id="rId57" Type="http://schemas.openxmlformats.org/officeDocument/2006/relationships/image" Target="media/image11.png"/><Relationship Id="rId10" Type="http://schemas.openxmlformats.org/officeDocument/2006/relationships/image" Target="media/image15.png"/><Relationship Id="rId31" Type="http://schemas.openxmlformats.org/officeDocument/2006/relationships/image" Target="media/image36.png"/><Relationship Id="rId44" Type="http://schemas.openxmlformats.org/officeDocument/2006/relationships/image" Target="media/image49.svg"/><Relationship Id="rId52" Type="http://schemas.openxmlformats.org/officeDocument/2006/relationships/image" Target="media/image57.png"/><Relationship Id="rId60" Type="http://schemas.openxmlformats.org/officeDocument/2006/relationships/image" Target="media/image63.svg"/><Relationship Id="rId65" Type="http://schemas.openxmlformats.org/officeDocument/2006/relationships/image" Target="media/image68.svg"/><Relationship Id="rId73" Type="http://schemas.openxmlformats.org/officeDocument/2006/relationships/image" Target="media/image82.png"/><Relationship Id="rId78" Type="http://schemas.openxmlformats.org/officeDocument/2006/relationships/image" Target="media/image87.svg"/><Relationship Id="rId81" Type="http://schemas.openxmlformats.org/officeDocument/2006/relationships/image" Target="media/image90.png"/><Relationship Id="rId86" Type="http://schemas.openxmlformats.org/officeDocument/2006/relationships/image" Target="media/image95.svg"/><Relationship Id="rId94" Type="http://schemas.openxmlformats.org/officeDocument/2006/relationships/image" Target="media/image103.png"/><Relationship Id="rId99" Type="http://schemas.openxmlformats.org/officeDocument/2006/relationships/image" Target="media/image108.svg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4.svg"/><Relationship Id="rId13" Type="http://schemas.openxmlformats.org/officeDocument/2006/relationships/image" Target="media/image18.svg"/><Relationship Id="rId18" Type="http://schemas.openxmlformats.org/officeDocument/2006/relationships/image" Target="media/image23.svg"/><Relationship Id="rId39" Type="http://schemas.openxmlformats.org/officeDocument/2006/relationships/image" Target="media/image44.png"/><Relationship Id="rId34" Type="http://schemas.openxmlformats.org/officeDocument/2006/relationships/image" Target="media/image39.png"/><Relationship Id="rId50" Type="http://schemas.openxmlformats.org/officeDocument/2006/relationships/image" Target="media/image55.png"/><Relationship Id="rId55" Type="http://schemas.openxmlformats.org/officeDocument/2006/relationships/image" Target="media/image60.png"/><Relationship Id="rId76" Type="http://schemas.openxmlformats.org/officeDocument/2006/relationships/image" Target="media/image85.svg"/><Relationship Id="rId97" Type="http://schemas.openxmlformats.org/officeDocument/2006/relationships/image" Target="media/image106.png"/><Relationship Id="rId104" Type="http://schemas.openxmlformats.org/officeDocument/2006/relationships/customXml" Target="../customXml/item3.xml"/><Relationship Id="rId7" Type="http://schemas.openxmlformats.org/officeDocument/2006/relationships/endnotes" Target="endnotes.xml"/><Relationship Id="rId71" Type="http://schemas.openxmlformats.org/officeDocument/2006/relationships/header" Target="header1.xml"/><Relationship Id="rId92" Type="http://schemas.openxmlformats.org/officeDocument/2006/relationships/image" Target="media/image101.svg"/><Relationship Id="rId2" Type="http://schemas.openxmlformats.org/officeDocument/2006/relationships/numbering" Target="numbering.xml"/><Relationship Id="rId29" Type="http://schemas.openxmlformats.org/officeDocument/2006/relationships/image" Target="media/image34.svg"/><Relationship Id="rId24" Type="http://schemas.openxmlformats.org/officeDocument/2006/relationships/image" Target="media/image29.png"/><Relationship Id="rId40" Type="http://schemas.openxmlformats.org/officeDocument/2006/relationships/image" Target="media/image45.png"/><Relationship Id="rId45" Type="http://schemas.openxmlformats.org/officeDocument/2006/relationships/image" Target="media/image50.png"/><Relationship Id="rId66" Type="http://schemas.openxmlformats.org/officeDocument/2006/relationships/image" Target="media/image69.png"/><Relationship Id="rId87" Type="http://schemas.openxmlformats.org/officeDocument/2006/relationships/image" Target="media/image96.png"/><Relationship Id="rId61" Type="http://schemas.openxmlformats.org/officeDocument/2006/relationships/image" Target="media/image64.png"/><Relationship Id="rId82" Type="http://schemas.openxmlformats.org/officeDocument/2006/relationships/image" Target="media/image91.svg"/><Relationship Id="rId19" Type="http://schemas.openxmlformats.org/officeDocument/2006/relationships/image" Target="media/image24.png"/><Relationship Id="rId14" Type="http://schemas.openxmlformats.org/officeDocument/2006/relationships/image" Target="media/image19.png"/><Relationship Id="rId30" Type="http://schemas.openxmlformats.org/officeDocument/2006/relationships/image" Target="media/image35.png"/><Relationship Id="rId35" Type="http://schemas.openxmlformats.org/officeDocument/2006/relationships/image" Target="media/image40.svg"/><Relationship Id="rId56" Type="http://schemas.openxmlformats.org/officeDocument/2006/relationships/image" Target="media/image61.png"/><Relationship Id="rId77" Type="http://schemas.openxmlformats.org/officeDocument/2006/relationships/image" Target="media/image86.png"/><Relationship Id="rId100" Type="http://schemas.openxmlformats.org/officeDocument/2006/relationships/image" Target="media/image109.png"/><Relationship Id="rId105" Type="http://schemas.openxmlformats.org/officeDocument/2006/relationships/customXml" Target="../customXml/item4.xml"/><Relationship Id="rId8" Type="http://schemas.openxmlformats.org/officeDocument/2006/relationships/image" Target="media/image13.png"/><Relationship Id="rId51" Type="http://schemas.openxmlformats.org/officeDocument/2006/relationships/image" Target="media/image56.svg"/><Relationship Id="rId72" Type="http://schemas.openxmlformats.org/officeDocument/2006/relationships/footer" Target="footer1.xml"/><Relationship Id="rId93" Type="http://schemas.openxmlformats.org/officeDocument/2006/relationships/image" Target="media/image102.png"/><Relationship Id="rId98" Type="http://schemas.openxmlformats.org/officeDocument/2006/relationships/image" Target="media/image107.png"/><Relationship Id="rId3" Type="http://schemas.openxmlformats.org/officeDocument/2006/relationships/styles" Target="styles.xml"/><Relationship Id="rId25" Type="http://schemas.openxmlformats.org/officeDocument/2006/relationships/image" Target="media/image30.svg"/><Relationship Id="rId46" Type="http://schemas.openxmlformats.org/officeDocument/2006/relationships/image" Target="media/image51.png"/><Relationship Id="rId67" Type="http://schemas.openxmlformats.org/officeDocument/2006/relationships/image" Target="media/image70.sv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1.svg"/><Relationship Id="rId1" Type="http://schemas.openxmlformats.org/officeDocument/2006/relationships/image" Target="media/image8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6.png"/><Relationship Id="rId2" Type="http://schemas.openxmlformats.org/officeDocument/2006/relationships/image" Target="media/image75.svg"/><Relationship Id="rId1" Type="http://schemas.openxmlformats.org/officeDocument/2006/relationships/image" Target="media/image74.png"/><Relationship Id="rId6" Type="http://schemas.openxmlformats.org/officeDocument/2006/relationships/image" Target="media/image79.svg"/><Relationship Id="rId5" Type="http://schemas.openxmlformats.org/officeDocument/2006/relationships/image" Target="media/image78.png"/><Relationship Id="rId4" Type="http://schemas.openxmlformats.org/officeDocument/2006/relationships/image" Target="media/image77.sv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svg"/><Relationship Id="rId7" Type="http://schemas.openxmlformats.org/officeDocument/2006/relationships/image" Target="media/image7.png"/><Relationship Id="rId12" Type="http://schemas.openxmlformats.org/officeDocument/2006/relationships/image" Target="media/image12.sv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04_Projekte\Welttag%20des%20Buches\Welttag_2025\Unterrichtsmaterial\Unterrichtsmaterial%20WTB%202025%20bearbeitbares%20Word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9590873D1A07E4AA35C3342EED0A586" ma:contentTypeVersion="18" ma:contentTypeDescription="Ein neues Dokument erstellen." ma:contentTypeScope="" ma:versionID="7b72fc2a80692c3f525b42e1aca09bba">
  <xsd:schema xmlns:xsd="http://www.w3.org/2001/XMLSchema" xmlns:xs="http://www.w3.org/2001/XMLSchema" xmlns:p="http://schemas.microsoft.com/office/2006/metadata/properties" xmlns:ns2="1acdd749-fe34-4913-9b13-2b1d62c4807f" xmlns:ns3="72314ad9-e0cd-46c3-b968-c4f04576383e" targetNamespace="http://schemas.microsoft.com/office/2006/metadata/properties" ma:root="true" ma:fieldsID="8ea300ec288ecca808259e648cb7f7b0" ns2:_="" ns3:_="">
    <xsd:import namespace="1acdd749-fe34-4913-9b13-2b1d62c4807f"/>
    <xsd:import namespace="72314ad9-e0cd-46c3-b968-c4f0457638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cdd749-fe34-4913-9b13-2b1d62c480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02f79aa0-0175-4f3e-8322-90bddd37a5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314ad9-e0cd-46c3-b968-c4f04576383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4f6638c-e93b-488e-a0be-3d9fd3e24dfb}" ma:internalName="TaxCatchAll" ma:showField="CatchAllData" ma:web="72314ad9-e0cd-46c3-b968-c4f0457638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2314ad9-e0cd-46c3-b968-c4f04576383e" xsi:nil="true"/>
    <lcf76f155ced4ddcb4097134ff3c332f xmlns="1acdd749-fe34-4913-9b13-2b1d62c4807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A1AB034-FE0A-FC4E-928F-50612E4CAD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C9880E1-B9D5-4172-8F7B-B1B1113673B0}"/>
</file>

<file path=customXml/itemProps3.xml><?xml version="1.0" encoding="utf-8"?>
<ds:datastoreItem xmlns:ds="http://schemas.openxmlformats.org/officeDocument/2006/customXml" ds:itemID="{68E8C87B-FA3F-4050-BD6F-34C47AD1D0D4}"/>
</file>

<file path=customXml/itemProps4.xml><?xml version="1.0" encoding="utf-8"?>
<ds:datastoreItem xmlns:ds="http://schemas.openxmlformats.org/officeDocument/2006/customXml" ds:itemID="{74AB65FB-81EC-4287-B8E3-D607AF042B5A}"/>
</file>

<file path=docProps/app.xml><?xml version="1.0" encoding="utf-8"?>
<Properties xmlns="http://schemas.openxmlformats.org/officeDocument/2006/extended-properties" xmlns:vt="http://schemas.openxmlformats.org/officeDocument/2006/docPropsVTypes">
  <Template>Unterrichtsmaterial WTB 2025 bearbeitbares Word</Template>
  <TotalTime>0</TotalTime>
  <Pages>9</Pages>
  <Words>1837</Words>
  <Characters>11576</Characters>
  <Application>Microsoft Office Word</Application>
  <DocSecurity>0</DocSecurity>
  <Lines>96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WTDB Arbeitsblätter 2023</vt:lpstr>
    </vt:vector>
  </TitlesOfParts>
  <Manager>Sabrina Holitzner</Manager>
  <Company>Stiftung Lesen</Company>
  <LinksUpToDate>false</LinksUpToDate>
  <CharactersWithSpaces>13387</CharactersWithSpaces>
  <SharedDoc>false</SharedDoc>
  <HyperlinkBase>www.stiftunglesen.de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WTDB Arbeitsblätter 2024</dc:title>
  <dc:subject/>
  <dc:creator>Sabrina Holitzner</dc:creator>
  <cp:keywords>Word editierbar – Welttag des Buches 2024</cp:keywords>
  <dc:description/>
  <cp:lastModifiedBy>Sabrina Holitzner</cp:lastModifiedBy>
  <cp:revision>1</cp:revision>
  <cp:lastPrinted>2025-04-02T15:37:00Z</cp:lastPrinted>
  <dcterms:created xsi:type="dcterms:W3CDTF">2025-04-17T08:46:00Z</dcterms:created>
  <dcterms:modified xsi:type="dcterms:W3CDTF">2025-04-17T08:48:00Z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0x01010099590873D1A07E4AA35C3342EED0A586</vt:lpwstr>
  </property>
</Properties>
</file>